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8702" w14:textId="77777777" w:rsidR="007B366C" w:rsidRPr="006453D9" w:rsidRDefault="007B366C" w:rsidP="008B31FD">
      <w:pPr>
        <w:pStyle w:val="MDPI11articletype"/>
      </w:pPr>
      <w:r w:rsidRPr="006453D9">
        <w:t>Article</w:t>
      </w:r>
    </w:p>
    <w:p w14:paraId="718F2FC4" w14:textId="77777777" w:rsidR="007B366C" w:rsidRPr="003B1AF1" w:rsidRDefault="007B366C" w:rsidP="008B31FD">
      <w:pPr>
        <w:pStyle w:val="MDPI12title"/>
      </w:pPr>
      <w:commentRangeStart w:id="0"/>
      <w:commentRangeStart w:id="1"/>
      <w:r w:rsidRPr="00AA6721">
        <w:t xml:space="preserve">Bisindolylmaleimides </w:t>
      </w:r>
      <w:r>
        <w:t>potential</w:t>
      </w:r>
      <w:r w:rsidRPr="00AA6721">
        <w:t xml:space="preserve"> </w:t>
      </w:r>
      <w:r>
        <w:t xml:space="preserve">CaM </w:t>
      </w:r>
      <w:r w:rsidRPr="00AA6721">
        <w:t>inhibitors</w:t>
      </w:r>
      <w:r>
        <w:t xml:space="preserve">, using </w:t>
      </w:r>
      <w:r w:rsidRPr="00B35A2E">
        <w:t xml:space="preserve">a CaM </w:t>
      </w:r>
      <w:r>
        <w:t>b</w:t>
      </w:r>
      <w:r w:rsidRPr="00B35A2E">
        <w:t xml:space="preserve">iosensor and </w:t>
      </w:r>
      <w:r>
        <w:t>m</w:t>
      </w:r>
      <w:r w:rsidRPr="00B35A2E">
        <w:t xml:space="preserve">olecular </w:t>
      </w:r>
      <w:r>
        <w:t>m</w:t>
      </w:r>
      <w:r w:rsidRPr="00B35A2E">
        <w:t xml:space="preserve">odeling and </w:t>
      </w:r>
      <w:r>
        <w:t>b</w:t>
      </w:r>
      <w:r w:rsidRPr="00B35A2E">
        <w:t xml:space="preserve">ioinformatics </w:t>
      </w:r>
      <w:r>
        <w:t>t</w:t>
      </w:r>
      <w:r w:rsidRPr="00B35A2E">
        <w:t>ools</w:t>
      </w:r>
      <w:commentRangeEnd w:id="0"/>
      <w:r w:rsidR="003D252B">
        <w:rPr>
          <w:rStyle w:val="Refdecomentario"/>
          <w:rFonts w:eastAsia="SimSun"/>
          <w:b w:val="0"/>
          <w:noProof/>
          <w:snapToGrid/>
          <w:kern w:val="0"/>
          <w:lang w:eastAsia="zh-CN" w:bidi="ar-SA"/>
          <w14:ligatures w14:val="none"/>
        </w:rPr>
        <w:commentReference w:id="0"/>
      </w:r>
      <w:commentRangeEnd w:id="1"/>
      <w:r w:rsidR="00CE009B">
        <w:rPr>
          <w:rStyle w:val="Refdecomentario"/>
          <w:rFonts w:eastAsia="SimSun"/>
          <w:b w:val="0"/>
          <w:noProof/>
          <w:snapToGrid/>
          <w:kern w:val="0"/>
          <w:lang w:eastAsia="zh-CN" w:bidi="ar-SA"/>
          <w14:ligatures w14:val="none"/>
        </w:rPr>
        <w:commentReference w:id="1"/>
      </w:r>
    </w:p>
    <w:p w14:paraId="363CAF0B" w14:textId="4518966A" w:rsidR="008B31FD" w:rsidRPr="00AA6721" w:rsidRDefault="007B366C" w:rsidP="008B31FD">
      <w:pPr>
        <w:pStyle w:val="MDPI13authornames"/>
        <w:rPr>
          <w:lang w:val="es-ES"/>
        </w:rPr>
      </w:pPr>
      <w:commentRangeStart w:id="2"/>
      <w:r w:rsidRPr="008B31FD">
        <w:rPr>
          <w:highlight w:val="yellow"/>
          <w:lang w:val="es-ES"/>
        </w:rPr>
        <w:t>Alejandro Sosa-Peinado</w:t>
      </w:r>
      <w:r w:rsidRPr="008B31FD">
        <w:rPr>
          <w:highlight w:val="yellow"/>
          <w:vertAlign w:val="superscript"/>
          <w:lang w:val="es-ES"/>
        </w:rPr>
        <w:t>1</w:t>
      </w:r>
      <w:r w:rsidRPr="008B31FD">
        <w:rPr>
          <w:highlight w:val="yellow"/>
          <w:lang w:val="es-ES"/>
        </w:rPr>
        <w:t>,</w:t>
      </w:r>
      <w:commentRangeEnd w:id="2"/>
      <w:r w:rsidR="008B31FD">
        <w:rPr>
          <w:rStyle w:val="Refdecomentario"/>
          <w:rFonts w:eastAsia="SimSun"/>
          <w:b w:val="0"/>
          <w:noProof/>
          <w:kern w:val="0"/>
          <w:lang w:eastAsia="zh-CN" w:bidi="ar-SA"/>
          <w14:ligatures w14:val="none"/>
        </w:rPr>
        <w:commentReference w:id="2"/>
      </w:r>
      <w:r w:rsidRPr="00AA6721">
        <w:rPr>
          <w:lang w:val="es-ES"/>
        </w:rPr>
        <w:t xml:space="preserve"> Karina Fructuoso-García</w:t>
      </w:r>
      <w:r w:rsidRPr="00AA6721">
        <w:rPr>
          <w:vertAlign w:val="superscript"/>
          <w:lang w:val="es-ES"/>
        </w:rPr>
        <w:t>1</w:t>
      </w:r>
      <w:r w:rsidRPr="00AA6721">
        <w:rPr>
          <w:lang w:val="es-ES"/>
        </w:rPr>
        <w:t>, L</w:t>
      </w:r>
      <w:r>
        <w:rPr>
          <w:lang w:val="es-ES"/>
        </w:rPr>
        <w:t>X</w:t>
      </w:r>
      <w:r w:rsidRPr="00AA6721">
        <w:rPr>
          <w:lang w:val="es-ES"/>
        </w:rPr>
        <w:t xml:space="preserve"> V</w:t>
      </w:r>
      <w:r w:rsidR="00E0589F">
        <w:rPr>
          <w:lang w:val="es-ES"/>
        </w:rPr>
        <w:t>á</w:t>
      </w:r>
      <w:r w:rsidRPr="00AA6721">
        <w:rPr>
          <w:lang w:val="es-ES"/>
        </w:rPr>
        <w:t>squez-Bochm</w:t>
      </w:r>
      <w:r>
        <w:rPr>
          <w:vertAlign w:val="superscript"/>
          <w:lang w:val="es-ES"/>
        </w:rPr>
        <w:t>2</w:t>
      </w:r>
      <w:r w:rsidRPr="00AA6721">
        <w:rPr>
          <w:lang w:val="es-ES"/>
        </w:rPr>
        <w:t xml:space="preserve"> and </w:t>
      </w:r>
      <w:r>
        <w:rPr>
          <w:lang w:val="es-ES"/>
        </w:rPr>
        <w:t xml:space="preserve">Martin </w:t>
      </w:r>
      <w:r w:rsidRPr="00AA6721">
        <w:rPr>
          <w:lang w:val="es-ES"/>
        </w:rPr>
        <w:t>Gon</w:t>
      </w:r>
      <w:r>
        <w:rPr>
          <w:lang w:val="es-ES"/>
        </w:rPr>
        <w:t>zá</w:t>
      </w:r>
      <w:r w:rsidRPr="00AA6721">
        <w:rPr>
          <w:lang w:val="es-ES"/>
        </w:rPr>
        <w:t>lez-Andrade</w:t>
      </w:r>
      <w:r w:rsidRPr="00AA6721">
        <w:rPr>
          <w:vertAlign w:val="superscript"/>
          <w:lang w:val="es-ES"/>
        </w:rPr>
        <w:t>1,</w:t>
      </w:r>
      <w:r w:rsidRPr="00AA6721">
        <w:rPr>
          <w:lang w:val="es-ES"/>
        </w:rPr>
        <w:t>*</w:t>
      </w:r>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8B31FD" w14:paraId="7A318492" w14:textId="77777777" w:rsidTr="008B31FD">
        <w:trPr>
          <w:cantSplit/>
        </w:trPr>
        <w:tc>
          <w:tcPr>
            <w:tcW w:w="2409" w:type="dxa"/>
          </w:tcPr>
          <w:p w14:paraId="67AC7C5A" w14:textId="662429BC" w:rsidR="008B31FD" w:rsidRPr="008B31FD" w:rsidRDefault="008B31FD" w:rsidP="008B31FD">
            <w:pPr>
              <w:pStyle w:val="MDPI61Citation"/>
            </w:pPr>
            <w:commentRangeStart w:id="3"/>
            <w:commentRangeStart w:id="4"/>
            <w:r w:rsidRPr="008B31FD">
              <w:rPr>
                <w:b/>
                <w:highlight w:val="yellow"/>
                <w:lang w:val="es-ES"/>
              </w:rPr>
              <w:t>Citation:</w:t>
            </w:r>
            <w:commentRangeEnd w:id="3"/>
            <w:r>
              <w:rPr>
                <w:rStyle w:val="Refdecomentario"/>
                <w:rFonts w:cs="Times New Roman"/>
                <w:noProof/>
                <w:color w:val="000000"/>
                <w:kern w:val="0"/>
                <w14:ligatures w14:val="none"/>
              </w:rPr>
              <w:commentReference w:id="3"/>
            </w:r>
            <w:commentRangeEnd w:id="4"/>
            <w:r w:rsidR="00CE009B">
              <w:rPr>
                <w:rStyle w:val="Refdecomentario"/>
                <w:rFonts w:cs="Times New Roman"/>
                <w:noProof/>
                <w:color w:val="000000"/>
                <w:kern w:val="0"/>
                <w:lang w:val="en-US" w:eastAsia="zh-CN"/>
                <w14:ligatures w14:val="none"/>
              </w:rPr>
              <w:commentReference w:id="4"/>
            </w:r>
            <w:r>
              <w:rPr>
                <w:lang w:val="es-ES"/>
              </w:rPr>
              <w:t xml:space="preserve"> Sosa-Peinado, A.; Fructuoso-García, K.; V</w:t>
            </w:r>
            <w:r w:rsidR="00E0589F">
              <w:rPr>
                <w:lang w:val="es-ES"/>
              </w:rPr>
              <w:t>á</w:t>
            </w:r>
            <w:r>
              <w:rPr>
                <w:lang w:val="es-ES"/>
              </w:rPr>
              <w:t>squez-Bochm, L</w:t>
            </w:r>
            <w:r w:rsidR="00CE009B">
              <w:rPr>
                <w:lang w:val="es-ES"/>
              </w:rPr>
              <w:t>X</w:t>
            </w:r>
            <w:r>
              <w:rPr>
                <w:lang w:val="es-ES"/>
              </w:rPr>
              <w:t xml:space="preserve">.; González-Andrade, M. </w:t>
            </w:r>
            <w:r w:rsidRPr="00AA6721">
              <w:t xml:space="preserve">Bisindolylmaleimides </w:t>
            </w:r>
            <w:r>
              <w:t>potential</w:t>
            </w:r>
            <w:r w:rsidRPr="00AA6721">
              <w:t xml:space="preserve"> </w:t>
            </w:r>
            <w:r>
              <w:t xml:space="preserve">CaM </w:t>
            </w:r>
            <w:r w:rsidRPr="00AA6721">
              <w:t>inhibitors</w:t>
            </w:r>
            <w:r>
              <w:t xml:space="preserve">, using </w:t>
            </w:r>
            <w:r w:rsidRPr="00B35A2E">
              <w:t xml:space="preserve">a CaM </w:t>
            </w:r>
            <w:r>
              <w:t>b</w:t>
            </w:r>
            <w:r w:rsidRPr="00B35A2E">
              <w:t xml:space="preserve">iosensor and </w:t>
            </w:r>
            <w:r>
              <w:t>m</w:t>
            </w:r>
            <w:r w:rsidRPr="00B35A2E">
              <w:t xml:space="preserve">olecular </w:t>
            </w:r>
            <w:r>
              <w:t>m</w:t>
            </w:r>
            <w:r w:rsidRPr="00B35A2E">
              <w:t xml:space="preserve">odeling and </w:t>
            </w:r>
            <w:r>
              <w:t>b</w:t>
            </w:r>
            <w:r w:rsidRPr="00B35A2E">
              <w:t xml:space="preserve">ioinformatics </w:t>
            </w:r>
            <w:r>
              <w:t>t</w:t>
            </w:r>
            <w:r w:rsidRPr="00B35A2E">
              <w:t>ools</w:t>
            </w:r>
            <w:r>
              <w:t xml:space="preserve">. </w:t>
            </w:r>
            <w:r>
              <w:rPr>
                <w:i/>
              </w:rPr>
              <w:t xml:space="preserve">Molecules </w:t>
            </w:r>
            <w:r>
              <w:rPr>
                <w:b/>
              </w:rPr>
              <w:t>2022</w:t>
            </w:r>
            <w:r>
              <w:t xml:space="preserve">, </w:t>
            </w:r>
            <w:r>
              <w:rPr>
                <w:i/>
              </w:rPr>
              <w:t>27</w:t>
            </w:r>
            <w:r>
              <w:t>, x. https://doi.org/10.3390/xxxxx</w:t>
            </w:r>
          </w:p>
          <w:p w14:paraId="0E95400D" w14:textId="77777777" w:rsidR="008B31FD" w:rsidRPr="008B31FD" w:rsidRDefault="008B31FD" w:rsidP="008B31FD">
            <w:pPr>
              <w:pStyle w:val="MDPI15academiceditor"/>
              <w:spacing w:after="120"/>
              <w:rPr>
                <w:highlight w:val="yellow"/>
                <w:lang w:val="es-ES"/>
              </w:rPr>
            </w:pPr>
            <w:commentRangeStart w:id="5"/>
            <w:commentRangeStart w:id="6"/>
            <w:r w:rsidRPr="008B31FD">
              <w:rPr>
                <w:highlight w:val="yellow"/>
                <w:lang w:val="es-ES"/>
              </w:rPr>
              <w:t xml:space="preserve">Academic Editor(s): </w:t>
            </w:r>
            <w:commentRangeEnd w:id="5"/>
            <w:r>
              <w:rPr>
                <w:rStyle w:val="Refdecomentario"/>
                <w:rFonts w:eastAsia="SimSun"/>
                <w:noProof/>
                <w:kern w:val="0"/>
                <w:lang w:val="en-US" w:eastAsia="zh-CN" w:bidi="ar-SA"/>
                <w14:ligatures w14:val="none"/>
              </w:rPr>
              <w:commentReference w:id="5"/>
            </w:r>
            <w:commentRangeEnd w:id="6"/>
            <w:r w:rsidR="00CE009B">
              <w:rPr>
                <w:rStyle w:val="Refdecomentario"/>
                <w:rFonts w:eastAsia="SimSun"/>
                <w:noProof/>
                <w:kern w:val="0"/>
                <w:lang w:val="en-US" w:eastAsia="zh-CN" w:bidi="ar-SA"/>
                <w14:ligatures w14:val="none"/>
              </w:rPr>
              <w:commentReference w:id="6"/>
            </w:r>
          </w:p>
          <w:p w14:paraId="2D1FAEA4" w14:textId="77777777" w:rsidR="008B31FD" w:rsidRPr="008B31FD" w:rsidRDefault="008B31FD" w:rsidP="008B31FD">
            <w:pPr>
              <w:pStyle w:val="MDPI14history"/>
              <w:spacing w:before="120"/>
              <w:rPr>
                <w:lang w:val="es-ES"/>
              </w:rPr>
            </w:pPr>
            <w:r w:rsidRPr="008B31FD">
              <w:rPr>
                <w:lang w:val="es-ES"/>
              </w:rPr>
              <w:t>Received: date</w:t>
            </w:r>
          </w:p>
          <w:p w14:paraId="27140A3F" w14:textId="77777777" w:rsidR="008B31FD" w:rsidRPr="008B31FD" w:rsidRDefault="008B31FD" w:rsidP="008B31FD">
            <w:pPr>
              <w:pStyle w:val="MDPI14history"/>
              <w:rPr>
                <w:lang w:val="es-ES"/>
              </w:rPr>
            </w:pPr>
            <w:r w:rsidRPr="008B31FD">
              <w:rPr>
                <w:lang w:val="es-ES"/>
              </w:rPr>
              <w:t>Accepted: date</w:t>
            </w:r>
          </w:p>
          <w:p w14:paraId="2E842DF7" w14:textId="77777777" w:rsidR="008B31FD" w:rsidRPr="008B31FD" w:rsidRDefault="008B31FD" w:rsidP="008B31FD">
            <w:pPr>
              <w:pStyle w:val="MDPI14history"/>
              <w:spacing w:after="120"/>
              <w:rPr>
                <w:lang w:val="es-ES"/>
              </w:rPr>
            </w:pPr>
            <w:r w:rsidRPr="008B31FD">
              <w:rPr>
                <w:lang w:val="es-ES"/>
              </w:rPr>
              <w:t>Published: date</w:t>
            </w:r>
          </w:p>
          <w:p w14:paraId="09F6E472" w14:textId="77777777" w:rsidR="008B31FD" w:rsidRDefault="008B31FD" w:rsidP="008B31FD">
            <w:pPr>
              <w:pStyle w:val="MDPI63Notes"/>
              <w:jc w:val="both"/>
              <w:rPr>
                <w:lang w:val="es-ES"/>
              </w:rPr>
            </w:pPr>
            <w:r w:rsidRPr="008B31FD">
              <w:rPr>
                <w:b/>
                <w:lang w:val="es-ES"/>
              </w:rPr>
              <w:t>Publisher’s Note:</w:t>
            </w:r>
            <w:r w:rsidRPr="008B31FD">
              <w:rPr>
                <w:lang w:val="es-ES"/>
              </w:rPr>
              <w:t xml:space="preserve"> MDPI stays neutral with regard to jurisdictional claims in published maps and institutional affiliations.</w:t>
            </w:r>
          </w:p>
          <w:p w14:paraId="78217E46" w14:textId="77777777" w:rsidR="008B31FD" w:rsidRDefault="008B31FD" w:rsidP="008B31FD">
            <w:pPr>
              <w:pStyle w:val="MDPI63Notes"/>
              <w:spacing w:before="120" w:after="0"/>
              <w:jc w:val="both"/>
              <w:rPr>
                <w:lang w:val="es-ES"/>
              </w:rPr>
            </w:pPr>
            <w:r>
              <w:rPr>
                <w:noProof/>
                <w:snapToGrid/>
                <w:lang w:val="es-ES"/>
                <w14:ligatures w14:val="none"/>
              </w:rPr>
              <w:drawing>
                <wp:inline distT="0" distB="0" distL="0" distR="0" wp14:anchorId="0181DDE0" wp14:editId="306C6F64">
                  <wp:extent cx="694800" cy="248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0B9BFC7A" w14:textId="37F64D39" w:rsidR="008B31FD" w:rsidRPr="008B31FD" w:rsidRDefault="008B31FD" w:rsidP="008B31FD">
            <w:pPr>
              <w:pStyle w:val="MDPI63Notes"/>
              <w:spacing w:before="60" w:after="0"/>
              <w:jc w:val="both"/>
              <w:rPr>
                <w:lang w:val="es-ES"/>
              </w:rPr>
            </w:pPr>
            <w:r w:rsidRPr="008B31FD">
              <w:rPr>
                <w:b/>
                <w:lang w:val="es-ES"/>
              </w:rPr>
              <w:t>Copyright:</w:t>
            </w:r>
            <w:r w:rsidRPr="008B31FD">
              <w:rPr>
                <w:lang w:val="es-ES"/>
              </w:rPr>
              <w:t xml:space="preserve"> © 2022 by the authors. Submitted for possible open access publication under the terms and conditions of the Creative Commons Attribution (CC BY) license (https://creativecommons.org/licenses/by/4.0/).</w:t>
            </w:r>
          </w:p>
        </w:tc>
      </w:tr>
    </w:tbl>
    <w:p w14:paraId="306F977F" w14:textId="77777777" w:rsidR="007B366C" w:rsidRPr="00AA6721" w:rsidRDefault="007B366C" w:rsidP="008B31FD">
      <w:pPr>
        <w:pStyle w:val="MDPI16affiliation"/>
        <w:rPr>
          <w:lang w:val="es-ES"/>
        </w:rPr>
      </w:pPr>
      <w:r w:rsidRPr="008B31FD">
        <w:rPr>
          <w:vertAlign w:val="superscript"/>
          <w:lang w:val="es-ES"/>
        </w:rPr>
        <w:t>1</w:t>
      </w:r>
      <w:r w:rsidRPr="008B31FD">
        <w:rPr>
          <w:lang w:val="es-ES"/>
        </w:rPr>
        <w:tab/>
      </w:r>
      <w:r w:rsidRPr="00B90AC5">
        <w:rPr>
          <w:lang w:val="es-ES"/>
        </w:rPr>
        <w:t>Laboratorio de Biosensores y Modelaje molecular</w:t>
      </w:r>
      <w:r>
        <w:rPr>
          <w:lang w:val="es-ES"/>
        </w:rPr>
        <w:t>,</w:t>
      </w:r>
      <w:r w:rsidRPr="00B90AC5">
        <w:rPr>
          <w:lang w:val="es-ES"/>
        </w:rPr>
        <w:t xml:space="preserve"> </w:t>
      </w:r>
      <w:r>
        <w:rPr>
          <w:lang w:val="es-ES"/>
        </w:rPr>
        <w:t>D</w:t>
      </w:r>
      <w:r w:rsidRPr="00D00AF3">
        <w:rPr>
          <w:lang w:val="es-ES"/>
        </w:rPr>
        <w:t>epartamento de Bioquímica, Facultad de Medicina, Universidad Nacional Autónoma de México,</w:t>
      </w:r>
      <w:r>
        <w:rPr>
          <w:lang w:val="es-ES"/>
        </w:rPr>
        <w:t xml:space="preserve"> </w:t>
      </w:r>
      <w:r w:rsidRPr="00D00AF3">
        <w:rPr>
          <w:lang w:val="es-ES"/>
        </w:rPr>
        <w:t xml:space="preserve">Ciudad de México 04510, México; </w:t>
      </w:r>
      <w:r w:rsidRPr="00C84E1A">
        <w:rPr>
          <w:lang w:val="es-ES"/>
        </w:rPr>
        <w:t>martin@bq.unam.mx</w:t>
      </w:r>
      <w:r>
        <w:rPr>
          <w:lang w:val="es-ES"/>
        </w:rPr>
        <w:t xml:space="preserve"> (</w:t>
      </w:r>
      <w:r w:rsidRPr="00D00AF3">
        <w:rPr>
          <w:lang w:val="es-ES"/>
        </w:rPr>
        <w:t>M.G</w:t>
      </w:r>
      <w:r>
        <w:rPr>
          <w:lang w:val="es-ES"/>
        </w:rPr>
        <w:t>.</w:t>
      </w:r>
      <w:r w:rsidRPr="00D00AF3">
        <w:rPr>
          <w:lang w:val="es-ES"/>
        </w:rPr>
        <w:t>-A.</w:t>
      </w:r>
      <w:r>
        <w:rPr>
          <w:lang w:val="es-ES"/>
        </w:rPr>
        <w:t xml:space="preserve">); </w:t>
      </w:r>
      <w:r w:rsidRPr="00C84E1A">
        <w:rPr>
          <w:lang w:val="es-ES"/>
        </w:rPr>
        <w:t>kaary.biology@gmail.com</w:t>
      </w:r>
      <w:r>
        <w:rPr>
          <w:lang w:val="es-ES"/>
        </w:rPr>
        <w:t xml:space="preserve"> (K.F.-G.); </w:t>
      </w:r>
      <w:r w:rsidRPr="00C84E1A">
        <w:rPr>
          <w:lang w:val="es-ES"/>
        </w:rPr>
        <w:t>asosa@bq.unam.mx</w:t>
      </w:r>
      <w:r>
        <w:rPr>
          <w:lang w:val="es-ES"/>
        </w:rPr>
        <w:t xml:space="preserve"> (A.S.-P.) </w:t>
      </w:r>
    </w:p>
    <w:p w14:paraId="4413B64F" w14:textId="77777777" w:rsidR="007B366C" w:rsidRDefault="007B366C" w:rsidP="008B31FD">
      <w:pPr>
        <w:pStyle w:val="MDPI16affiliation"/>
        <w:rPr>
          <w:lang w:val="es-ES"/>
        </w:rPr>
      </w:pPr>
      <w:r w:rsidRPr="008B31FD">
        <w:rPr>
          <w:vertAlign w:val="superscript"/>
          <w:lang w:val="es-ES"/>
        </w:rPr>
        <w:t>2</w:t>
      </w:r>
      <w:r w:rsidRPr="008B31FD">
        <w:rPr>
          <w:lang w:val="es-ES"/>
        </w:rPr>
        <w:tab/>
      </w:r>
      <w:r w:rsidRPr="00D00AF3">
        <w:rPr>
          <w:lang w:val="es-ES"/>
        </w:rPr>
        <w:t xml:space="preserve">Departamento de </w:t>
      </w:r>
      <w:r>
        <w:rPr>
          <w:lang w:val="es-ES"/>
        </w:rPr>
        <w:t xml:space="preserve">Farmacia, </w:t>
      </w:r>
      <w:r w:rsidRPr="00AA6721">
        <w:rPr>
          <w:lang w:val="es-ES"/>
        </w:rPr>
        <w:t xml:space="preserve">Facultad de Química, Universidad Nacional Autónoma de México, Ciudad de México, C.P 04510, México; </w:t>
      </w:r>
      <w:r w:rsidRPr="00C84E1A">
        <w:rPr>
          <w:lang w:val="es-ES"/>
        </w:rPr>
        <w:t>luz@bq.unam.mx</w:t>
      </w:r>
      <w:r>
        <w:rPr>
          <w:lang w:val="es-ES"/>
        </w:rPr>
        <w:t xml:space="preserve"> (L.V.-B)</w:t>
      </w:r>
    </w:p>
    <w:p w14:paraId="65E3AEE4" w14:textId="2EDE7EF9" w:rsidR="007B366C" w:rsidRPr="00AA6721" w:rsidRDefault="008B31FD" w:rsidP="008B31FD">
      <w:pPr>
        <w:pStyle w:val="MDPI16affiliation"/>
      </w:pPr>
      <w:r w:rsidRPr="008B31FD">
        <w:rPr>
          <w:b/>
          <w:lang w:val="es-ES"/>
        </w:rPr>
        <w:t>*</w:t>
      </w:r>
      <w:r w:rsidRPr="008B31FD">
        <w:rPr>
          <w:lang w:val="es-ES"/>
        </w:rPr>
        <w:tab/>
        <w:t xml:space="preserve">Correspondence: </w:t>
      </w:r>
      <w:r w:rsidR="007B366C" w:rsidRPr="00C84E1A">
        <w:t>martin@bq.unam.mx</w:t>
      </w:r>
      <w:r w:rsidR="007B366C">
        <w:t xml:space="preserve"> </w:t>
      </w:r>
    </w:p>
    <w:p w14:paraId="6AB95A6F" w14:textId="77777777" w:rsidR="007B366C" w:rsidRPr="00550626" w:rsidRDefault="007B366C" w:rsidP="003378EC">
      <w:pPr>
        <w:pStyle w:val="MDPI17abstract"/>
        <w:ind w:left="3060" w:hanging="452"/>
        <w:rPr>
          <w:szCs w:val="18"/>
        </w:rPr>
      </w:pPr>
      <w:r w:rsidRPr="00550626">
        <w:rPr>
          <w:b/>
          <w:szCs w:val="18"/>
        </w:rPr>
        <w:t xml:space="preserve">Abstract: </w:t>
      </w:r>
      <w:r w:rsidRPr="00AA6721">
        <w:rPr>
          <w:szCs w:val="18"/>
        </w:rPr>
        <w:t>In the present study, we reported the interactions at the molecular level of a series of compounds called Bisindolylmaleimide, as</w:t>
      </w:r>
      <w:r>
        <w:rPr>
          <w:szCs w:val="18"/>
        </w:rPr>
        <w:t xml:space="preserve"> potential</w:t>
      </w:r>
      <w:r w:rsidRPr="00AA6721">
        <w:rPr>
          <w:szCs w:val="18"/>
        </w:rPr>
        <w:t xml:space="preserve"> inhibitors of the calmodulin protein. Bisindolylmaleimide compounds are drug prototypes derived from </w:t>
      </w:r>
      <w:r w:rsidRPr="00772BAF">
        <w:rPr>
          <w:i/>
          <w:iCs/>
          <w:szCs w:val="18"/>
        </w:rPr>
        <w:t>Staurosporine</w:t>
      </w:r>
      <w:r w:rsidRPr="00AA6721">
        <w:rPr>
          <w:szCs w:val="18"/>
        </w:rPr>
        <w:t xml:space="preserve">, </w:t>
      </w:r>
      <w:r>
        <w:rPr>
          <w:szCs w:val="18"/>
        </w:rPr>
        <w:t>an alkaloid with activity for cancer treatment</w:t>
      </w:r>
      <w:r w:rsidRPr="00AA6721">
        <w:rPr>
          <w:szCs w:val="18"/>
        </w:rPr>
        <w:t>. Bisindolylmaleimide compounds II, IV, VII, X</w:t>
      </w:r>
      <w:r>
        <w:rPr>
          <w:szCs w:val="18"/>
        </w:rPr>
        <w:t>,</w:t>
      </w:r>
      <w:r w:rsidRPr="00AA6721">
        <w:rPr>
          <w:szCs w:val="18"/>
        </w:rPr>
        <w:t xml:space="preserve"> and XI</w:t>
      </w:r>
      <w:r>
        <w:rPr>
          <w:szCs w:val="18"/>
        </w:rPr>
        <w:t>,</w:t>
      </w:r>
      <w:r w:rsidRPr="00AA6721">
        <w:rPr>
          <w:szCs w:val="18"/>
        </w:rPr>
        <w:t xml:space="preserve"> are proposed and reported as </w:t>
      </w:r>
      <w:r>
        <w:rPr>
          <w:szCs w:val="18"/>
        </w:rPr>
        <w:t>possible</w:t>
      </w:r>
      <w:r w:rsidRPr="00AA6721">
        <w:rPr>
          <w:szCs w:val="18"/>
        </w:rPr>
        <w:t xml:space="preserve"> inhibitors of calmodulin protein for </w:t>
      </w:r>
      <w:r>
        <w:rPr>
          <w:szCs w:val="18"/>
        </w:rPr>
        <w:t xml:space="preserve">the </w:t>
      </w:r>
      <w:r w:rsidRPr="00AA6721">
        <w:rPr>
          <w:szCs w:val="18"/>
        </w:rPr>
        <w:t xml:space="preserve">first time. </w:t>
      </w:r>
      <w:r w:rsidRPr="008844CF">
        <w:rPr>
          <w:szCs w:val="18"/>
        </w:rPr>
        <w:t>For the above,</w:t>
      </w:r>
      <w:r w:rsidRPr="00AA6721">
        <w:rPr>
          <w:szCs w:val="18"/>
        </w:rPr>
        <w:t xml:space="preserve"> a biotechnological device</w:t>
      </w:r>
      <w:r>
        <w:rPr>
          <w:szCs w:val="18"/>
        </w:rPr>
        <w:t xml:space="preserve"> was used</w:t>
      </w:r>
      <w:r w:rsidRPr="00AA6721">
        <w:rPr>
          <w:szCs w:val="18"/>
        </w:rPr>
        <w:t xml:space="preserve"> (fluorescent biosensor </w:t>
      </w:r>
      <w:r w:rsidRPr="00452331">
        <w:rPr>
          <w:i/>
          <w:iCs/>
          <w:szCs w:val="18"/>
        </w:rPr>
        <w:t>h</w:t>
      </w:r>
      <w:r w:rsidRPr="00AA6721">
        <w:rPr>
          <w:szCs w:val="18"/>
        </w:rPr>
        <w:t>CaM M124C-</w:t>
      </w:r>
      <w:r w:rsidRPr="00452331">
        <w:rPr>
          <w:i/>
          <w:iCs/>
          <w:szCs w:val="18"/>
        </w:rPr>
        <w:t>mBBr</w:t>
      </w:r>
      <w:r w:rsidRPr="00AA6721">
        <w:rPr>
          <w:szCs w:val="18"/>
        </w:rPr>
        <w:t xml:space="preserve">) to </w:t>
      </w:r>
      <w:r>
        <w:rPr>
          <w:szCs w:val="18"/>
        </w:rPr>
        <w:t xml:space="preserve">directly </w:t>
      </w:r>
      <w:r w:rsidRPr="00AA6721">
        <w:rPr>
          <w:szCs w:val="18"/>
        </w:rPr>
        <w:t xml:space="preserve">determine </w:t>
      </w:r>
      <w:r>
        <w:rPr>
          <w:szCs w:val="18"/>
        </w:rPr>
        <w:t xml:space="preserve">binding parameters </w:t>
      </w:r>
      <w:r w:rsidRPr="00B3072B">
        <w:rPr>
          <w:szCs w:val="18"/>
        </w:rPr>
        <w:t>experimentally</w:t>
      </w:r>
      <w:r>
        <w:rPr>
          <w:szCs w:val="18"/>
        </w:rPr>
        <w:t xml:space="preserve"> (</w:t>
      </w:r>
      <w:r w:rsidRPr="00B3072B">
        <w:rPr>
          <w:i/>
          <w:iCs/>
          <w:szCs w:val="18"/>
        </w:rPr>
        <w:t>K</w:t>
      </w:r>
      <w:r w:rsidRPr="00B3072B">
        <w:rPr>
          <w:szCs w:val="18"/>
          <w:vertAlign w:val="subscript"/>
        </w:rPr>
        <w:t>d</w:t>
      </w:r>
      <w:r>
        <w:rPr>
          <w:szCs w:val="18"/>
        </w:rPr>
        <w:t xml:space="preserve"> and stoichiometry) </w:t>
      </w:r>
      <w:r w:rsidRPr="00AA6721">
        <w:rPr>
          <w:szCs w:val="18"/>
        </w:rPr>
        <w:t>of these compounds</w:t>
      </w:r>
      <w:r>
        <w:rPr>
          <w:szCs w:val="18"/>
        </w:rPr>
        <w:t xml:space="preserve">, and </w:t>
      </w:r>
      <w:r w:rsidRPr="00AA6721">
        <w:rPr>
          <w:szCs w:val="18"/>
        </w:rPr>
        <w:t>molecular modeling tools (Docking</w:t>
      </w:r>
      <w:r>
        <w:rPr>
          <w:szCs w:val="18"/>
        </w:rPr>
        <w:t xml:space="preserve">, </w:t>
      </w:r>
      <w:r w:rsidRPr="00AA6721">
        <w:rPr>
          <w:szCs w:val="18"/>
        </w:rPr>
        <w:t>Molecular Dynamics</w:t>
      </w:r>
      <w:r>
        <w:rPr>
          <w:szCs w:val="18"/>
        </w:rPr>
        <w:t>, and C</w:t>
      </w:r>
      <w:r w:rsidRPr="00452331">
        <w:rPr>
          <w:szCs w:val="18"/>
        </w:rPr>
        <w:t xml:space="preserve">hemoinformatic </w:t>
      </w:r>
      <w:r>
        <w:rPr>
          <w:szCs w:val="18"/>
        </w:rPr>
        <w:t>A</w:t>
      </w:r>
      <w:r w:rsidRPr="00452331">
        <w:rPr>
          <w:szCs w:val="18"/>
        </w:rPr>
        <w:t>nalysis</w:t>
      </w:r>
      <w:r w:rsidRPr="00AA6721">
        <w:rPr>
          <w:szCs w:val="18"/>
        </w:rPr>
        <w:t>)</w:t>
      </w:r>
      <w:r>
        <w:rPr>
          <w:szCs w:val="18"/>
        </w:rPr>
        <w:t xml:space="preserve"> </w:t>
      </w:r>
      <w:r w:rsidRPr="00AA6721">
        <w:rPr>
          <w:szCs w:val="18"/>
        </w:rPr>
        <w:t>to carry out the theoretical studie</w:t>
      </w:r>
      <w:r>
        <w:rPr>
          <w:szCs w:val="18"/>
        </w:rPr>
        <w:t xml:space="preserve">s and </w:t>
      </w:r>
      <w:r w:rsidRPr="00B3072B">
        <w:rPr>
          <w:szCs w:val="18"/>
        </w:rPr>
        <w:t>complement the experimental data</w:t>
      </w:r>
      <w:r w:rsidRPr="00AA6721">
        <w:rPr>
          <w:szCs w:val="18"/>
        </w:rPr>
        <w:t xml:space="preserve">. The results indicate that this </w:t>
      </w:r>
      <w:r>
        <w:rPr>
          <w:szCs w:val="18"/>
        </w:rPr>
        <w:t>compound binds</w:t>
      </w:r>
      <w:r w:rsidRPr="00AA6721">
        <w:rPr>
          <w:szCs w:val="18"/>
        </w:rPr>
        <w:t xml:space="preserve"> to calmodulin with a </w:t>
      </w:r>
      <w:r w:rsidRPr="00452331">
        <w:rPr>
          <w:i/>
          <w:iCs/>
          <w:szCs w:val="18"/>
        </w:rPr>
        <w:t>K</w:t>
      </w:r>
      <w:r w:rsidRPr="00452331">
        <w:rPr>
          <w:szCs w:val="18"/>
          <w:vertAlign w:val="subscript"/>
        </w:rPr>
        <w:t>d</w:t>
      </w:r>
      <w:r w:rsidRPr="00AA6721">
        <w:rPr>
          <w:szCs w:val="18"/>
        </w:rPr>
        <w:t xml:space="preserve"> between 193-248 nM, an order of magnitude lower than most classic inhibitors.</w:t>
      </w:r>
      <w:r>
        <w:rPr>
          <w:szCs w:val="18"/>
        </w:rPr>
        <w:t xml:space="preserve"> </w:t>
      </w:r>
      <w:r w:rsidRPr="00AA6721">
        <w:rPr>
          <w:szCs w:val="18"/>
        </w:rPr>
        <w:t xml:space="preserve">On the other hand, the theoretical studies support the experimental results, obtaining an acceptable correlation between the </w:t>
      </w:r>
      <w:r w:rsidRPr="00452331">
        <w:rPr>
          <w:rFonts w:ascii="Symbol" w:hAnsi="Symbol"/>
          <w:szCs w:val="18"/>
        </w:rPr>
        <w:t></w:t>
      </w:r>
      <w:r w:rsidRPr="00AA6721">
        <w:rPr>
          <w:szCs w:val="18"/>
        </w:rPr>
        <w:t>G</w:t>
      </w:r>
      <w:r w:rsidRPr="00452331">
        <w:rPr>
          <w:szCs w:val="18"/>
          <w:vertAlign w:val="subscript"/>
        </w:rPr>
        <w:t>E</w:t>
      </w:r>
      <w:r>
        <w:rPr>
          <w:szCs w:val="18"/>
          <w:vertAlign w:val="subscript"/>
        </w:rPr>
        <w:t>xperimental</w:t>
      </w:r>
      <w:r w:rsidRPr="00AA6721">
        <w:rPr>
          <w:szCs w:val="18"/>
        </w:rPr>
        <w:t xml:space="preserve"> and </w:t>
      </w:r>
      <w:r w:rsidRPr="00452331">
        <w:rPr>
          <w:rFonts w:ascii="Symbol" w:hAnsi="Symbol"/>
          <w:szCs w:val="18"/>
        </w:rPr>
        <w:t></w:t>
      </w:r>
      <w:r w:rsidRPr="00AA6721">
        <w:rPr>
          <w:szCs w:val="18"/>
        </w:rPr>
        <w:t>G</w:t>
      </w:r>
      <w:r w:rsidRPr="00452331">
        <w:rPr>
          <w:szCs w:val="18"/>
          <w:vertAlign w:val="subscript"/>
        </w:rPr>
        <w:t>T</w:t>
      </w:r>
      <w:r>
        <w:rPr>
          <w:szCs w:val="18"/>
          <w:vertAlign w:val="subscript"/>
        </w:rPr>
        <w:t>heoretical</w:t>
      </w:r>
      <w:r w:rsidRPr="00AA6721">
        <w:rPr>
          <w:szCs w:val="18"/>
        </w:rPr>
        <w:t xml:space="preserve"> (r</w:t>
      </w:r>
      <w:r w:rsidRPr="00452331">
        <w:rPr>
          <w:szCs w:val="18"/>
          <w:vertAlign w:val="superscript"/>
        </w:rPr>
        <w:t>2</w:t>
      </w:r>
      <w:r w:rsidRPr="00AA6721">
        <w:rPr>
          <w:szCs w:val="18"/>
        </w:rPr>
        <w:t>=0.703) and provid</w:t>
      </w:r>
      <w:r>
        <w:rPr>
          <w:szCs w:val="18"/>
        </w:rPr>
        <w:t>ing</w:t>
      </w:r>
      <w:r w:rsidRPr="00AA6721">
        <w:rPr>
          <w:szCs w:val="18"/>
        </w:rPr>
        <w:t xml:space="preserve"> us with complementary molecular details of the interaction between the </w:t>
      </w:r>
      <w:r>
        <w:rPr>
          <w:szCs w:val="18"/>
        </w:rPr>
        <w:t xml:space="preserve">calmodulin </w:t>
      </w:r>
      <w:r w:rsidRPr="00AA6721">
        <w:rPr>
          <w:szCs w:val="18"/>
        </w:rPr>
        <w:t xml:space="preserve">protein and the Bisindolylmaleimide series. </w:t>
      </w:r>
      <w:r w:rsidRPr="00CA61F9">
        <w:rPr>
          <w:szCs w:val="18"/>
        </w:rPr>
        <w:t xml:space="preserve">Chemoinformatic analyzes bring certainty to </w:t>
      </w:r>
      <w:r w:rsidRPr="00AA6721">
        <w:rPr>
          <w:szCs w:val="18"/>
        </w:rPr>
        <w:t>Bisindolylmaleimide</w:t>
      </w:r>
      <w:r>
        <w:rPr>
          <w:szCs w:val="18"/>
        </w:rPr>
        <w:t xml:space="preserve"> compounds</w:t>
      </w:r>
      <w:r w:rsidRPr="00CA61F9">
        <w:rPr>
          <w:szCs w:val="18"/>
        </w:rPr>
        <w:t xml:space="preserve"> to address clinical steps in drug development</w:t>
      </w:r>
      <w:r>
        <w:rPr>
          <w:szCs w:val="18"/>
        </w:rPr>
        <w:t>. So, t</w:t>
      </w:r>
      <w:r w:rsidRPr="00AA6721">
        <w:rPr>
          <w:szCs w:val="18"/>
        </w:rPr>
        <w:t xml:space="preserve">hese results make these compounds attractive to be considered </w:t>
      </w:r>
      <w:r>
        <w:rPr>
          <w:szCs w:val="18"/>
        </w:rPr>
        <w:t xml:space="preserve">as </w:t>
      </w:r>
      <w:r w:rsidRPr="00AA6721">
        <w:rPr>
          <w:szCs w:val="18"/>
        </w:rPr>
        <w:t>possible prototypes of new calmodulin protein inhibitors.</w:t>
      </w:r>
    </w:p>
    <w:p w14:paraId="63CF4CF5" w14:textId="77777777" w:rsidR="007B366C" w:rsidRPr="00550626" w:rsidRDefault="007B366C" w:rsidP="007B366C">
      <w:pPr>
        <w:pStyle w:val="MDPI18keywords"/>
        <w:rPr>
          <w:szCs w:val="18"/>
        </w:rPr>
      </w:pPr>
      <w:r w:rsidRPr="00550626">
        <w:rPr>
          <w:b/>
          <w:szCs w:val="18"/>
        </w:rPr>
        <w:t xml:space="preserve">Keywords: </w:t>
      </w:r>
      <w:r w:rsidRPr="00111E4C">
        <w:rPr>
          <w:szCs w:val="18"/>
        </w:rPr>
        <w:t>Biosensors; Calmodulin; Bisindolylmaleimides; Anti-CaM drugs; Docking; Molecular dynamic; chemoinformatic.</w:t>
      </w:r>
    </w:p>
    <w:p w14:paraId="22C83DC7" w14:textId="77777777" w:rsidR="007B366C" w:rsidRPr="00550626" w:rsidRDefault="007B366C" w:rsidP="007B366C">
      <w:pPr>
        <w:pStyle w:val="MDPI19line"/>
      </w:pPr>
    </w:p>
    <w:p w14:paraId="76F6CEE9" w14:textId="432F9CBF" w:rsidR="007B366C" w:rsidRDefault="008B31FD" w:rsidP="008B31FD">
      <w:pPr>
        <w:pStyle w:val="MDPI21heading1"/>
      </w:pPr>
      <w:r>
        <w:t xml:space="preserve">1. </w:t>
      </w:r>
      <w:r w:rsidR="007B366C" w:rsidRPr="007F2582">
        <w:t>Introduction</w:t>
      </w:r>
    </w:p>
    <w:p w14:paraId="756CB5C1" w14:textId="77777777" w:rsidR="007B366C" w:rsidRDefault="007B366C" w:rsidP="008B31FD">
      <w:pPr>
        <w:pStyle w:val="MDPI31text"/>
      </w:pPr>
      <w:r w:rsidRPr="003D654E">
        <w:t xml:space="preserve">Bisindolylmaleimides (BIMs) are organics compounds derivates from indolocarbazoles, </w:t>
      </w:r>
      <w:r w:rsidRPr="00A64022">
        <w:rPr>
          <w:i/>
          <w:iCs/>
        </w:rPr>
        <w:t>staurosporine</w:t>
      </w:r>
      <w:r w:rsidRPr="003D654E">
        <w:t xml:space="preserve"> formed by a maleimide group, and two indole groups bound to it </w:t>
      </w:r>
      <w:r w:rsidRPr="003D654E">
        <w:fldChar w:fldCharType="begin"/>
      </w:r>
      <w:r>
        <w:instrText xml:space="preserve"> ADDIN EN.CITE &lt;EndNote&gt;&lt;Cite&gt;&lt;Author&gt;Faul&lt;/Author&gt;&lt;Year&gt;1998&lt;/Year&gt;&lt;RecNum&gt;25415&lt;/RecNum&gt;&lt;DisplayText&gt;[1]&lt;/DisplayText&gt;&lt;record&gt;&lt;rec-number&gt;25415&lt;/rec-number&gt;&lt;foreign-keys&gt;&lt;key app="EN" db-id="z50sepd505efeuewprwxvv2cadsx0ae22990" timestamp="0"&gt;25415&lt;/key&gt;&lt;/foreign-keys&gt;&lt;ref-type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Pr="003D654E">
        <w:fldChar w:fldCharType="separate"/>
      </w:r>
      <w:r w:rsidRPr="003D654E">
        <w:rPr>
          <w:noProof/>
        </w:rPr>
        <w:t>[1]</w:t>
      </w:r>
      <w:r w:rsidRPr="003D654E">
        <w:fldChar w:fldCharType="end"/>
      </w:r>
      <w:r w:rsidRPr="003D654E">
        <w:t>. A series of compounds have been synthesized from BIMs with different substituents in one of the indoles (Figure 1). This series includes BIM from I to XI</w:t>
      </w:r>
      <w:r>
        <w:t>;</w:t>
      </w:r>
      <w:r w:rsidRPr="003D654E">
        <w:t xml:space="preserve"> biological activity has been reported for these compounds. BIM I has been reported as an inhibitor of protein kinase C (PKC) </w:t>
      </w:r>
      <w:r w:rsidRPr="003D654E">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IGRiLWlkPSJ6NTBzZXBkNTA1ZWZldWV3cHJ3eHZ2MmNhZHN4MGFlMjI5OTAiIHRpbWVzdGFtcD0i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instrText xml:space="preserve"> ADDIN EN.CITE </w:instrText>
      </w:r>
      <w: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IGRiLWlkPSJ6NTBzZXBkNTA1ZWZldWV3cHJ3eHZ2MmNhZHN4MGFlMjI5OTAiIHRpbWVzdGFtcD0i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instrText xml:space="preserve"> ADDIN EN.CITE.DATA </w:instrText>
      </w:r>
      <w:r>
        <w:fldChar w:fldCharType="end"/>
      </w:r>
      <w:r w:rsidRPr="003D654E">
        <w:fldChar w:fldCharType="separate"/>
      </w:r>
      <w:r w:rsidRPr="003D654E">
        <w:rPr>
          <w:noProof/>
        </w:rPr>
        <w:t>[2]</w:t>
      </w:r>
      <w:r w:rsidRPr="003D654E">
        <w:fldChar w:fldCharType="end"/>
      </w:r>
      <w:r w:rsidRPr="003D654E">
        <w:t xml:space="preserve"> and glycogen synthase kinase 3 (GSK3) </w:t>
      </w:r>
      <w:r w:rsidRPr="003D654E">
        <w:fldChar w:fldCharType="begin"/>
      </w:r>
      <w:r>
        <w:instrText xml:space="preserve"> ADDIN EN.CITE &lt;EndNote&gt;&lt;Cite&gt;&lt;Author&gt;Hers&lt;/Author&gt;&lt;Year&gt;1999&lt;/Year&gt;&lt;RecNum&gt;25417&lt;/RecNum&gt;&lt;DisplayText&gt;[3]&lt;/DisplayText&gt;&lt;record&gt;&lt;rec-number&gt;25417&lt;/rec-number&gt;&lt;foreign-keys&gt;&lt;key app="EN" db-id="z50sepd505efeuewprwxvv2cadsx0ae22990"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fldChar w:fldCharType="separate"/>
      </w:r>
      <w:r w:rsidRPr="003D654E">
        <w:rPr>
          <w:noProof/>
        </w:rPr>
        <w:t>[3]</w:t>
      </w:r>
      <w:r w:rsidRPr="003D654E">
        <w:fldChar w:fldCharType="end"/>
      </w:r>
      <w:r w:rsidRPr="003D654E">
        <w:t xml:space="preserve">, as well as a competitive antagonist </w:t>
      </w:r>
      <w:r>
        <w:t>for</w:t>
      </w:r>
      <w:r w:rsidRPr="003D654E">
        <w:t xml:space="preserve"> 5-HT3 receptor </w:t>
      </w:r>
      <w:r w:rsidRPr="003D654E">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RU4iIGRiLWlkPSJ6NTBzZXBkNTA1ZWZldWV3cHJ3eHZ2MmNhZHN4MGFlMjI5OTAiIHRpbWVzdGFt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instrText xml:space="preserve"> ADDIN EN.CITE </w:instrText>
      </w:r>
      <w: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RU4iIGRiLWlkPSJ6NTBzZXBkNTA1ZWZldWV3cHJ3eHZ2MmNhZHN4MGFlMjI5OTAiIHRpbWVzdGFt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instrText xml:space="preserve"> ADDIN EN.CITE.DATA </w:instrText>
      </w:r>
      <w:r>
        <w:fldChar w:fldCharType="end"/>
      </w:r>
      <w:r w:rsidRPr="003D654E">
        <w:fldChar w:fldCharType="separate"/>
      </w:r>
      <w:r w:rsidRPr="003D654E">
        <w:rPr>
          <w:noProof/>
        </w:rPr>
        <w:t>[4]</w:t>
      </w:r>
      <w:r w:rsidRPr="003D654E">
        <w:fldChar w:fldCharType="end"/>
      </w:r>
      <w:r w:rsidRPr="003D654E">
        <w:t xml:space="preserve">. BIM II is a general inhibitor of all PKC </w:t>
      </w:r>
      <w:r w:rsidRPr="003D654E">
        <w:fldChar w:fldCharType="begin"/>
      </w:r>
      <w:r>
        <w:instrText xml:space="preserve"> ADDIN EN.CITE &lt;EndNote&gt;&lt;Cite&gt;&lt;Author&gt;Davis&lt;/Author&gt;&lt;Year&gt;1992&lt;/Year&gt;&lt;RecNum&gt;25419&lt;/RecNum&gt;&lt;DisplayText&gt;[5]&lt;/DisplayText&gt;&lt;record&gt;&lt;rec-number&gt;25419&lt;/rec-number&gt;&lt;foreign-keys&gt;&lt;key app="EN" db-id="z50sepd505efeuewprwxvv2cadsx0ae22990"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fldChar w:fldCharType="separate"/>
      </w:r>
      <w:r w:rsidRPr="003D654E">
        <w:rPr>
          <w:noProof/>
        </w:rPr>
        <w:t>[5]</w:t>
      </w:r>
      <w:r w:rsidRPr="003D654E">
        <w:fldChar w:fldCharType="end"/>
      </w:r>
      <w:r w:rsidRPr="003D654E">
        <w:t xml:space="preserve">. BIMs I, II, III, IV, and V interact and inhibit ABCG2 (a transporter with potential importance in cancer drug resistance) </w:t>
      </w:r>
      <w:r w:rsidRPr="003D654E">
        <w:fldChar w:fldCharType="begin"/>
      </w:r>
      <w:r>
        <w:instrText xml:space="preserve"> ADDIN EN.CITE &lt;EndNote&gt;&lt;Cite&gt;&lt;Author&gt;Robey&lt;/Author&gt;&lt;Year&gt;2007&lt;/Year&gt;&lt;RecNum&gt;25420&lt;/RecNum&gt;&lt;DisplayText&gt;[6]&lt;/DisplayText&gt;&lt;record&gt;&lt;rec-number&gt;25420&lt;/rec-number&gt;&lt;foreign-keys&gt;&lt;key app="EN" db-id="z50sepd505efeuewprwxvv2cadsx0ae22990" timestamp="0"&gt;25420&lt;/key&gt;&lt;/foreign-keys&gt;&lt;ref-type name="Journal Article"&gt;17&lt;/ref-type&gt;&lt;contributors&gt;&lt;authors&gt;&lt;author&gt;Robey, R. W.&lt;/author&gt;&lt;author&gt;Shukla, S.&lt;/author&gt;&lt;author&gt;Steadman, K.&lt;/author&gt;&lt;author&gt;Obrzut, T.&lt;/author&gt;&lt;author&gt;Finley, E. M.&lt;/author&gt;&lt;author&gt;Ambudkar, S. V.&lt;/author&gt;&lt;author&gt;Bates, S. E.&lt;/author&gt;&lt;/authors&gt;&lt;/contributors&gt;&lt;auth-address&gt;Medical Oncology Branch and Laboratory of Cell Biology, Center for Cancer Research, NIH, Bethesda, Maryland, USA. robeyr@mail.nih.gov&lt;/auth-address&gt;&lt;titles&gt;&lt;title&gt;Inhibition of ABCG2-mediated transport by protein kinase inhibitors with a bisindolylmaleimide or indolocarbazole structure&lt;/title&gt;&lt;secondary-title&gt;Mol Cancer Ther&lt;/secondary-title&gt;&lt;/titles&gt;&lt;pages&gt;1877-85&lt;/pages&gt;&lt;volume&gt;6&lt;/volume&gt;&lt;number&gt;6&lt;/number&gt;&lt;edition&gt;2007/06/19&lt;/edition&gt;&lt;keywords&gt;&lt;keyword&gt;ATP Binding Cassette Transporter, Subfamily G, Member 2&lt;/keyword&gt;&lt;keyword&gt;ATP-Binding Cassette Transporters/*antagonists &amp;amp; inhibitors/metabolism&lt;/keyword&gt;&lt;keyword&gt;Biological Transport&lt;/keyword&gt;&lt;keyword&gt;Carbazoles/*chemistry&lt;/keyword&gt;&lt;keyword&gt;Cell Line&lt;/keyword&gt;&lt;keyword&gt;Humans&lt;/keyword&gt;&lt;keyword&gt;Indoles/*chemistry&lt;/keyword&gt;&lt;keyword&gt;Maleimides/*chemistry&lt;/keyword&gt;&lt;keyword&gt;Molecular Structure&lt;/keyword&gt;&lt;keyword&gt;Neoplasm Proteins/*antagonists &amp;amp; inhibitors/metabolism&lt;/keyword&gt;&lt;keyword&gt;Protein Kinase Inhibitors/chemistry/*pharmacology&lt;/keyword&gt;&lt;/keywords&gt;&lt;dates&gt;&lt;year&gt;2007&lt;/year&gt;&lt;pub-dates&gt;&lt;date&gt;Jun&lt;/date&gt;&lt;/pub-dates&gt;&lt;/dates&gt;&lt;isbn&gt;1535-7163 (Print)&amp;#xD;1535-7163 (Linking)&lt;/isbn&gt;&lt;accession-num&gt;17575116&lt;/accession-num&gt;&lt;urls&gt;&lt;related-urls&gt;&lt;url&gt;https://www.ncbi.nlm.nih.gov/pubmed/17575116&lt;/url&gt;&lt;/related-urls&gt;&lt;/urls&gt;&lt;electronic-resource-num&gt;10.1158/1535-7163.MCT-06-0811&lt;/electronic-resource-num&gt;&lt;/record&gt;&lt;/Cite&gt;&lt;/EndNote&gt;</w:instrText>
      </w:r>
      <w:r w:rsidRPr="003D654E">
        <w:fldChar w:fldCharType="separate"/>
      </w:r>
      <w:r w:rsidRPr="003D654E">
        <w:rPr>
          <w:noProof/>
        </w:rPr>
        <w:t>[6]</w:t>
      </w:r>
      <w:r w:rsidRPr="003D654E">
        <w:fldChar w:fldCharType="end"/>
      </w:r>
      <w:r w:rsidRPr="003D654E">
        <w:t xml:space="preserve">. BIM IV, in addition to inhibiting the PKC also inhibits the cAMP-dependent protein kinase (PKA) </w:t>
      </w:r>
      <w:r w:rsidRPr="003D654E">
        <w:fldChar w:fldCharType="begin"/>
      </w:r>
      <w:r>
        <w:instrText xml:space="preserve"> ADDIN EN.CITE &lt;EndNote&gt;&lt;Cite&gt;&lt;Author&gt;Davis&lt;/Author&gt;&lt;Year&gt;1992&lt;/Year&gt;&lt;RecNum&gt;25419&lt;/RecNum&gt;&lt;DisplayText&gt;[5]&lt;/DisplayText&gt;&lt;record&gt;&lt;rec-number&gt;25419&lt;/rec-number&gt;&lt;foreign-keys&gt;&lt;key app="EN" db-id="z50sepd505efeuewprwxvv2cadsx0ae22990"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fldChar w:fldCharType="separate"/>
      </w:r>
      <w:r w:rsidRPr="003D654E">
        <w:rPr>
          <w:noProof/>
        </w:rPr>
        <w:t>[5]</w:t>
      </w:r>
      <w:r w:rsidRPr="003D654E">
        <w:fldChar w:fldCharType="end"/>
      </w:r>
      <w:r w:rsidRPr="003D654E">
        <w:t xml:space="preserve">. BIM I, BIM II, BIM III, BIM VI, BIM VII, and BIM-VIII inhibit solute carrier organic cation transporter (OCT) 1, involved in the uptake of marketed drugs in the liver </w:t>
      </w:r>
      <w:r w:rsidRPr="003D654E">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IiBkYi1pZD0iejUwc2VwZDUwNWVmZXVld3Byd3h2djJjYWRzeDBhZTIyOTkwIiB0aW1lc3RhbXA9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bmRhcnktdGl0bGU+UExvUyBPbmU8L3NlY29uZGFyeS10aXRsZT48L3RpdGxlcz48cGFnZXM+ZTAx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</w:fldData>
        </w:fldChar>
      </w:r>
      <w:r>
        <w:instrText xml:space="preserve"> ADDIN EN.CITE </w:instrText>
      </w:r>
      <w: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IiBkYi1pZD0iejUwc2VwZDUwNWVmZXVld3Byd3h2djJjYWRzeDBhZTIyOTkwIiB0aW1lc3RhbXA9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bmRhcnktdGl0bGU+UExvUyBPbmU8L3NlY29uZGFyeS10aXRsZT48L3RpdGxlcz48cGFnZXM+ZTAx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</w:fldData>
        </w:fldChar>
      </w:r>
      <w:r>
        <w:instrText xml:space="preserve"> ADDIN EN.CITE.DATA </w:instrText>
      </w:r>
      <w:r>
        <w:fldChar w:fldCharType="end"/>
      </w:r>
      <w:r w:rsidRPr="003D654E">
        <w:fldChar w:fldCharType="separate"/>
      </w:r>
      <w:r w:rsidRPr="003D654E">
        <w:rPr>
          <w:noProof/>
        </w:rPr>
        <w:t>[7]</w:t>
      </w:r>
      <w:r w:rsidRPr="003D654E">
        <w:fldChar w:fldCharType="end"/>
      </w:r>
      <w:r w:rsidRPr="003D654E">
        <w:t xml:space="preserve">. BIM IX is a potent inhibitor of GSK-3 </w:t>
      </w:r>
      <w:r w:rsidRPr="003D654E">
        <w:fldChar w:fldCharType="begin"/>
      </w:r>
      <w:r>
        <w:instrText xml:space="preserve"> ADDIN EN.CITE &lt;EndNote&gt;&lt;Cite&gt;&lt;Author&gt;Hers&lt;/Author&gt;&lt;Year&gt;1999&lt;/Year&gt;&lt;RecNum&gt;25417&lt;/RecNum&gt;&lt;DisplayText&gt;[3]&lt;/DisplayText&gt;&lt;record&gt;&lt;rec-number&gt;25417&lt;/rec-number&gt;&lt;foreign-keys&gt;&lt;key app="EN" db-id="z50sepd505efeuewprwxvv2cadsx0ae22990"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fldChar w:fldCharType="separate"/>
      </w:r>
      <w:r w:rsidRPr="003D654E">
        <w:rPr>
          <w:noProof/>
        </w:rPr>
        <w:t>[3]</w:t>
      </w:r>
      <w:r w:rsidRPr="003D654E">
        <w:fldChar w:fldCharType="end"/>
      </w:r>
      <w:r w:rsidRPr="003D654E">
        <w:t xml:space="preserve">. BIM X is also considered an inhibitor of protein kinases (PKs) </w:t>
      </w:r>
      <w:r w:rsidRPr="003D654E">
        <w:fldChar w:fldCharType="begin"/>
      </w:r>
      <w:r>
        <w:instrText xml:space="preserve"> ADDIN EN.CITE &lt;EndNote&gt;&lt;Cite&gt;&lt;Author&gt;Deane&lt;/Author&gt;&lt;Year&gt;2017&lt;/Year&gt;&lt;RecNum&gt;25423&lt;/RecNum&gt;&lt;DisplayText&gt;[8]&lt;/DisplayText&gt;&lt;record&gt;&lt;rec-number&gt;25423&lt;/rec-number&gt;&lt;foreign-keys&gt;&lt;key app="EN" db-id="z50sepd505efeuewprwxvv2cadsx0ae22990" timestamp="0"&gt;25423&lt;/key&gt;&lt;/foreign-keys&gt;&lt;ref-type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Pr="003D654E">
        <w:fldChar w:fldCharType="separate"/>
      </w:r>
      <w:r w:rsidRPr="003D654E">
        <w:rPr>
          <w:noProof/>
        </w:rPr>
        <w:t>[8]</w:t>
      </w:r>
      <w:r w:rsidRPr="003D654E">
        <w:fldChar w:fldCharType="end"/>
      </w:r>
      <w:r w:rsidRPr="003D654E">
        <w:t xml:space="preserve">. BIM XI inhibits PKC and prevents T-cell activation and proliferation </w:t>
      </w:r>
      <w:r w:rsidRPr="003D654E">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cHA9IkVOIiBkYi1pZD0iejUwc2VwZDUwNWVmZXVld3Byd3h2djJjYWRzeDBhZTIyOTkwIiB0aW1l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cHA9IkVOIiBkYi1pZD0iejUwc2VwZDUwNWVmZXVld3Byd3h2djJjYWRzeDBhZTIyOTkwIiB0aW1l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dGl0bGU+SiBNZWQgQ2hlbTwvc2Vjb25kYXJ5LXRpdGxlPjwvdGl0bGVzPjxwYWdlcz4yMS05PC9w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</w:fldData>
        </w:fldChar>
      </w:r>
      <w:r>
        <w:instrText xml:space="preserve"> ADDIN EN.CITE </w:instrText>
      </w:r>
      <w: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cHA9IkVOIiBkYi1pZD0iejUwc2VwZDUwNWVmZXVld3Byd3h2djJjYWRzeDBhZTIyOTkwIiB0aW1l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cHA9IkVOIiBkYi1pZD0iejUwc2VwZDUwNWVmZXVld3Byd3h2djJjYWRzeDBhZTIyOTkwIiB0aW1l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dGl0bGU+SiBNZWQgQ2hlbTwvc2Vjb25kYXJ5LXRpdGxlPjwvdGl0bGVzPjxwYWdlcz4yMS05PC9w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</w:fldData>
        </w:fldChar>
      </w:r>
      <w:r>
        <w:instrText xml:space="preserve"> ADDIN EN.CITE.DATA </w:instrText>
      </w:r>
      <w:r>
        <w:fldChar w:fldCharType="end"/>
      </w:r>
      <w:r w:rsidRPr="003D654E">
        <w:fldChar w:fldCharType="separate"/>
      </w:r>
      <w:r w:rsidRPr="003D654E">
        <w:rPr>
          <w:noProof/>
        </w:rPr>
        <w:t>[9, 10]</w:t>
      </w:r>
      <w:r w:rsidRPr="003D654E">
        <w:fldChar w:fldCharType="end"/>
      </w:r>
      <w:r w:rsidRPr="003D654E">
        <w:t>.</w:t>
      </w:r>
      <w:r>
        <w:t xml:space="preserve"> </w:t>
      </w:r>
      <w:r w:rsidRPr="006F1C96">
        <w:t xml:space="preserve">In most of these trials, they are carried out by </w:t>
      </w:r>
      <w:r w:rsidRPr="006F1C96">
        <w:lastRenderedPageBreak/>
        <w:t>competitive or coupled studies, where the BIMs can interact in more than one molecular target to show the reported effects.</w:t>
      </w:r>
      <w:r>
        <w:t xml:space="preserve"> </w:t>
      </w:r>
    </w:p>
    <w:p w14:paraId="6685A9B8" w14:textId="77777777" w:rsidR="007B366C" w:rsidRDefault="00000000" w:rsidP="007B366C">
      <w:pPr>
        <w:spacing w:line="480" w:lineRule="auto"/>
        <w:ind w:firstLine="720"/>
        <w:rPr>
          <w:rFonts w:ascii="Times New Roman" w:hAnsi="Times New Roman"/>
          <w:sz w:val="24"/>
          <w:szCs w:val="24"/>
        </w:rPr>
      </w:pPr>
      <w:r>
        <w:rPr>
          <w:rFonts w:ascii="Times New Roman" w:eastAsia="Times New Roman" w:hAnsi="Times New Roman"/>
          <w:noProof w:val="0"/>
          <w:sz w:val="24"/>
          <w:szCs w:val="24"/>
          <w:lang w:eastAsia="es-ES"/>
        </w:rPr>
        <w:object w:dxaOrig="1440" w:dyaOrig="1440" w14:anchorId="106EF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00.65pt;margin-top:21pt;width:75.1pt;height:99.05pt;z-index:251657216;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2" o:title=""/>
          </v:shape>
          <o:OLEObject Type="Embed" ProgID="ChemDraw.Document.6.0" ShapeID="_x0000_s2052" DrawAspect="Content" ObjectID="_1725828393" r:id="rId13"/>
        </w:object>
      </w:r>
      <w:r>
        <w:rPr>
          <w:rFonts w:ascii="Times New Roman" w:eastAsia="Times New Roman" w:hAnsi="Times New Roman"/>
          <w:noProof w:val="0"/>
          <w:sz w:val="24"/>
          <w:szCs w:val="24"/>
          <w:lang w:eastAsia="es-ES"/>
        </w:rPr>
        <w:object w:dxaOrig="1440" w:dyaOrig="1440" w14:anchorId="0D32458F">
          <v:shape id="_x0000_s2051" type="#_x0000_t75" style="position:absolute;left:0;text-align:left;margin-left:261.8pt;margin-top:20.9pt;width:95.55pt;height:99.15pt;z-index:251658240;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4" o:title=""/>
          </v:shape>
          <o:OLEObject Type="Embed" ProgID="ChemDraw.Document.6.0" ShapeID="_x0000_s2051" DrawAspect="Content" ObjectID="_1725828394" r:id="rId15"/>
        </w:object>
      </w:r>
      <w:r>
        <w:rPr>
          <w:rFonts w:ascii="Times New Roman" w:eastAsia="Times New Roman" w:hAnsi="Times New Roman"/>
          <w:noProof w:val="0"/>
          <w:sz w:val="24"/>
          <w:szCs w:val="24"/>
          <w:lang w:eastAsia="es-ES"/>
        </w:rPr>
        <w:object w:dxaOrig="1440" w:dyaOrig="1440" w14:anchorId="5CA34A2D">
          <v:shape id="_x0000_s2050" type="#_x0000_t75" style="position:absolute;left:0;text-align:left;margin-left:135.9pt;margin-top:17.75pt;width:89.3pt;height:99.1pt;z-index:251659264;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16" o:title=""/>
          </v:shape>
          <o:OLEObject Type="Embed" ProgID="ChemDraw.Document.6.0" ShapeID="_x0000_s2050" DrawAspect="Content" ObjectID="_1725828395" r:id="rId17"/>
        </w:object>
      </w:r>
    </w:p>
    <w:p w14:paraId="30CCD462" w14:textId="77777777" w:rsidR="007B366C" w:rsidRDefault="007B366C" w:rsidP="007B366C">
      <w:pPr>
        <w:spacing w:line="480" w:lineRule="auto"/>
        <w:rPr>
          <w:rFonts w:ascii="Times New Roman" w:eastAsia="Times New Roman" w:hAnsi="Times New Roman"/>
          <w:sz w:val="24"/>
          <w:szCs w:val="24"/>
          <w:lang w:eastAsia="es-ES"/>
        </w:rPr>
      </w:pPr>
    </w:p>
    <w:p w14:paraId="3CFC7397" w14:textId="77777777" w:rsidR="007B366C" w:rsidRDefault="007B366C" w:rsidP="007B366C">
      <w:pPr>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49024" behindDoc="0" locked="0" layoutInCell="1" allowOverlap="1" wp14:anchorId="48A6F512" wp14:editId="48148EBA">
                <wp:simplePos x="0" y="0"/>
                <wp:positionH relativeFrom="margin">
                  <wp:posOffset>2524125</wp:posOffset>
                </wp:positionH>
                <wp:positionV relativeFrom="paragraph">
                  <wp:posOffset>128270</wp:posOffset>
                </wp:positionV>
                <wp:extent cx="660400" cy="3302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55FCCAD7"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6F512" id="_x0000_t202" coordsize="21600,21600" o:spt="202" path="m,l,21600r21600,l21600,xe">
                <v:stroke joinstyle="miter"/>
                <v:path gradientshapeok="t" o:connecttype="rect"/>
              </v:shapetype>
              <v:shape id="Text Box 8" o:spid="_x0000_s1026" type="#_x0000_t202" style="position:absolute;left:0;text-align:left;margin-left:198.75pt;margin-top:10.1pt;width:52pt;height:26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" filled="f" stroked="f">
                <v:textbox>
                  <w:txbxContent>
                    <w:p w14:paraId="55FCCAD7"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50048" behindDoc="0" locked="0" layoutInCell="1" allowOverlap="1" wp14:anchorId="57B45195" wp14:editId="3BAA9D11">
                <wp:simplePos x="0" y="0"/>
                <wp:positionH relativeFrom="margin">
                  <wp:posOffset>3972560</wp:posOffset>
                </wp:positionH>
                <wp:positionV relativeFrom="paragraph">
                  <wp:posOffset>124460</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04964965"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45195" id="Text Box 2" o:spid="_x0000_s1027" type="#_x0000_t202" style="position:absolute;left:0;text-align:left;margin-left:312.8pt;margin-top:9.8pt;width:52pt;height:2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" filled="f" stroked="f">
                <v:textbox>
                  <w:txbxContent>
                    <w:p w14:paraId="04964965"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BIM-III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51072" behindDoc="0" locked="0" layoutInCell="1" allowOverlap="1" wp14:anchorId="1B586A26" wp14:editId="29ECE688">
                <wp:simplePos x="0" y="0"/>
                <wp:positionH relativeFrom="margin">
                  <wp:posOffset>5584825</wp:posOffset>
                </wp:positionH>
                <wp:positionV relativeFrom="paragraph">
                  <wp:posOffset>128905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18AD8B41"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86A26" id="Text Box 9" o:spid="_x0000_s1028" type="#_x0000_t202" style="position:absolute;left:0;text-align:left;margin-left:439.75pt;margin-top:10.15pt;width:62pt;height:26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8H+wEAANQDAAAOAAAAZHJzL2Uyb0RvYy54bWysU8tu2zAQvBfoPxC815Idu3YEy0GaNEWB&#10;9AGk/QCaoiyiJJdd0pbcr++SchyjvRXVgSC52tmd2eH6ZrCGHRQGDa7m00nJmXISGu12Nf/+7eHN&#10;i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" filled="f" stroked="f">
                <v:textbox>
                  <w:txbxContent>
                    <w:p w14:paraId="18AD8B41"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BIM-VII</w:t>
                      </w:r>
                    </w:p>
                  </w:txbxContent>
                </v:textbox>
                <w10:wrap type="square" anchorx="margin"/>
              </v:shape>
            </w:pict>
          </mc:Fallback>
        </mc:AlternateContent>
      </w:r>
    </w:p>
    <w:p w14:paraId="3BEB4657" w14:textId="77777777" w:rsidR="007B366C" w:rsidRDefault="007B366C" w:rsidP="007B366C">
      <w:pPr>
        <w:spacing w:line="480" w:lineRule="auto"/>
        <w:ind w:firstLine="720"/>
        <w:rPr>
          <w:rFonts w:ascii="Times New Roman" w:eastAsia="Times New Roman" w:hAnsi="Times New Roman"/>
          <w:sz w:val="24"/>
          <w:szCs w:val="24"/>
          <w:lang w:eastAsia="es-ES"/>
        </w:rPr>
      </w:pPr>
      <w:r>
        <w:rPr>
          <w:rFonts w:ascii="Times New Roman" w:eastAsia="Times New Roman" w:hAnsi="Times New Roman"/>
          <w:sz w:val="24"/>
          <w:szCs w:val="24"/>
          <w:lang w:eastAsia="es-ES"/>
        </w:rPr>
        <mc:AlternateContent>
          <mc:Choice Requires="wpg">
            <w:drawing>
              <wp:anchor distT="0" distB="0" distL="114300" distR="114300" simplePos="0" relativeHeight="251654144" behindDoc="0" locked="0" layoutInCell="1" allowOverlap="1" wp14:anchorId="0054C820" wp14:editId="4F8E297F">
                <wp:simplePos x="0" y="0"/>
                <wp:positionH relativeFrom="column">
                  <wp:posOffset>2346325</wp:posOffset>
                </wp:positionH>
                <wp:positionV relativeFrom="paragraph">
                  <wp:posOffset>250825</wp:posOffset>
                </wp:positionV>
                <wp:extent cx="3065145" cy="909955"/>
                <wp:effectExtent l="0" t="0" r="1905" b="4445"/>
                <wp:wrapThrough wrapText="bothSides">
                  <wp:wrapPolygon edited="0">
                    <wp:start x="4027" y="0"/>
                    <wp:lineTo x="1074" y="1809"/>
                    <wp:lineTo x="940" y="5879"/>
                    <wp:lineTo x="2416" y="7235"/>
                    <wp:lineTo x="0" y="12209"/>
                    <wp:lineTo x="0" y="18540"/>
                    <wp:lineTo x="6175" y="21253"/>
                    <wp:lineTo x="6846" y="21253"/>
                    <wp:lineTo x="14364" y="20801"/>
                    <wp:lineTo x="20539" y="18088"/>
                    <wp:lineTo x="20405" y="14470"/>
                    <wp:lineTo x="21479" y="7235"/>
                    <wp:lineTo x="21479" y="3618"/>
                    <wp:lineTo x="20808" y="1809"/>
                    <wp:lineTo x="18526" y="0"/>
                    <wp:lineTo x="4027" y="0"/>
                  </wp:wrapPolygon>
                </wp:wrapThrough>
                <wp:docPr id="10" name="Grupo 17"/>
                <wp:cNvGraphicFramePr/>
                <a:graphic xmlns:a="http://schemas.openxmlformats.org/drawingml/2006/main">
                  <a:graphicData uri="http://schemas.microsoft.com/office/word/2010/wordprocessingGroup">
                    <wpg:wgp>
                      <wpg:cNvGrpSpPr/>
                      <wpg:grpSpPr>
                        <a:xfrm>
                          <a:off x="0" y="0"/>
                          <a:ext cx="3065145" cy="909955"/>
                          <a:chOff x="0" y="0"/>
                          <a:chExt cx="3065145" cy="909955"/>
                        </a:xfrm>
                      </wpg:grpSpPr>
                      <pic:pic xmlns:pic="http://schemas.openxmlformats.org/drawingml/2006/picture">
                        <pic:nvPicPr>
                          <pic:cNvPr id="11" name="Imagen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0775" cy="909955"/>
                          </a:xfrm>
                          <a:prstGeom prst="rect">
                            <a:avLst/>
                          </a:prstGeom>
                          <a:noFill/>
                          <a:ln>
                            <a:noFill/>
                          </a:ln>
                        </pic:spPr>
                      </pic:pic>
                      <pic:pic xmlns:pic="http://schemas.openxmlformats.org/drawingml/2006/picture">
                        <pic:nvPicPr>
                          <pic:cNvPr id="12" name="Imagen 1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00250" y="0"/>
                            <a:ext cx="1064895" cy="813435"/>
                          </a:xfrm>
                          <a:prstGeom prst="rect">
                            <a:avLst/>
                          </a:prstGeom>
                          <a:noFill/>
                          <a:ln>
                            <a:noFill/>
                          </a:ln>
                        </pic:spPr>
                      </pic:pic>
                    </wpg:wgp>
                  </a:graphicData>
                </a:graphic>
              </wp:anchor>
            </w:drawing>
          </mc:Choice>
          <mc:Fallback>
            <w:pict>
              <v:group w14:anchorId="13B53760" id="Grupo 17" o:spid="_x0000_s1026" style="position:absolute;left:0;text-align:left;margin-left:184.75pt;margin-top:19.75pt;width:241.35pt;height:71.65pt;z-index:251667456" coordsize="30651,9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">
                <v:shape id="Imagen 3" o:spid="_x0000_s1027" type="#_x0000_t75" style="position:absolute;width:1120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">
                  <v:imagedata r:id="rId20" o:title=""/>
                </v:shape>
                <v:shape id="Imagen 16" o:spid="_x0000_s1028" type="#_x0000_t75" style="position:absolute;left:20002;width:10649;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">
                  <v:imagedata r:id="rId21" o:title=""/>
                </v:shape>
                <w10:wrap type="through"/>
              </v:group>
            </w:pict>
          </mc:Fallback>
        </mc:AlternateContent>
      </w:r>
    </w:p>
    <w:p w14:paraId="4BF65351" w14:textId="77777777" w:rsidR="007B366C" w:rsidRDefault="007B366C" w:rsidP="007B366C">
      <w:pPr>
        <w:autoSpaceDE w:val="0"/>
        <w:autoSpaceDN w:val="0"/>
        <w:adjustRightInd w:val="0"/>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53120" behindDoc="0" locked="0" layoutInCell="1" allowOverlap="1" wp14:anchorId="1BDADDFC" wp14:editId="3682BD2D">
                <wp:simplePos x="0" y="0"/>
                <wp:positionH relativeFrom="margin">
                  <wp:posOffset>5164455</wp:posOffset>
                </wp:positionH>
                <wp:positionV relativeFrom="paragraph">
                  <wp:posOffset>399415</wp:posOffset>
                </wp:positionV>
                <wp:extent cx="679450" cy="330200"/>
                <wp:effectExtent l="0" t="0" r="0" b="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0003244F"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ADDFC" id="Text Box 13" o:spid="_x0000_s1029" type="#_x0000_t202" style="position:absolute;left:0;text-align:left;margin-left:406.65pt;margin-top:31.45pt;width:53.5pt;height:26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F/AEAANQ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" filled="f" stroked="f">
                <v:textbox>
                  <w:txbxContent>
                    <w:p w14:paraId="0003244F"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BIM-XI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52096" behindDoc="0" locked="0" layoutInCell="1" allowOverlap="1" wp14:anchorId="50A03CC4" wp14:editId="2E4807BE">
                <wp:simplePos x="0" y="0"/>
                <wp:positionH relativeFrom="margin">
                  <wp:posOffset>3193415</wp:posOffset>
                </wp:positionH>
                <wp:positionV relativeFrom="paragraph">
                  <wp:posOffset>410210</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49877EDF"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3CC4" id="_x0000_s1030" type="#_x0000_t202" style="position:absolute;left:0;text-align:left;margin-left:251.45pt;margin-top:32.3pt;width:53.5pt;height:2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" filled="f" stroked="f">
                <v:textbox>
                  <w:txbxContent>
                    <w:p w14:paraId="49877EDF" w14:textId="77777777" w:rsidR="007B366C" w:rsidRPr="007414F3" w:rsidRDefault="007B366C" w:rsidP="007B366C">
                      <w:pPr>
                        <w:rPr>
                          <w:rFonts w:ascii="Times New Roman" w:hAnsi="Times New Roman"/>
                          <w:b/>
                          <w:sz w:val="16"/>
                          <w:szCs w:val="16"/>
                        </w:rPr>
                      </w:pPr>
                      <w:r w:rsidRPr="007414F3">
                        <w:rPr>
                          <w:rFonts w:ascii="Times New Roman" w:hAnsi="Times New Roman"/>
                          <w:b/>
                          <w:sz w:val="16"/>
                          <w:szCs w:val="16"/>
                        </w:rPr>
                        <w:t>BIM-X</w:t>
                      </w:r>
                    </w:p>
                  </w:txbxContent>
                </v:textbox>
                <w10:wrap type="square" anchorx="margin"/>
              </v:shape>
            </w:pict>
          </mc:Fallback>
        </mc:AlternateContent>
      </w:r>
    </w:p>
    <w:p w14:paraId="43E730DA" w14:textId="77777777" w:rsidR="007B366C" w:rsidRPr="000A124E" w:rsidRDefault="007B366C" w:rsidP="007B366C">
      <w:pPr>
        <w:autoSpaceDE w:val="0"/>
        <w:autoSpaceDN w:val="0"/>
        <w:adjustRightInd w:val="0"/>
        <w:spacing w:line="480" w:lineRule="auto"/>
        <w:ind w:firstLine="720"/>
        <w:rPr>
          <w:rFonts w:ascii="Times New Roman" w:eastAsia="Times New Roman" w:hAnsi="Times New Roman"/>
          <w:sz w:val="24"/>
          <w:szCs w:val="24"/>
          <w:lang w:eastAsia="es-ES"/>
        </w:rPr>
      </w:pPr>
    </w:p>
    <w:p w14:paraId="174A00A7" w14:textId="77777777" w:rsidR="007B366C" w:rsidRPr="00975887" w:rsidRDefault="007B366C" w:rsidP="00E0589F">
      <w:pPr>
        <w:autoSpaceDE w:val="0"/>
        <w:autoSpaceDN w:val="0"/>
        <w:adjustRightInd w:val="0"/>
        <w:spacing w:line="480" w:lineRule="auto"/>
        <w:ind w:left="2700" w:hanging="90"/>
        <w:jc w:val="left"/>
        <w:rPr>
          <w:rFonts w:ascii="Times New Roman" w:eastAsia="Times New Roman" w:hAnsi="Times New Roman"/>
          <w:sz w:val="24"/>
          <w:szCs w:val="24"/>
          <w:lang w:eastAsia="es-ES"/>
        </w:rPr>
      </w:pPr>
      <w:r w:rsidRPr="00CA61F9">
        <w:rPr>
          <w:rFonts w:eastAsia="Times New Roman"/>
          <w:b/>
          <w:bCs/>
          <w:sz w:val="18"/>
          <w:szCs w:val="18"/>
          <w:lang w:eastAsia="es-ES"/>
        </w:rPr>
        <w:t>Figure 1</w:t>
      </w:r>
      <w:r w:rsidRPr="00975887">
        <w:rPr>
          <w:rFonts w:eastAsia="Times New Roman"/>
          <w:sz w:val="18"/>
          <w:szCs w:val="18"/>
          <w:lang w:eastAsia="es-ES"/>
        </w:rPr>
        <w:t>. Chemical Structures of BIMs</w:t>
      </w:r>
    </w:p>
    <w:p w14:paraId="7C26B2FD" w14:textId="6BC56574" w:rsidR="007B366C" w:rsidRDefault="007B366C" w:rsidP="008B31FD">
      <w:pPr>
        <w:pStyle w:val="MDPI31text"/>
      </w:pPr>
      <w:r w:rsidRPr="00C553C8">
        <w:t>A molecular target drug that interacts with many molecules and hence regulates many metabolic pathways is the protein calmodulin (CaM). In recent years, the CaM has been the subject of various studies</w:t>
      </w:r>
      <w:r>
        <w:t xml:space="preserve">, including computational, thermodynamic, structural, evolutionary, and pharmacological </w:t>
      </w:r>
      <w:r w:rsidRPr="00C553C8">
        <w:t>[5-11]. This protein is one of the most abundant, ubiquitous, and conserved, more than 60</w:t>
      </w:r>
      <w:r>
        <w:t xml:space="preserve"> </w:t>
      </w:r>
      <w:r w:rsidRPr="00C553C8">
        <w:t>% of which are conserved among eukaryotes and 100</w:t>
      </w:r>
      <w:r>
        <w:t xml:space="preserve"> </w:t>
      </w:r>
      <w:r w:rsidRPr="00C553C8">
        <w:t>% among vertebrates [12]. The sequence of CaM comprises 148 amino acids (16.7 KDa) formed by two domains containing each domain two Ca</w:t>
      </w:r>
      <w:r w:rsidRPr="009327B1">
        <w:rPr>
          <w:vertAlign w:val="superscript"/>
        </w:rPr>
        <w:t>2+</w:t>
      </w:r>
      <w:r w:rsidRPr="00C553C8">
        <w:t xml:space="preserve">-binding loops known as EF-hand. </w:t>
      </w:r>
      <w:r w:rsidRPr="00C553C8">
        <w:rPr>
          <w:rStyle w:val="hps"/>
          <w:color w:val="222222"/>
          <w:szCs w:val="20"/>
        </w:rPr>
        <w:t xml:space="preserve">CaM </w:t>
      </w:r>
      <w:r w:rsidRPr="00C553C8">
        <w:t>has no enzymatic activity but</w:t>
      </w:r>
      <w:r w:rsidRPr="00C553C8">
        <w:rPr>
          <w:rStyle w:val="hps"/>
          <w:color w:val="222222"/>
          <w:szCs w:val="20"/>
        </w:rPr>
        <w:t xml:space="preserve"> plays an essential role in calcium signaling pathways. CaM interacts with many proteins to activate or regulate the concentration of calcium intracellular </w:t>
      </w:r>
      <w:r w:rsidRPr="00C553C8">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YXBwPSJFTiIgZGItaWQ9Ino1MHNlcGQ1MDVlZmV1ZXdwcnd4dnYyY2Fkc3gwYWUyMjk5MCIgdGlt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PC9yZWMtbnVtYmVyPjxmb3JlaWduLWtleXM+PGtleSBhcHA9IkVOIiBkYi1pZD0iejUwc2VwZDUw
NWVmZXVld3Byd3h2djJjYWRzeDBhZTIyOTkwIiB0aW1lc3RhbXA9IjAiPjI0ODI4PC9rZXk+PC9m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Pr>
          <w:rStyle w:val="hps"/>
          <w:color w:val="222222"/>
          <w:szCs w:val="20"/>
        </w:rPr>
        <w:instrText xml:space="preserve"> ADDIN EN.CITE </w:instrText>
      </w:r>
      <w:r>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YXBwPSJFTiIgZGItaWQ9Ino1MHNlcGQ1MDVlZmV1ZXdwcnd4dnYyY2Fkc3gwYWUyMjk5MCIgdGlt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PC9yZWMtbnVtYmVyPjxmb3JlaWduLWtleXM+PGtleSBhcHA9IkVOIiBkYi1pZD0iejUwc2VwZDUw
NWVmZXVld3Byd3h2djJjYWRzeDBhZTIyOTkwIiB0aW1lc3RhbXA9IjAiPjI0ODI4PC9rZXk+PC9m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Pr>
          <w:rStyle w:val="hps"/>
          <w:color w:val="222222"/>
          <w:szCs w:val="20"/>
        </w:rPr>
        <w:instrText xml:space="preserve"> ADDIN EN.CITE.DATA </w:instrText>
      </w:r>
      <w:r>
        <w:rPr>
          <w:rStyle w:val="hps"/>
          <w:color w:val="222222"/>
          <w:szCs w:val="20"/>
        </w:rPr>
      </w:r>
      <w:r>
        <w:rPr>
          <w:rStyle w:val="hps"/>
          <w:color w:val="222222"/>
          <w:szCs w:val="20"/>
        </w:rPr>
        <w:fldChar w:fldCharType="end"/>
      </w:r>
      <w:r w:rsidRPr="00C553C8">
        <w:rPr>
          <w:rStyle w:val="hps"/>
          <w:color w:val="222222"/>
          <w:szCs w:val="20"/>
        </w:rPr>
      </w:r>
      <w:r w:rsidRPr="00C553C8">
        <w:rPr>
          <w:rStyle w:val="hps"/>
          <w:color w:val="222222"/>
          <w:szCs w:val="20"/>
        </w:rPr>
        <w:fldChar w:fldCharType="separate"/>
      </w:r>
      <w:r w:rsidRPr="00C553C8">
        <w:rPr>
          <w:rStyle w:val="hps"/>
          <w:noProof/>
          <w:color w:val="222222"/>
          <w:szCs w:val="20"/>
        </w:rPr>
        <w:t>[11, 12]</w:t>
      </w:r>
      <w:r w:rsidRPr="00C553C8">
        <w:rPr>
          <w:rStyle w:val="hps"/>
          <w:color w:val="222222"/>
          <w:szCs w:val="20"/>
        </w:rPr>
        <w:fldChar w:fldCharType="end"/>
      </w:r>
      <w:r w:rsidRPr="00C553C8">
        <w:rPr>
          <w:rStyle w:val="hps"/>
          <w:color w:val="222222"/>
          <w:szCs w:val="20"/>
        </w:rPr>
        <w:t>.</w:t>
      </w:r>
      <w:r w:rsidRPr="00C553C8">
        <w:t xml:space="preserve"> </w:t>
      </w:r>
      <w:r w:rsidRPr="000A124E">
        <w:t>CaM adopts three important conformations: Apo-CaM in the absence of calcium, Holo-CaM after binding Ca</w:t>
      </w:r>
      <w:r w:rsidRPr="000A124E">
        <w:rPr>
          <w:vertAlign w:val="superscript"/>
        </w:rPr>
        <w:t>+2</w:t>
      </w:r>
      <w:r w:rsidRPr="000A124E">
        <w:t xml:space="preserve"> ions where it exposes hydrophobic patches which are </w:t>
      </w:r>
      <w:r>
        <w:t>essential</w:t>
      </w:r>
      <w:r w:rsidRPr="000A124E">
        <w:t xml:space="preserve"> for the interaction and modulation of other proteins, and finally</w:t>
      </w:r>
      <w:r>
        <w:t>,</w:t>
      </w:r>
      <w:r w:rsidRPr="000A124E">
        <w:t xml:space="preserve"> the closed conformation where the protein interacts with its inhibitors (drugs or peptides) and in this conformation it is unable to perform its function (Figure 2)</w:t>
      </w:r>
      <w:r>
        <w:t xml:space="preserve"> </w:t>
      </w:r>
      <w: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instrText xml:space="preserve"> ADDIN EN.CITE </w:instrText>
      </w:r>
      <w: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instrText xml:space="preserve"> ADDIN EN.CITE.DATA </w:instrText>
      </w:r>
      <w:r>
        <w:fldChar w:fldCharType="end"/>
      </w:r>
      <w:r>
        <w:fldChar w:fldCharType="separate"/>
      </w:r>
      <w:r>
        <w:rPr>
          <w:noProof/>
        </w:rPr>
        <w:t>[13, 14]</w:t>
      </w:r>
      <w:r>
        <w:fldChar w:fldCharType="end"/>
      </w:r>
      <w:r w:rsidRPr="000A124E">
        <w:t>.</w:t>
      </w:r>
      <w:r>
        <w:t xml:space="preserve"> </w:t>
      </w:r>
      <w:r w:rsidRPr="00C553C8">
        <w:rPr>
          <w:rStyle w:val="hps"/>
          <w:color w:val="222222"/>
          <w:szCs w:val="20"/>
        </w:rPr>
        <w:t xml:space="preserve">This protein is a molecular target of compounds with pharmacological activity, such as </w:t>
      </w:r>
      <w:r w:rsidRPr="00C553C8">
        <w:t>anti-cancers, antipsychotics, antidepressants, muscle relaxants, and local anesthetics</w:t>
      </w:r>
      <w:r w:rsidRPr="00C553C8">
        <w:rPr>
          <w:rStyle w:val="hps"/>
          <w:color w:val="222222"/>
          <w:szCs w:val="20"/>
        </w:rPr>
        <w:t xml:space="preserve">. Moreover, it is involved in physiological processes such as muscle contraction, fertilization, cell proliferation, vesicular fusion, apoptosis, and others </w:t>
      </w:r>
      <w:r w:rsidRPr="00C553C8">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PSJFTiIgZGItaWQ9Ino1MHNlcGQ1MDVlZmV1ZXdwcnd4dnYyY2Fkc3gwYWUyMjk5MCIgdGltZXN0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Yy1udW1iZXI+PGZvcmVpZ24ta2V5cz48a2V5IGFwcD0iRU4iIGRiLWlkPSJ6NTBzZXBkNTA1ZWZl
dWV3cHJ3eHZ2MmNhZHN4MGFlMjI5OTAiIHRpbWVzdGFtcD0iMCI+MzUxODwva2V5PjwvZm9yZWln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L3JlYy1udW1iZXI+PGZvcmVpZ24ta2V5cz48a2V5IGFwcD0iRU4iIGRiLWlkPSJ6NTBzZXBkNTA1
ZWZldWV3cHJ3eHZ2MmNhZHN4MGFlMjI5OTAiIHRpbWVzdGFtcD0iMCI+MjUyMjM8L2tleT48L2Zv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cD0iRU4iIGRiLWlkPSJ6NTBzZXBkNTA1ZWZldWV3cHJ3eHZ2MmNhZHN4MGFlMjI5OTAiIHRpbWVz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instrText xml:space="preserve"> ADDIN EN.CITE </w:instrText>
      </w:r>
      <w:r>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PSJFTiIgZGItaWQ9Ino1MHNlcGQ1MDVlZmV1ZXdwcnd4dnYyY2Fkc3gwYWUyMjk5MCIgdGltZXN0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Yy1udW1iZXI+PGZvcmVpZ24ta2V5cz48a2V5IGFwcD0iRU4iIGRiLWlkPSJ6NTBzZXBkNTA1ZWZl
dWV3cHJ3eHZ2MmNhZHN4MGFlMjI5OTAiIHRpbWVzdGFtcD0iMCI+MzUxODwva2V5PjwvZm9yZWln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L3JlYy1udW1iZXI+PGZvcmVpZ24ta2V5cz48a2V5IGFwcD0iRU4iIGRiLWlkPSJ6NTBzZXBkNTA1
ZWZldWV3cHJ3eHZ2MmNhZHN4MGFlMjI5OTAiIHRpbWVzdGFtcD0iMCI+MjUyMjM8L2tleT48L2Zv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cD0iRU4iIGRiLWlkPSJ6NTBzZXBkNTA1ZWZldWV3cHJ3eHZ2MmNhZHN4MGFlMjI5OTAiIHRpbWVz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instrText xml:space="preserve"> ADDIN EN.CITE.DATA </w:instrText>
      </w:r>
      <w:r>
        <w:fldChar w:fldCharType="end"/>
      </w:r>
      <w:r w:rsidRPr="00C553C8">
        <w:fldChar w:fldCharType="separate"/>
      </w:r>
      <w:r>
        <w:rPr>
          <w:noProof/>
        </w:rPr>
        <w:t>[15-19]</w:t>
      </w:r>
      <w:r w:rsidRPr="00C553C8">
        <w:fldChar w:fldCharType="end"/>
      </w:r>
      <w:r w:rsidRPr="00C553C8">
        <w:t>.</w:t>
      </w:r>
      <w:r>
        <w:t xml:space="preserve"> </w:t>
      </w:r>
    </w:p>
    <w:p w14:paraId="73AD9C34" w14:textId="77CAF6C3" w:rsidR="007B366C" w:rsidRDefault="007B366C" w:rsidP="008B31FD">
      <w:pPr>
        <w:pStyle w:val="MDPI31text"/>
      </w:pPr>
      <w:r w:rsidRPr="00C553C8">
        <w:t xml:space="preserve">Studies of the physicochemical and structural properties of </w:t>
      </w:r>
      <w:r>
        <w:t>various CaM inhibitors have shown</w:t>
      </w:r>
      <w:r w:rsidRPr="00C553C8">
        <w:t xml:space="preserve"> ionic and hydrophobic interactions between the ligands and CaM. The structural relationships between these ionic and hydrophobic regions and other factors such as the structure of the ligands (mainly resonant rings, large and hydrophobic structures</w:t>
      </w:r>
      <w:r>
        <w:t>,</w:t>
      </w:r>
      <w:r w:rsidRPr="00C553C8">
        <w:t xml:space="preserve"> and halogens present), ionic forces, </w:t>
      </w:r>
      <w:r>
        <w:t xml:space="preserve">and </w:t>
      </w:r>
      <w:r w:rsidRPr="00C553C8">
        <w:t xml:space="preserve">electrostatic interactions, so far identified, are important and necessary factors for binding. </w:t>
      </w:r>
      <w:r>
        <w:t>O</w:t>
      </w:r>
      <w:r w:rsidRPr="00C553C8">
        <w:t xml:space="preserve">f molecules to CaM, not only is an isolated characteristic necessary for the correct interaction, some characteristics may even dominate more than others, but that depends on the nature of the compound itself </w:t>
      </w:r>
      <w:r w:rsidRPr="00C553C8">
        <w:fldChar w:fldCharType="begin"/>
      </w:r>
      <w:r>
        <w:instrText xml:space="preserve"> ADDIN EN.CITE &lt;EndNote&gt;&lt;Cite&gt;&lt;Author&gt;Chin&lt;/Author&gt;&lt;Year&gt;2000&lt;/Year&gt;&lt;RecNum&gt;25511&lt;/RecNum&gt;&lt;DisplayText&gt;[20]&lt;/DisplayText&gt;&lt;record&gt;&lt;rec-number&gt;25511&lt;/rec-number&gt;&lt;foreign-keys&gt;&lt;key app="EN" db-id="sppv5pezgfz021e09auxxptkzreaerr22adp" timestamp="1662382598"&gt;25511&lt;/key&gt;&lt;/foreign-keys&gt;&lt;ref-type name="Journal Article"&gt;17&lt;/ref-type&gt;&lt;contributors&gt;&lt;authors&gt;&lt;author&gt;Chin, D.&lt;/author&gt;&lt;author&gt;Means, A. R.&lt;/author&gt;&lt;/authors&gt;&lt;/contributors&gt;&lt;auth-address&gt;Dept of Pharmacology and Cancer Biology, Duke University Medical Center, Durham, NC 27710, USA. chin0001@mc.duke.edu&lt;/auth-address&gt;&lt;titles&gt;&lt;title&gt;Calmodulin: a prototypical calcium sensor&lt;/title&gt;&lt;secondary-title&gt;Trends Cell Biol&lt;/secondary-title&gt;&lt;/titles&gt;&lt;periodical&gt;&lt;full-title&gt;Trends Cell Biol&lt;/full-title&gt;&lt;/periodical&gt;&lt;pages&gt;322-8&lt;/pages&gt;&lt;volume&gt;10&lt;/volume&gt;&lt;number&gt;8&lt;/number&gt;&lt;edition&gt;2000/07/08&lt;/edition&gt;&lt;keywords&gt;&lt;keyword&gt;Amino Acid Sequence&lt;/keyword&gt;&lt;keyword&gt;Animals&lt;/keyword&gt;&lt;keyword&gt;Biological Transport&lt;/keyword&gt;&lt;keyword&gt;Calcium/*physiology&lt;/keyword&gt;&lt;keyword&gt;Calmodulin/chemistry/*physiology&lt;/keyword&gt;&lt;keyword&gt;Humans&lt;/keyword&gt;&lt;keyword&gt;Molecular Sequence Data&lt;/keyword&gt;&lt;keyword&gt;Protein Conformation&lt;/keyword&gt;&lt;keyword&gt;Signal Transduction&lt;/keyword&gt;&lt;/keywords&gt;&lt;dates&gt;&lt;year&gt;2000&lt;/year&gt;&lt;pub-dates&gt;&lt;date&gt;Aug&lt;/date&gt;&lt;/pub-dates&gt;&lt;/dates&gt;&lt;isbn&gt;0962-8924 (Print)&amp;#xD;0962-8924 (Linking)&lt;/isbn&gt;&lt;accession-num&gt;10884684&lt;/accession-num&gt;&lt;urls&gt;&lt;related-urls&gt;&lt;url&gt;https://www.ncbi.nlm.nih.gov/pubmed/10884684&lt;/url&gt;&lt;/related-urls&gt;&lt;/urls&gt;&lt;electronic-resource-num&gt;10.1016/s0962-8924(00)01800-6&lt;/electronic-resource-num&gt;&lt;/record&gt;&lt;/Cite&gt;&lt;/EndNote&gt;</w:instrText>
      </w:r>
      <w:r w:rsidRPr="00C553C8">
        <w:fldChar w:fldCharType="separate"/>
      </w:r>
      <w:r>
        <w:rPr>
          <w:noProof/>
        </w:rPr>
        <w:t>[20]</w:t>
      </w:r>
      <w:r w:rsidRPr="00C553C8">
        <w:fldChar w:fldCharType="end"/>
      </w:r>
      <w:r w:rsidRPr="00C553C8">
        <w:t xml:space="preserve">. Many known compounds that inhibit CaM have structural similarities, suggesting that the geometric structure of a bioactive molecule is </w:t>
      </w:r>
      <w:r>
        <w:t>essential</w:t>
      </w:r>
      <w:r w:rsidRPr="00C553C8">
        <w:t xml:space="preserve"> in determining its interaction with CaM. In many cases, slight modifications in chemical structure can </w:t>
      </w:r>
      <w:r>
        <w:t>significan</w:t>
      </w:r>
      <w:r w:rsidRPr="00C553C8">
        <w:t>tly alter a compound's ability to bind to CaM and inhibit its activity.</w:t>
      </w:r>
      <w:r>
        <w:t xml:space="preserve"> </w:t>
      </w:r>
      <w:r w:rsidRPr="00C553C8">
        <w:t>A direct detection tool developed by our group is the calmodulin biosensor (</w:t>
      </w:r>
      <w:r w:rsidRPr="00C553C8">
        <w:rPr>
          <w:i/>
          <w:iCs/>
        </w:rPr>
        <w:t>h</w:t>
      </w:r>
      <w:r w:rsidRPr="00C553C8">
        <w:t>CaM-M124C-</w:t>
      </w:r>
      <w:r w:rsidRPr="00C553C8">
        <w:rPr>
          <w:i/>
          <w:iCs/>
        </w:rPr>
        <w:t>mBBr</w:t>
      </w:r>
      <w:r w:rsidRPr="00C553C8">
        <w:t xml:space="preserve">), which we have used to detect the binding of various ligands </w:t>
      </w:r>
      <w:r w:rsidRPr="00C553C8">
        <w:fldChar w:fldCharType="begin">
          <w:fldData xml:space="preserve">PEVuZE5vdGU+PENpdGU+PEF1dGhvcj5Hb256YWxlei1BbmRyYWRlPC9BdXRob3I+PFllYXI+MjAw
OTwvWWVhcj48UmVjTnVtPjYzNjwvUmVjTnVtPjxEaXNwbGF5VGV4dD5bMjEtMjddPC9EaXNwbGF5
VGV4dD48cmVjb3JkPjxyZWMtbnVtYmVyPjYzNjwvcmVjLW51bWJlcj48Zm9yZWlnbi1rZXlzPjxr
ZXkgYXBwPSJFTiIgZGItaWQ9Ino1MHNlcGQ1MDVlZmV1ZXdwcnd4dnYyY2Fkc3gwYWUyMjk5MCIg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aGVtPC9zZWNvbmRhcnktdGl0bGU+PC90aXRsZXM+PHBhZ2VzPjY0LTcwPC9wYWdlcz48dm9sdW1l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</w:fldData>
        </w:fldChar>
      </w:r>
      <w:r w:rsidR="003378EC">
        <w:instrText xml:space="preserve"> ADDIN EN.CITE </w:instrText>
      </w:r>
      <w:r w:rsidR="003378EC">
        <w:fldChar w:fldCharType="begin">
          <w:fldData xml:space="preserve">PEVuZE5vdGU+PENpdGU+PEF1dGhvcj5Hb256YWxlei1BbmRyYWRlPC9BdXRob3I+PFllYXI+MjAw
OTwvWWVhcj48UmVjTnVtPjYzNjwvUmVjTnVtPjxEaXNwbGF5VGV4dD5bMjEtMjddPC9EaXNwbGF5
VGV4dD48cmVjb3JkPjxyZWMtbnVtYmVyPjYzNjwvcmVjLW51bWJlcj48Zm9yZWlnbi1rZXlzPjxr
ZXkgYXBwPSJFTiIgZGItaWQ9Ino1MHNlcGQ1MDVlZmV1ZXdwcnd4dnYyY2Fkc3gwYWUyMjk5MCIg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aGVtPC9zZWNvbmRhcnktdGl0bGU+PC90aXRsZXM+PHBhZ2VzPjY0LTcwPC9wYWdlcz48dm9sdW1l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</w:fldData>
        </w:fldChar>
      </w:r>
      <w:r w:rsidR="003378EC">
        <w:instrText xml:space="preserve"> ADDIN EN.CITE.DATA </w:instrText>
      </w:r>
      <w:r w:rsidR="003378EC">
        <w:fldChar w:fldCharType="end"/>
      </w:r>
      <w:r w:rsidRPr="00C553C8">
        <w:fldChar w:fldCharType="separate"/>
      </w:r>
      <w:r w:rsidR="003378EC">
        <w:rPr>
          <w:noProof/>
        </w:rPr>
        <w:t>[21-27]</w:t>
      </w:r>
      <w:r w:rsidRPr="00C553C8">
        <w:fldChar w:fldCharType="end"/>
      </w:r>
      <w:r w:rsidRPr="00C553C8">
        <w:t xml:space="preserve">. On the other hand, theoretical </w:t>
      </w:r>
      <w:r>
        <w:t xml:space="preserve">and </w:t>
      </w:r>
      <w:r w:rsidRPr="00C553C8">
        <w:t>computational studies</w:t>
      </w:r>
      <w:r>
        <w:t>,</w:t>
      </w:r>
      <w:r w:rsidRPr="00C553C8">
        <w:t xml:space="preserve"> such as cheminformatics, docking</w:t>
      </w:r>
      <w:r>
        <w:t>,</w:t>
      </w:r>
      <w:r w:rsidRPr="00C553C8">
        <w:t xml:space="preserve"> and molecular dynamics simulations (MD), are considered tools of great value to complement the experimental data. </w:t>
      </w:r>
      <w:r w:rsidRPr="00C553C8">
        <w:lastRenderedPageBreak/>
        <w:t xml:space="preserve">Therefore, </w:t>
      </w:r>
      <w:r>
        <w:t>this work uses experimental techniques and computational tools</w:t>
      </w:r>
      <w:r w:rsidRPr="00C553C8">
        <w:t xml:space="preserve"> to propose new CaM inhibitors as possible prototypes of anti-CaM drugs.  </w:t>
      </w:r>
    </w:p>
    <w:p w14:paraId="67D1CCC7" w14:textId="77777777" w:rsidR="007B366C" w:rsidRDefault="007B366C" w:rsidP="00CA0A61">
      <w:pPr>
        <w:pStyle w:val="MDPI52figure"/>
        <w:jc w:val="right"/>
      </w:pPr>
      <w:r>
        <w:rPr>
          <w:noProof/>
          <w:snapToGrid/>
        </w:rPr>
        <w:drawing>
          <wp:inline distT="0" distB="0" distL="0" distR="0" wp14:anchorId="1C5DC404" wp14:editId="54358593">
            <wp:extent cx="5057775" cy="1790470"/>
            <wp:effectExtent l="0" t="0" r="0" b="635"/>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rotWithShape="1">
                    <a:blip r:embed="rId22" cstate="print">
                      <a:extLst>
                        <a:ext uri="{28A0092B-C50C-407E-A947-70E740481C1C}">
                          <a14:useLocalDpi xmlns:a14="http://schemas.microsoft.com/office/drawing/2010/main" val="0"/>
                        </a:ext>
                      </a:extLst>
                    </a:blip>
                    <a:srcRect t="23956" b="25471"/>
                    <a:stretch/>
                  </pic:blipFill>
                  <pic:spPr bwMode="auto">
                    <a:xfrm>
                      <a:off x="0" y="0"/>
                      <a:ext cx="5066065" cy="1793405"/>
                    </a:xfrm>
                    <a:prstGeom prst="rect">
                      <a:avLst/>
                    </a:prstGeom>
                    <a:ln>
                      <a:noFill/>
                    </a:ln>
                    <a:extLst>
                      <a:ext uri="{53640926-AAD7-44D8-BBD7-CCE9431645EC}">
                        <a14:shadowObscured xmlns:a14="http://schemas.microsoft.com/office/drawing/2010/main"/>
                      </a:ext>
                    </a:extLst>
                  </pic:spPr>
                </pic:pic>
              </a:graphicData>
            </a:graphic>
          </wp:inline>
        </w:drawing>
      </w:r>
    </w:p>
    <w:p w14:paraId="76A9E7D3" w14:textId="47999C39" w:rsidR="007B366C" w:rsidRDefault="008B31FD" w:rsidP="008B31FD">
      <w:pPr>
        <w:pStyle w:val="MDPI51figurecaption"/>
        <w:jc w:val="both"/>
      </w:pPr>
      <w:r w:rsidRPr="008B31FD">
        <w:rPr>
          <w:b/>
          <w:bCs/>
        </w:rPr>
        <w:t xml:space="preserve">Figure 2. </w:t>
      </w:r>
      <w:r w:rsidR="007B366C" w:rsidRPr="00975887">
        <w:t>Structure</w:t>
      </w:r>
      <w:r w:rsidR="007B366C">
        <w:t xml:space="preserve"> </w:t>
      </w:r>
      <w:r w:rsidR="007B366C" w:rsidRPr="00201EA2">
        <w:t>three-dimensional models of the CaM in its three main conformations. Apo-CaM</w:t>
      </w:r>
      <w:r w:rsidR="007B366C">
        <w:t xml:space="preserve"> (</w:t>
      </w:r>
      <w:r w:rsidR="007B366C" w:rsidRPr="00EE6A2D">
        <w:rPr>
          <w:b/>
          <w:bCs/>
        </w:rPr>
        <w:t>A</w:t>
      </w:r>
      <w:r w:rsidR="007B366C">
        <w:t>)</w:t>
      </w:r>
      <w:r w:rsidR="007B366C" w:rsidRPr="00201EA2">
        <w:t xml:space="preserve"> was resolved by NMR (1CFD.pdb), Holo-CaM</w:t>
      </w:r>
      <w:r w:rsidR="007B366C">
        <w:t xml:space="preserve"> (</w:t>
      </w:r>
      <w:r w:rsidR="007B366C" w:rsidRPr="00EE6A2D">
        <w:rPr>
          <w:b/>
          <w:bCs/>
        </w:rPr>
        <w:t>B</w:t>
      </w:r>
      <w:r w:rsidR="007B366C">
        <w:t>)</w:t>
      </w:r>
      <w:r w:rsidR="007B366C" w:rsidRPr="00201EA2">
        <w:t xml:space="preserve"> with its four occupied binding sites shown in green spheres (1CLL.pdb)</w:t>
      </w:r>
      <w:r w:rsidR="007B366C">
        <w:t>,</w:t>
      </w:r>
      <w:r w:rsidR="007B366C" w:rsidRPr="00201EA2">
        <w:t xml:space="preserve"> and the </w:t>
      </w:r>
      <w:r w:rsidR="007B366C">
        <w:t>Ca</w:t>
      </w:r>
      <w:r w:rsidR="007B366C" w:rsidRPr="007F6842">
        <w:rPr>
          <w:vertAlign w:val="superscript"/>
        </w:rPr>
        <w:t>+2</w:t>
      </w:r>
      <w:r w:rsidR="007B366C">
        <w:t>-</w:t>
      </w:r>
      <w:r w:rsidR="007B366C" w:rsidRPr="00201EA2">
        <w:t>CaM-TFP complex</w:t>
      </w:r>
      <w:r w:rsidR="007B366C">
        <w:t xml:space="preserve"> (</w:t>
      </w:r>
      <w:r w:rsidR="007B366C" w:rsidRPr="00EE6A2D">
        <w:rPr>
          <w:b/>
          <w:bCs/>
        </w:rPr>
        <w:t>C</w:t>
      </w:r>
      <w:r w:rsidR="007B366C">
        <w:t>)</w:t>
      </w:r>
      <w:r w:rsidR="007B366C" w:rsidRPr="00201EA2">
        <w:t xml:space="preserve"> corresponding to the closed form of the protein (1LIN.pdb).</w:t>
      </w:r>
    </w:p>
    <w:p w14:paraId="6F2F7B51" w14:textId="11BA8C13" w:rsidR="007B366C" w:rsidRDefault="008B31FD" w:rsidP="008B31FD">
      <w:pPr>
        <w:pStyle w:val="MDPI21heading1"/>
      </w:pPr>
      <w:r>
        <w:t xml:space="preserve">2. </w:t>
      </w:r>
      <w:r w:rsidR="007B366C">
        <w:t xml:space="preserve">Results and Discussion </w:t>
      </w:r>
    </w:p>
    <w:p w14:paraId="0B9AC166" w14:textId="1D574E52" w:rsidR="007B366C" w:rsidRPr="008B31FD" w:rsidRDefault="008B31FD" w:rsidP="008B31FD">
      <w:pPr>
        <w:pStyle w:val="MDPI22heading2"/>
      </w:pPr>
      <w:r w:rsidRPr="008B31FD">
        <w:t xml:space="preserve">2.1. </w:t>
      </w:r>
      <w:r w:rsidR="007B366C" w:rsidRPr="008B31FD">
        <w:t>Determination of the K</w:t>
      </w:r>
      <w:r w:rsidR="007B366C" w:rsidRPr="008B31FD">
        <w:rPr>
          <w:vertAlign w:val="subscript"/>
        </w:rPr>
        <w:t>ds</w:t>
      </w:r>
      <w:r w:rsidR="007B366C" w:rsidRPr="008B31FD">
        <w:t xml:space="preserve"> of the BIM compounds using the fluorescent biosensor hCaM-M124C-mBBr</w:t>
      </w:r>
    </w:p>
    <w:p w14:paraId="4AFA19FB" w14:textId="601A97DE" w:rsidR="007B366C" w:rsidRDefault="007B366C" w:rsidP="008B31FD">
      <w:pPr>
        <w:pStyle w:val="MDPI31text"/>
      </w:pPr>
      <w:r w:rsidRPr="00727E98">
        <w:t xml:space="preserve">Figure </w:t>
      </w:r>
      <w:r>
        <w:t>3</w:t>
      </w:r>
      <w:r w:rsidRPr="00727E98">
        <w:t xml:space="preserve"> shows the </w:t>
      </w:r>
      <w:r>
        <w:t xml:space="preserve">BIMs and Chlorpromazine (CPZ) spectra and fluorescence titrations </w:t>
      </w:r>
      <w:r w:rsidRPr="00727E98">
        <w:t xml:space="preserve">with the </w:t>
      </w:r>
      <w:r w:rsidRPr="00727E98">
        <w:rPr>
          <w:i/>
          <w:iCs/>
        </w:rPr>
        <w:t>h</w:t>
      </w:r>
      <w:r w:rsidRPr="00727E98">
        <w:t>CaM-M124C-</w:t>
      </w:r>
      <w:r w:rsidRPr="00727E98">
        <w:rPr>
          <w:i/>
          <w:iCs/>
        </w:rPr>
        <w:t>mBBr</w:t>
      </w:r>
      <w:r w:rsidRPr="00727E98">
        <w:t xml:space="preserve"> biosensor</w:t>
      </w:r>
      <w:r>
        <w:t xml:space="preserve">. </w:t>
      </w:r>
      <w:r w:rsidRPr="00447723">
        <w:t xml:space="preserve">This device </w:t>
      </w:r>
      <w:r>
        <w:t>can measure the direct interaction of CaM ligands with great sensitivity and obtain</w:t>
      </w:r>
      <w:r w:rsidRPr="00447723">
        <w:t xml:space="preserve"> binding parameters (</w:t>
      </w:r>
      <w:r w:rsidRPr="00447723">
        <w:rPr>
          <w:i/>
          <w:iCs/>
        </w:rPr>
        <w:t>K</w:t>
      </w:r>
      <w:r w:rsidRPr="00447723">
        <w:rPr>
          <w:vertAlign w:val="subscript"/>
        </w:rPr>
        <w:t>d</w:t>
      </w:r>
      <w:r w:rsidRPr="00447723">
        <w:t xml:space="preserve"> and stoichiometry)</w:t>
      </w:r>
      <w:r w:rsidRPr="00727E98">
        <w:t>. All compounds exhibit a quenching of fluorescence intensity upon interaction with CaM.</w:t>
      </w:r>
      <w:r>
        <w:t xml:space="preserve"> </w:t>
      </w:r>
      <w:r w:rsidRPr="001960AF">
        <w:t>This may be the beginning of the conformational change that CaM undergoes when interacting with these ligands.</w:t>
      </w:r>
      <w:r w:rsidRPr="00727E98">
        <w:t xml:space="preserve"> The estimated K</w:t>
      </w:r>
      <w:r w:rsidRPr="00727E98">
        <w:rPr>
          <w:vertAlign w:val="subscript"/>
        </w:rPr>
        <w:t>ds</w:t>
      </w:r>
      <w:r w:rsidRPr="00727E98">
        <w:t xml:space="preserve"> are in the nM order, with the following affinity order: BIM-VII &gt; BIM-XI &gt; BIM-IV &gt; BIM-X &gt; BIM-II &gt; CPZ (Table 1); which makes this series of compounds </w:t>
      </w:r>
      <w:r>
        <w:t>desirabl</w:t>
      </w:r>
      <w:r w:rsidRPr="00727E98">
        <w:t xml:space="preserve">e to be considered as </w:t>
      </w:r>
      <w:r>
        <w:t>possible</w:t>
      </w:r>
      <w:r w:rsidRPr="00727E98">
        <w:t xml:space="preserve"> anti-CaM drugs. Many of the inhibitors reported so far are in the micromolar range, such as KAR-2 (5 mM) </w:t>
      </w:r>
      <w:r w:rsidRPr="00727E98">
        <w:fldChar w:fldCharType="begin">
          <w:fldData xml:space="preserve">PEVuZE5vdGU+PENpdGU+PEF1dGhvcj5Pcm9zejwvQXV0aG9yPjxZZWFyPjE5OTc8L1llYXI+PFJl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</w:fldData>
        </w:fldChar>
      </w:r>
      <w:r w:rsidR="003378EC">
        <w:instrText xml:space="preserve"> ADDIN EN.CITE </w:instrText>
      </w:r>
      <w:r w:rsidR="003378EC">
        <w:fldChar w:fldCharType="begin">
          <w:fldData xml:space="preserve">PEVuZE5vdGU+PENpdGU+PEF1dGhvcj5Pcm9zejwvQXV0aG9yPjxZZWFyPjE5OTc8L1llYXI+PFJl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</w:fldData>
        </w:fldChar>
      </w:r>
      <w:r w:rsidR="003378EC">
        <w:instrText xml:space="preserve"> ADDIN EN.CITE.DATA </w:instrText>
      </w:r>
      <w:r w:rsidR="003378EC">
        <w:fldChar w:fldCharType="end"/>
      </w:r>
      <w:r w:rsidRPr="00727E98">
        <w:fldChar w:fldCharType="separate"/>
      </w:r>
      <w:r w:rsidR="003378EC">
        <w:rPr>
          <w:noProof/>
        </w:rPr>
        <w:t>[28]</w:t>
      </w:r>
      <w:r w:rsidRPr="00727E98">
        <w:fldChar w:fldCharType="end"/>
      </w:r>
      <w:r w:rsidRPr="00727E98">
        <w:t xml:space="preserve">, Imipramine (14 mM) </w:t>
      </w:r>
      <w:r w:rsidRPr="00727E98">
        <w:fldChar w:fldCharType="begin"/>
      </w:r>
      <w:r w:rsidR="003378EC">
        <w:instrText xml:space="preserve"> ADDIN EN.CITE &lt;EndNote&gt;&lt;Cite&gt;&lt;Author&gt;Sharma&lt;/Author&gt;&lt;Year&gt;2005&lt;/Year&gt;&lt;RecNum&gt;25514&lt;/RecNum&gt;&lt;DisplayText&gt;[29]&lt;/DisplayText&gt;&lt;record&gt;&lt;rec-number&gt;25514&lt;/rec-number&gt;&lt;foreign-keys&gt;&lt;key app="EN" db-id="sppv5pezgfz021e09auxxptkzreaerr22adp" timestamp="1662391189"&gt;25514&lt;/key&gt;&lt;/foreign-keys&gt;&lt;ref-type name="Journal Article"&gt;17&lt;/ref-type&gt;&lt;contributors&gt;&lt;authors&gt;&lt;author&gt;Sharma, B.&lt;/author&gt;&lt;author&gt;Deo, S. K.&lt;/author&gt;&lt;author&gt;Bachas, L. G.&lt;/author&gt;&lt;author&gt;Daunert, S.&lt;/author&gt;&lt;/authors&gt;&lt;/contributors&gt;&lt;auth-address&gt;Department of Pharmaceutical Sciences, University of Kentucky, Lexington, Kentucky 40536-0082, USA.&lt;/auth-address&gt;&lt;titles&gt;&lt;title&gt;Competitive binding assay using fluorescence resonance energy transfer for the identification of calmodulin antagonists&lt;/title&gt;&lt;secondary-title&gt;Bioconjug Chem&lt;/secondary-title&gt;&lt;/titles&gt;&lt;periodical&gt;&lt;full-title&gt;Bioconjug Chem&lt;/full-title&gt;&lt;/periodical&gt;&lt;pages&gt;1257-63&lt;/pages&gt;&lt;volume&gt;16&lt;/volume&gt;&lt;number&gt;5&lt;/number&gt;&lt;edition&gt;2005/09/22&lt;/edition&gt;&lt;keywords&gt;&lt;keyword&gt;Amino Acid Sequence&lt;/keyword&gt;&lt;keyword&gt;Binding, Competitive&lt;/keyword&gt;&lt;keyword&gt;Calcium/chemistry/metabolism&lt;/keyword&gt;&lt;keyword&gt;Calmodulin/*antagonists &amp;amp; inhibitors/chemistry/*metabolism&lt;/keyword&gt;&lt;keyword&gt;Crystallography, X-Ray&lt;/keyword&gt;&lt;keyword&gt;*Fluorescence Resonance Energy Transfer&lt;/keyword&gt;&lt;keyword&gt;Inhibitory Concentration 50&lt;/keyword&gt;&lt;keyword&gt;Models, Molecular&lt;/keyword&gt;&lt;keyword&gt;Molecular Sequence Data&lt;/keyword&gt;&lt;keyword&gt;Protein Structure, Quaternary&lt;/keyword&gt;&lt;keyword&gt;Protein Structure, Tertiary&lt;/keyword&gt;&lt;/keywords&gt;&lt;dates&gt;&lt;year&gt;2005&lt;/year&gt;&lt;pub-dates&gt;&lt;date&gt;Sep-Oct&lt;/date&gt;&lt;/pub-dates&gt;&lt;/dates&gt;&lt;isbn&gt;1043-1802 (Print)&amp;#xD;1043-1802 (Linking)&lt;/isbn&gt;&lt;accession-num&gt;16173806&lt;/accession-num&gt;&lt;urls&gt;&lt;related-urls&gt;&lt;url&gt;https://www.ncbi.nlm.nih.gov/pubmed/16173806&lt;/url&gt;&lt;/related-urls&gt;&lt;/urls&gt;&lt;electronic-resource-num&gt;10.1021/bc050161y&lt;/electronic-resource-num&gt;&lt;/record&gt;&lt;/Cite&gt;&lt;/EndNote&gt;</w:instrText>
      </w:r>
      <w:r w:rsidRPr="00727E98">
        <w:fldChar w:fldCharType="separate"/>
      </w:r>
      <w:r w:rsidR="003378EC">
        <w:rPr>
          <w:noProof/>
        </w:rPr>
        <w:t>[29]</w:t>
      </w:r>
      <w:r w:rsidRPr="00727E98">
        <w:fldChar w:fldCharType="end"/>
      </w:r>
      <w:r w:rsidRPr="00727E98">
        <w:t xml:space="preserve">, Serotonin (0.71 mM), </w:t>
      </w:r>
      <w:r>
        <w:t>C</w:t>
      </w:r>
      <w:r w:rsidRPr="00727E98">
        <w:t xml:space="preserve">hlorpromazine (0.97 mM) </w:t>
      </w:r>
      <w:r w:rsidRPr="00727E98">
        <w:fldChar w:fldCharType="begin"/>
      </w:r>
      <w:r w:rsidR="003378EC">
        <w:instrText xml:space="preserve"> ADDIN EN.CITE &lt;EndNote&gt;&lt;Cite&gt;&lt;Author&gt;Vásquez-Bochm&lt;/Author&gt;&lt;Year&gt;2021&lt;/Year&gt;&lt;RecNum&gt;25512&lt;/RecNum&gt;&lt;DisplayText&gt;[26]&lt;/DisplayText&gt;&lt;record&gt;&lt;rec-number&gt;25512&lt;/rec-number&gt;&lt;foreign-keys&gt;&lt;key app="EN" db-id="sppv5pezgfz021e09auxxptkzreaerr22adp" timestamp="1662383594"&gt;25512&lt;/key&gt;&lt;/foreign-keys&gt;&lt;ref-type name="Journal Article"&gt;17&lt;/ref-type&gt;&lt;contributors&gt;&lt;authors&gt;&lt;author&gt;Vásquez-Bochm, L. X.&lt;/author&gt;&lt;author&gt;Velázquez-López, Isabel&lt;/author&gt;&lt;author&gt;Mata, Rachel&lt;/author&gt;&lt;author&gt;Sosa-Peinado, Alejandro&lt;/author&gt;&lt;author&gt;Cano-Sánchez, Patricia&lt;/author&gt;&lt;author&gt;González-Andrade, Martin&lt;/author&gt;&lt;/authors&gt;&lt;/contributors&gt;&lt;titles&gt;&lt;title&gt;Application of a Fluorescent Biosensor in Determining the Binding of 5-HT to Calmodulin&lt;/title&gt;&lt;/titles&gt;&lt;pages&gt;250&lt;/pages&gt;&lt;volume&gt;9&lt;/volume&gt;&lt;number&gt;9&lt;/number&gt;&lt;dates&gt;&lt;year&gt;2021&lt;/year&gt;&lt;/dates&gt;&lt;isbn&gt;2227-9040&lt;/isbn&gt;&lt;accession-num&gt;doi:10.3390/chemosensors9090250&lt;/accession-num&gt;&lt;urls&gt;&lt;related-urls&gt;&lt;url&gt;https://www.mdpi.com/2227-9040/9/9/250&lt;/url&gt;&lt;/related-urls&gt;&lt;/urls&gt;&lt;/record&gt;&lt;/Cite&gt;&lt;/EndNote&gt;</w:instrText>
      </w:r>
      <w:r w:rsidRPr="00727E98">
        <w:fldChar w:fldCharType="separate"/>
      </w:r>
      <w:r w:rsidR="003378EC">
        <w:rPr>
          <w:noProof/>
        </w:rPr>
        <w:t>[26]</w:t>
      </w:r>
      <w:r w:rsidRPr="00727E98">
        <w:fldChar w:fldCharType="end"/>
      </w:r>
      <w:r w:rsidRPr="00727E98">
        <w:t xml:space="preserve">, </w:t>
      </w:r>
      <w:r>
        <w:t>T</w:t>
      </w:r>
      <w:r w:rsidRPr="00727E98">
        <w:t xml:space="preserve">rifluoperazine (1 mM), W7 (7 mM) </w:t>
      </w:r>
      <w:r w:rsidRPr="00727E98">
        <w:fldChar w:fldCharType="begin"/>
      </w:r>
      <w:r w:rsidR="003378EC">
        <w:instrText xml:space="preserve"> ADDIN EN.CITE &lt;EndNote&gt;&lt;Cite&gt;&lt;Author&gt;Juhasz&lt;/Author&gt;&lt;Year&gt;2020&lt;/Year&gt;&lt;RecNum&gt;25515&lt;/RecNum&gt;&lt;DisplayText&gt;[30]&lt;/DisplayText&gt;&lt;record&gt;&lt;rec-number&gt;25515&lt;/rec-number&gt;&lt;foreign-keys&gt;&lt;key app="EN" db-id="sppv5pezgfz021e09auxxptkzreaerr22adp" timestamp="1662402776"&gt;25515&lt;/key&gt;&lt;/foreign-keys&gt;&lt;ref-type name="Journal Article"&gt;17&lt;/ref-type&gt;&lt;contributors&gt;&lt;authors&gt;&lt;author&gt;Juhasz, T.&lt;/author&gt;&lt;author&gt;Kardos, J.&lt;/author&gt;&lt;author&gt;Durvanger, Z.&lt;/author&gt;&lt;author&gt;Harmat, V.&lt;/author&gt;&lt;author&gt;Liliom, K.&lt;/author&gt;&lt;/authors&gt;&lt;/contributors&gt;&lt;auth-address&gt;Institute of Materials and Environmental Chemistry Research Centre for Natural Sciences Budapest Hungary.&amp;#xD;Department of Biochemistry Institute of Biology ELTE Eotvos Lorand University Budapest Hungary.&amp;#xD;Laboratory of Structural Chemistry and Biology Institute of Chemistry Eotvos Lorand University Budapest Hungary.&amp;#xD;MTA-ELTE Protein Modelling Research Group Budapest Hungary.&amp;#xD;Department of Biophysics and Radiation Biology Faculty of Medicine Semmelweis University Budapest Hungary.&lt;/auth-address&gt;&lt;titles&gt;&lt;title&gt;Comparison of ligand binding and conformational stability of human calmodulin with its homolog from the malaria parasite Plasmodium falciparum&lt;/title&gt;&lt;secondary-title&gt;FASEB Bioadv&lt;/secondary-title&gt;&lt;/titles&gt;&lt;periodical&gt;&lt;full-title&gt;FASEB Bioadv&lt;/full-title&gt;&lt;/periodical&gt;&lt;pages&gt;489-505&lt;/pages&gt;&lt;volume&gt;2&lt;/volume&gt;&lt;number&gt;8&lt;/number&gt;&lt;edition&gt;2020/08/22&lt;/edition&gt;&lt;keywords&gt;&lt;keyword&gt;binding affinity&lt;/keyword&gt;&lt;keyword&gt;inhibitor development&lt;/keyword&gt;&lt;keyword&gt;protein stability&lt;/keyword&gt;&lt;keyword&gt;protein structure&lt;/keyword&gt;&lt;keyword&gt;target activation&lt;/keyword&gt;&lt;/keywords&gt;&lt;dates&gt;&lt;year&gt;2020&lt;/year&gt;&lt;pub-dates&gt;&lt;date&gt;Aug&lt;/date&gt;&lt;/pub-dates&gt;&lt;/dates&gt;&lt;isbn&gt;2573-9832 (Electronic)&amp;#xD;2573-9832 (Linking)&lt;/isbn&gt;&lt;accession-num&gt;32821880&lt;/accession-num&gt;&lt;urls&gt;&lt;related-urls&gt;&lt;url&gt;https://www.ncbi.nlm.nih.gov/pubmed/32821880&lt;/url&gt;&lt;/related-urls&gt;&lt;/urls&gt;&lt;custom2&gt;PMC7429351&lt;/custom2&gt;&lt;electronic-resource-num&gt;10.1096/fba.2020-00013&lt;/electronic-resource-num&gt;&lt;/record&gt;&lt;/Cite&gt;&lt;/EndNote&gt;</w:instrText>
      </w:r>
      <w:r w:rsidRPr="00727E98">
        <w:fldChar w:fldCharType="separate"/>
      </w:r>
      <w:r w:rsidR="003378EC">
        <w:rPr>
          <w:noProof/>
        </w:rPr>
        <w:t>[30]</w:t>
      </w:r>
      <w:r w:rsidRPr="00727E98">
        <w:fldChar w:fldCharType="end"/>
      </w:r>
      <w:r w:rsidRPr="00727E98">
        <w:t xml:space="preserve"> and </w:t>
      </w:r>
      <w:r>
        <w:t>L</w:t>
      </w:r>
      <w:r w:rsidRPr="00727E98">
        <w:t xml:space="preserve">ubeluzole (2.9 mM) </w:t>
      </w:r>
      <w:r w:rsidRPr="00727E98">
        <w:fldChar w:fldCharType="begin">
          <w:fldData xml:space="preserve">PEVuZE5vdGU+PENpdGU+PEF1dGhvcj5CcnVubzwvQXV0aG9yPjxZZWFyPjIwMTY8L1llYXI+PFJl
Y051bT4yNTUxNjwvUmVjTnVtPjxEaXNwbGF5VGV4dD5bMzFdPC9EaXNwbGF5VGV4dD48cmVjb3Jk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3378EC">
        <w:instrText xml:space="preserve"> ADDIN EN.CITE </w:instrText>
      </w:r>
      <w:r w:rsidR="003378EC">
        <w:fldChar w:fldCharType="begin">
          <w:fldData xml:space="preserve">PEVuZE5vdGU+PENpdGU+PEF1dGhvcj5CcnVubzwvQXV0aG9yPjxZZWFyPjIwMTY8L1llYXI+PFJl
Y051bT4yNTUxNjwvUmVjTnVtPjxEaXNwbGF5VGV4dD5bMzFdPC9EaXNwbGF5VGV4dD48cmVjb3Jk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3378EC">
        <w:instrText xml:space="preserve"> ADDIN EN.CITE.DATA </w:instrText>
      </w:r>
      <w:r w:rsidR="003378EC">
        <w:fldChar w:fldCharType="end"/>
      </w:r>
      <w:r w:rsidRPr="00727E98">
        <w:fldChar w:fldCharType="separate"/>
      </w:r>
      <w:r w:rsidR="003378EC">
        <w:rPr>
          <w:noProof/>
        </w:rPr>
        <w:t>[31]</w:t>
      </w:r>
      <w:r w:rsidRPr="00727E98">
        <w:fldChar w:fldCharType="end"/>
      </w:r>
      <w:r w:rsidRPr="00727E98">
        <w:t xml:space="preserve">; only some peptides </w:t>
      </w:r>
      <w:r>
        <w:t xml:space="preserve">are </w:t>
      </w:r>
      <w:r w:rsidRPr="00727E98">
        <w:t>in the na</w:t>
      </w:r>
      <w:r>
        <w:t>n</w:t>
      </w:r>
      <w:r w:rsidRPr="00727E98">
        <w:t xml:space="preserve">omolar range </w:t>
      </w:r>
      <w:r w:rsidRPr="00727E98">
        <w:fldChar w:fldCharType="begin"/>
      </w:r>
      <w:r w:rsidR="003378EC">
        <w:instrText xml:space="preserve"> ADDIN EN.CITE &lt;EndNote&gt;&lt;Cite&gt;&lt;Author&gt;Sosa-Peinado&lt;/Author&gt;&lt;Year&gt;2020&lt;/Year&gt;&lt;RecNum&gt;25447&lt;/RecNum&gt;&lt;DisplayText&gt;[32]&lt;/DisplayText&gt;&lt;record&gt;&lt;rec-number&gt;25447&lt;/rec-number&gt;&lt;foreign-keys&gt;&lt;key app="EN" db-id="sppv5pezgfz021e09auxxptkzreaerr22adp" timestamp="1638900405"&gt;25447&lt;/key&gt;&lt;/foreign-keys&gt;&lt;ref-type name="Journal Article"&gt;17&lt;/ref-type&gt;&lt;contributors&gt;&lt;authors&gt;&lt;author&gt;Sosa-Peinado, A.&lt;/author&gt;&lt;author&gt;Leon-Cruz, E.&lt;/author&gt;&lt;author&gt;Velazquez-Lopez, I.&lt;/author&gt;&lt;author&gt;Matuz-Mares, D.&lt;/author&gt;&lt;author&gt;Cano-Sanchez, P.&lt;/author&gt;&lt;author&gt;Gonzalez-Andrade, M.&lt;/author&gt;&lt;/authors&gt;&lt;/contributors&gt;&lt;auth-address&gt;Facultad de Medicina, Universidad Nacional Autonoma de Mexico, Ciudad de Mexico, Mexico.&amp;#xD;Instituto de Quimica, Universidad Nacional Autonoma de Mexico, Ciudad de Mexico, Mexico.&lt;/auth-address&gt;&lt;titles&gt;&lt;title&gt;Theoretical-experimental studies of calmodulin-peptide interactions at different calcium equivalents&lt;/title&gt;&lt;secondary-title&gt;J Biomol Struct Dyn&lt;/secondary-title&gt;&lt;/titles&gt;&lt;periodical&gt;&lt;full-title&gt;J Biomol Struct Dyn&lt;/full-title&gt;&lt;/periodical&gt;&lt;pages&gt;1-12&lt;/pages&gt;&lt;edition&gt;2020/10/31&lt;/edition&gt;&lt;keywords&gt;&lt;keyword&gt;CaM-peptide&lt;/keyword&gt;&lt;keyword&gt;CaV1.1&lt;/keyword&gt;&lt;keyword&gt;and skMLCK&lt;/keyword&gt;&lt;keyword&gt;biosensors&lt;/keyword&gt;&lt;keyword&gt;calcium&lt;/keyword&gt;&lt;keyword&gt;calmodulin&lt;/keyword&gt;&lt;keyword&gt;calspermin&lt;/keyword&gt;&lt;keyword&gt;molecular dynamic (MD)&lt;/keyword&gt;&lt;keyword&gt;molecular modeling tools&lt;/keyword&gt;&lt;keyword&gt;nNOS&lt;/keyword&gt;&lt;/keywords&gt;&lt;dates&gt;&lt;year&gt;2020&lt;/year&gt;&lt;pub-dates&gt;&lt;date&gt;Oct 30&lt;/date&gt;&lt;/pub-dates&gt;&lt;/dates&gt;&lt;isbn&gt;1538-0254 (Electronic)&amp;#xD;0739-1102 (Linking)&lt;/isbn&gt;&lt;accession-num&gt;33124950&lt;/accession-num&gt;&lt;urls&gt;&lt;related-urls&gt;&lt;url&gt;https://www.ncbi.nlm.nih.gov/pubmed/33124950&lt;/url&gt;&lt;/related-urls&gt;&lt;/urls&gt;&lt;electronic-resource-num&gt;10.1080/07391102.2020.1841679&lt;/electronic-resource-num&gt;&lt;/record&gt;&lt;/Cite&gt;&lt;/EndNote&gt;</w:instrText>
      </w:r>
      <w:r w:rsidRPr="00727E98">
        <w:fldChar w:fldCharType="separate"/>
      </w:r>
      <w:r w:rsidR="003378EC">
        <w:rPr>
          <w:noProof/>
        </w:rPr>
        <w:t>[32]</w:t>
      </w:r>
      <w:r w:rsidRPr="00727E98">
        <w:fldChar w:fldCharType="end"/>
      </w:r>
      <w:r w:rsidRPr="00727E98">
        <w:t xml:space="preserve">. </w:t>
      </w:r>
      <w:r>
        <w:t>The</w:t>
      </w:r>
      <w:r w:rsidRPr="00727E98">
        <w:t xml:space="preserve"> stoichiometry of the compounds is from the ratio </w:t>
      </w:r>
      <w:r>
        <w:t xml:space="preserve">of </w:t>
      </w:r>
      <w:r w:rsidRPr="00727E98">
        <w:t>1:2 to 1:4</w:t>
      </w:r>
      <w:r>
        <w:t>,</w:t>
      </w:r>
      <w:r w:rsidRPr="00727E98">
        <w:t xml:space="preserve"> which is mainly attributed to the size of each compound.</w:t>
      </w:r>
    </w:p>
    <w:p w14:paraId="3C6917D1" w14:textId="709EB609" w:rsidR="008B31FD" w:rsidRDefault="008B31FD" w:rsidP="008B31FD">
      <w:pPr>
        <w:pStyle w:val="MDPI41tablecaption"/>
      </w:pPr>
      <w:r w:rsidRPr="008B31FD">
        <w:rPr>
          <w:b/>
          <w:bCs/>
        </w:rPr>
        <w:t xml:space="preserve">Table 1. </w:t>
      </w:r>
      <w:r w:rsidRPr="00295662">
        <w:t>Experimental and theoretical binding properties of Ca</w:t>
      </w:r>
      <w:r w:rsidRPr="00295662">
        <w:rPr>
          <w:vertAlign w:val="superscript"/>
        </w:rPr>
        <w:t>2+</w:t>
      </w:r>
      <w:r w:rsidRPr="00295662">
        <w:t>-CaM-BIMs complexes.</w:t>
      </w:r>
    </w:p>
    <w:tbl>
      <w:tblPr>
        <w:tblStyle w:val="Tablaconcuadrculaclara"/>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81"/>
        <w:gridCol w:w="1241"/>
        <w:gridCol w:w="1414"/>
        <w:gridCol w:w="789"/>
        <w:gridCol w:w="798"/>
        <w:gridCol w:w="867"/>
        <w:gridCol w:w="867"/>
      </w:tblGrid>
      <w:tr w:rsidR="008B31FD" w:rsidRPr="008B31FD" w14:paraId="03542279" w14:textId="77777777" w:rsidTr="008B31FD">
        <w:tc>
          <w:tcPr>
            <w:tcW w:w="1881" w:type="dxa"/>
            <w:tcBorders>
              <w:top w:val="single" w:sz="8" w:space="0" w:color="auto"/>
            </w:tcBorders>
            <w:shd w:val="clear" w:color="auto" w:fill="auto"/>
            <w:vAlign w:val="center"/>
          </w:tcPr>
          <w:p w14:paraId="5390CAD0" w14:textId="77777777" w:rsidR="007B366C" w:rsidRPr="008B31FD" w:rsidRDefault="007B366C" w:rsidP="008B31FD">
            <w:pPr>
              <w:tabs>
                <w:tab w:val="left" w:pos="709"/>
              </w:tabs>
              <w:autoSpaceDE w:val="0"/>
              <w:autoSpaceDN w:val="0"/>
              <w:adjustRightInd w:val="0"/>
              <w:snapToGrid w:val="0"/>
              <w:spacing w:line="240" w:lineRule="auto"/>
              <w:jc w:val="center"/>
              <w:rPr>
                <w:rFonts w:eastAsia="Times New Roman"/>
                <w:b/>
                <w:bCs/>
                <w:szCs w:val="18"/>
                <w:lang w:val="en-US"/>
              </w:rPr>
            </w:pPr>
          </w:p>
        </w:tc>
        <w:tc>
          <w:tcPr>
            <w:tcW w:w="2655" w:type="dxa"/>
            <w:gridSpan w:val="2"/>
            <w:tcBorders>
              <w:top w:val="single" w:sz="8" w:space="0" w:color="auto"/>
            </w:tcBorders>
            <w:shd w:val="clear" w:color="auto" w:fill="auto"/>
            <w:vAlign w:val="center"/>
          </w:tcPr>
          <w:p w14:paraId="74C1733D" w14:textId="77777777" w:rsidR="007B366C" w:rsidRPr="008B31FD" w:rsidRDefault="007B366C" w:rsidP="008B31FD">
            <w:pPr>
              <w:tabs>
                <w:tab w:val="left" w:pos="709"/>
              </w:tabs>
              <w:autoSpaceDE w:val="0"/>
              <w:autoSpaceDN w:val="0"/>
              <w:adjustRightInd w:val="0"/>
              <w:snapToGrid w:val="0"/>
              <w:spacing w:line="240" w:lineRule="auto"/>
              <w:jc w:val="center"/>
              <w:rPr>
                <w:rFonts w:eastAsia="Times New Roman"/>
                <w:b/>
                <w:bCs/>
                <w:szCs w:val="18"/>
              </w:rPr>
            </w:pPr>
            <w:r w:rsidRPr="008B31FD">
              <w:rPr>
                <w:b/>
                <w:szCs w:val="18"/>
              </w:rPr>
              <w:t>Experimental studies</w:t>
            </w:r>
          </w:p>
        </w:tc>
        <w:tc>
          <w:tcPr>
            <w:tcW w:w="3321" w:type="dxa"/>
            <w:gridSpan w:val="4"/>
            <w:tcBorders>
              <w:top w:val="single" w:sz="8" w:space="0" w:color="auto"/>
            </w:tcBorders>
            <w:shd w:val="clear" w:color="auto" w:fill="auto"/>
            <w:vAlign w:val="center"/>
          </w:tcPr>
          <w:p w14:paraId="3C6ED7A8" w14:textId="77777777" w:rsidR="007B366C" w:rsidRPr="008B31FD" w:rsidRDefault="007B366C" w:rsidP="008B31FD">
            <w:pPr>
              <w:tabs>
                <w:tab w:val="left" w:pos="709"/>
              </w:tabs>
              <w:autoSpaceDE w:val="0"/>
              <w:autoSpaceDN w:val="0"/>
              <w:adjustRightInd w:val="0"/>
              <w:snapToGrid w:val="0"/>
              <w:spacing w:line="240" w:lineRule="auto"/>
              <w:jc w:val="center"/>
              <w:rPr>
                <w:rFonts w:eastAsia="Times New Roman"/>
                <w:b/>
                <w:szCs w:val="18"/>
              </w:rPr>
            </w:pPr>
            <w:r w:rsidRPr="008B31FD">
              <w:rPr>
                <w:rFonts w:eastAsia="Times New Roman"/>
                <w:b/>
                <w:szCs w:val="18"/>
              </w:rPr>
              <w:t xml:space="preserve">Docking </w:t>
            </w:r>
            <w:r w:rsidRPr="008B31FD">
              <w:rPr>
                <w:rFonts w:eastAsia="Times New Roman"/>
                <w:b/>
                <w:szCs w:val="18"/>
                <w:lang w:val="en-US"/>
              </w:rPr>
              <w:t>studies</w:t>
            </w:r>
          </w:p>
        </w:tc>
      </w:tr>
      <w:tr w:rsidR="008B31FD" w:rsidRPr="008B31FD" w14:paraId="61542823" w14:textId="77777777" w:rsidTr="008B31FD">
        <w:tc>
          <w:tcPr>
            <w:tcW w:w="1881" w:type="dxa"/>
            <w:tcBorders>
              <w:bottom w:val="single" w:sz="4" w:space="0" w:color="auto"/>
            </w:tcBorders>
            <w:shd w:val="clear" w:color="auto" w:fill="auto"/>
            <w:vAlign w:val="center"/>
          </w:tcPr>
          <w:p w14:paraId="4DBB38A6" w14:textId="77777777" w:rsidR="007B366C" w:rsidRPr="008B31FD" w:rsidRDefault="007B366C" w:rsidP="008B31FD">
            <w:pPr>
              <w:tabs>
                <w:tab w:val="left" w:pos="709"/>
              </w:tabs>
              <w:autoSpaceDE w:val="0"/>
              <w:autoSpaceDN w:val="0"/>
              <w:adjustRightInd w:val="0"/>
              <w:snapToGrid w:val="0"/>
              <w:spacing w:line="240" w:lineRule="auto"/>
              <w:jc w:val="center"/>
              <w:rPr>
                <w:rFonts w:eastAsia="Times New Roman"/>
                <w:b/>
                <w:bCs/>
                <w:szCs w:val="18"/>
              </w:rPr>
            </w:pPr>
          </w:p>
        </w:tc>
        <w:tc>
          <w:tcPr>
            <w:tcW w:w="1241" w:type="dxa"/>
            <w:tcBorders>
              <w:bottom w:val="single" w:sz="4" w:space="0" w:color="auto"/>
            </w:tcBorders>
            <w:shd w:val="clear" w:color="auto" w:fill="auto"/>
            <w:vAlign w:val="center"/>
          </w:tcPr>
          <w:p w14:paraId="22791718" w14:textId="77777777" w:rsidR="007B366C" w:rsidRPr="008B31FD" w:rsidRDefault="007B366C" w:rsidP="008B31FD">
            <w:pPr>
              <w:autoSpaceDE w:val="0"/>
              <w:autoSpaceDN w:val="0"/>
              <w:adjustRightInd w:val="0"/>
              <w:snapToGrid w:val="0"/>
              <w:spacing w:line="240" w:lineRule="auto"/>
              <w:jc w:val="center"/>
              <w:rPr>
                <w:b/>
                <w:i/>
                <w:szCs w:val="18"/>
              </w:rPr>
            </w:pPr>
            <w:r w:rsidRPr="008B31FD">
              <w:rPr>
                <w:b/>
                <w:i/>
                <w:szCs w:val="18"/>
              </w:rPr>
              <w:t>K</w:t>
            </w:r>
            <w:r w:rsidRPr="008B31FD">
              <w:rPr>
                <w:b/>
                <w:szCs w:val="18"/>
                <w:vertAlign w:val="subscript"/>
              </w:rPr>
              <w:t>d</w:t>
            </w:r>
            <w:r w:rsidRPr="008B31FD">
              <w:rPr>
                <w:b/>
                <w:szCs w:val="18"/>
              </w:rPr>
              <w:t xml:space="preserve"> (nM)</w:t>
            </w:r>
          </w:p>
        </w:tc>
        <w:tc>
          <w:tcPr>
            <w:tcW w:w="1414" w:type="dxa"/>
            <w:tcBorders>
              <w:bottom w:val="single" w:sz="4" w:space="0" w:color="auto"/>
            </w:tcBorders>
            <w:shd w:val="clear" w:color="auto" w:fill="auto"/>
            <w:vAlign w:val="center"/>
          </w:tcPr>
          <w:p w14:paraId="1A77B595" w14:textId="77777777" w:rsidR="007B366C" w:rsidRPr="008B31FD" w:rsidRDefault="007B366C" w:rsidP="008B31FD">
            <w:pPr>
              <w:autoSpaceDE w:val="0"/>
              <w:autoSpaceDN w:val="0"/>
              <w:adjustRightInd w:val="0"/>
              <w:snapToGrid w:val="0"/>
              <w:spacing w:line="240" w:lineRule="auto"/>
              <w:jc w:val="center"/>
              <w:rPr>
                <w:b/>
                <w:bCs/>
                <w:szCs w:val="18"/>
              </w:rPr>
            </w:pPr>
            <w:r w:rsidRPr="008B31FD">
              <w:rPr>
                <w:b/>
                <w:bCs/>
                <w:szCs w:val="18"/>
                <w:lang w:val="en-US"/>
              </w:rPr>
              <w:t>stoichiometry</w:t>
            </w:r>
          </w:p>
        </w:tc>
        <w:tc>
          <w:tcPr>
            <w:tcW w:w="3321" w:type="dxa"/>
            <w:gridSpan w:val="4"/>
            <w:tcBorders>
              <w:bottom w:val="single" w:sz="4" w:space="0" w:color="auto"/>
            </w:tcBorders>
            <w:shd w:val="clear" w:color="auto" w:fill="auto"/>
            <w:vAlign w:val="center"/>
          </w:tcPr>
          <w:p w14:paraId="7D7DE200" w14:textId="77777777" w:rsidR="007B366C" w:rsidRPr="008B31FD" w:rsidRDefault="007B366C" w:rsidP="008B31FD">
            <w:pPr>
              <w:tabs>
                <w:tab w:val="left" w:pos="709"/>
              </w:tabs>
              <w:autoSpaceDE w:val="0"/>
              <w:autoSpaceDN w:val="0"/>
              <w:adjustRightInd w:val="0"/>
              <w:snapToGrid w:val="0"/>
              <w:spacing w:line="240" w:lineRule="auto"/>
              <w:jc w:val="center"/>
              <w:rPr>
                <w:rFonts w:eastAsia="Symbol"/>
                <w:b/>
                <w:szCs w:val="18"/>
              </w:rPr>
            </w:pPr>
            <w:r w:rsidRPr="008B31FD">
              <w:rPr>
                <w:rFonts w:eastAsia="Symbol"/>
                <w:b/>
                <w:i/>
                <w:iCs/>
                <w:szCs w:val="18"/>
              </w:rPr>
              <w:t>K</w:t>
            </w:r>
            <w:r w:rsidRPr="008B31FD">
              <w:rPr>
                <w:rFonts w:eastAsia="Symbol"/>
                <w:b/>
                <w:szCs w:val="18"/>
                <w:vertAlign w:val="subscript"/>
              </w:rPr>
              <w:t>i</w:t>
            </w:r>
            <w:r w:rsidRPr="008B31FD">
              <w:rPr>
                <w:b/>
                <w:szCs w:val="18"/>
              </w:rPr>
              <w:t xml:space="preserve"> (nM)</w:t>
            </w:r>
          </w:p>
        </w:tc>
      </w:tr>
      <w:tr w:rsidR="008B31FD" w:rsidRPr="008B31FD" w14:paraId="02658EAA" w14:textId="77777777" w:rsidTr="008B31FD">
        <w:tc>
          <w:tcPr>
            <w:tcW w:w="1881" w:type="dxa"/>
            <w:tcBorders>
              <w:top w:val="single" w:sz="4" w:space="0" w:color="auto"/>
              <w:bottom w:val="single" w:sz="4" w:space="0" w:color="auto"/>
            </w:tcBorders>
            <w:shd w:val="clear" w:color="auto" w:fill="auto"/>
            <w:vAlign w:val="center"/>
          </w:tcPr>
          <w:p w14:paraId="7494B694" w14:textId="77777777" w:rsidR="007B366C" w:rsidRPr="008B31FD" w:rsidRDefault="007B366C" w:rsidP="008B31FD">
            <w:pPr>
              <w:tabs>
                <w:tab w:val="left" w:pos="709"/>
              </w:tabs>
              <w:autoSpaceDE w:val="0"/>
              <w:autoSpaceDN w:val="0"/>
              <w:adjustRightInd w:val="0"/>
              <w:snapToGrid w:val="0"/>
              <w:spacing w:line="240" w:lineRule="auto"/>
              <w:jc w:val="center"/>
              <w:rPr>
                <w:rFonts w:eastAsia="Times New Roman"/>
                <w:bCs/>
                <w:szCs w:val="18"/>
              </w:rPr>
            </w:pPr>
          </w:p>
        </w:tc>
        <w:tc>
          <w:tcPr>
            <w:tcW w:w="1241" w:type="dxa"/>
            <w:tcBorders>
              <w:top w:val="single" w:sz="4" w:space="0" w:color="auto"/>
              <w:bottom w:val="single" w:sz="4" w:space="0" w:color="auto"/>
            </w:tcBorders>
            <w:shd w:val="clear" w:color="auto" w:fill="auto"/>
            <w:vAlign w:val="center"/>
          </w:tcPr>
          <w:p w14:paraId="082D533D" w14:textId="77777777" w:rsidR="007B366C" w:rsidRPr="008B31FD" w:rsidRDefault="007B366C" w:rsidP="008B31FD">
            <w:pPr>
              <w:autoSpaceDE w:val="0"/>
              <w:autoSpaceDN w:val="0"/>
              <w:adjustRightInd w:val="0"/>
              <w:snapToGrid w:val="0"/>
              <w:spacing w:line="240" w:lineRule="auto"/>
              <w:jc w:val="center"/>
              <w:rPr>
                <w:b/>
                <w:szCs w:val="18"/>
              </w:rPr>
            </w:pPr>
          </w:p>
        </w:tc>
        <w:tc>
          <w:tcPr>
            <w:tcW w:w="1414" w:type="dxa"/>
            <w:tcBorders>
              <w:top w:val="single" w:sz="4" w:space="0" w:color="auto"/>
              <w:bottom w:val="single" w:sz="4" w:space="0" w:color="auto"/>
            </w:tcBorders>
            <w:shd w:val="clear" w:color="auto" w:fill="auto"/>
            <w:vAlign w:val="center"/>
          </w:tcPr>
          <w:p w14:paraId="4DDF0E38" w14:textId="77777777" w:rsidR="007B366C" w:rsidRPr="008B31FD" w:rsidRDefault="007B366C" w:rsidP="008B31FD">
            <w:pPr>
              <w:autoSpaceDE w:val="0"/>
              <w:autoSpaceDN w:val="0"/>
              <w:adjustRightInd w:val="0"/>
              <w:snapToGrid w:val="0"/>
              <w:spacing w:line="240" w:lineRule="auto"/>
              <w:jc w:val="center"/>
              <w:rPr>
                <w:b/>
                <w:bCs/>
                <w:szCs w:val="18"/>
              </w:rPr>
            </w:pPr>
          </w:p>
        </w:tc>
        <w:tc>
          <w:tcPr>
            <w:tcW w:w="789" w:type="dxa"/>
            <w:tcBorders>
              <w:top w:val="single" w:sz="4" w:space="0" w:color="auto"/>
              <w:bottom w:val="single" w:sz="4" w:space="0" w:color="auto"/>
            </w:tcBorders>
            <w:shd w:val="clear" w:color="auto" w:fill="auto"/>
            <w:vAlign w:val="center"/>
          </w:tcPr>
          <w:p w14:paraId="013169FE" w14:textId="77777777" w:rsidR="007B366C" w:rsidRPr="008B31FD" w:rsidRDefault="007B366C" w:rsidP="008B31FD">
            <w:pPr>
              <w:tabs>
                <w:tab w:val="left" w:pos="709"/>
              </w:tabs>
              <w:autoSpaceDE w:val="0"/>
              <w:autoSpaceDN w:val="0"/>
              <w:adjustRightInd w:val="0"/>
              <w:snapToGrid w:val="0"/>
              <w:spacing w:line="240" w:lineRule="auto"/>
              <w:jc w:val="center"/>
              <w:rPr>
                <w:rFonts w:eastAsia="Times New Roman"/>
                <w:b/>
                <w:szCs w:val="18"/>
              </w:rPr>
            </w:pPr>
            <w:r w:rsidRPr="008B31FD">
              <w:rPr>
                <w:rFonts w:eastAsia="Times New Roman"/>
                <w:b/>
                <w:szCs w:val="18"/>
              </w:rPr>
              <w:t>Site I</w:t>
            </w:r>
          </w:p>
        </w:tc>
        <w:tc>
          <w:tcPr>
            <w:tcW w:w="798" w:type="dxa"/>
            <w:tcBorders>
              <w:top w:val="single" w:sz="4" w:space="0" w:color="auto"/>
              <w:bottom w:val="single" w:sz="4" w:space="0" w:color="auto"/>
            </w:tcBorders>
            <w:shd w:val="clear" w:color="auto" w:fill="auto"/>
            <w:vAlign w:val="center"/>
          </w:tcPr>
          <w:p w14:paraId="5FBBDB1C" w14:textId="77777777" w:rsidR="007B366C" w:rsidRPr="008B31FD" w:rsidRDefault="007B366C" w:rsidP="008B31FD">
            <w:pPr>
              <w:tabs>
                <w:tab w:val="left" w:pos="709"/>
              </w:tabs>
              <w:autoSpaceDE w:val="0"/>
              <w:autoSpaceDN w:val="0"/>
              <w:adjustRightInd w:val="0"/>
              <w:snapToGrid w:val="0"/>
              <w:spacing w:line="240" w:lineRule="auto"/>
              <w:jc w:val="center"/>
              <w:rPr>
                <w:rFonts w:eastAsia="Symbol"/>
                <w:b/>
                <w:szCs w:val="18"/>
              </w:rPr>
            </w:pPr>
            <w:r w:rsidRPr="008B31FD">
              <w:rPr>
                <w:rFonts w:eastAsia="Times New Roman"/>
                <w:b/>
                <w:szCs w:val="18"/>
              </w:rPr>
              <w:t>Site II</w:t>
            </w:r>
          </w:p>
        </w:tc>
        <w:tc>
          <w:tcPr>
            <w:tcW w:w="867" w:type="dxa"/>
            <w:tcBorders>
              <w:top w:val="single" w:sz="4" w:space="0" w:color="auto"/>
              <w:bottom w:val="single" w:sz="4" w:space="0" w:color="auto"/>
            </w:tcBorders>
            <w:shd w:val="clear" w:color="auto" w:fill="auto"/>
            <w:vAlign w:val="center"/>
          </w:tcPr>
          <w:p w14:paraId="44D1B6F6" w14:textId="77777777" w:rsidR="007B366C" w:rsidRPr="008B31FD" w:rsidRDefault="007B366C" w:rsidP="008B31FD">
            <w:pPr>
              <w:tabs>
                <w:tab w:val="left" w:pos="709"/>
              </w:tabs>
              <w:autoSpaceDE w:val="0"/>
              <w:autoSpaceDN w:val="0"/>
              <w:adjustRightInd w:val="0"/>
              <w:snapToGrid w:val="0"/>
              <w:spacing w:line="240" w:lineRule="auto"/>
              <w:jc w:val="center"/>
              <w:rPr>
                <w:rFonts w:eastAsia="Symbol"/>
                <w:b/>
                <w:szCs w:val="18"/>
              </w:rPr>
            </w:pPr>
            <w:r w:rsidRPr="008B31FD">
              <w:rPr>
                <w:rFonts w:eastAsia="Times New Roman"/>
                <w:b/>
                <w:szCs w:val="18"/>
              </w:rPr>
              <w:t>Site III</w:t>
            </w:r>
          </w:p>
        </w:tc>
        <w:tc>
          <w:tcPr>
            <w:tcW w:w="867" w:type="dxa"/>
            <w:tcBorders>
              <w:top w:val="single" w:sz="4" w:space="0" w:color="auto"/>
              <w:bottom w:val="single" w:sz="4" w:space="0" w:color="auto"/>
            </w:tcBorders>
            <w:shd w:val="clear" w:color="auto" w:fill="auto"/>
            <w:vAlign w:val="center"/>
          </w:tcPr>
          <w:p w14:paraId="3C64CEFD" w14:textId="77777777" w:rsidR="007B366C" w:rsidRPr="008B31FD" w:rsidRDefault="007B366C" w:rsidP="008B31FD">
            <w:pPr>
              <w:tabs>
                <w:tab w:val="left" w:pos="709"/>
              </w:tabs>
              <w:autoSpaceDE w:val="0"/>
              <w:autoSpaceDN w:val="0"/>
              <w:adjustRightInd w:val="0"/>
              <w:snapToGrid w:val="0"/>
              <w:spacing w:line="240" w:lineRule="auto"/>
              <w:jc w:val="center"/>
              <w:rPr>
                <w:rFonts w:eastAsia="Symbol"/>
                <w:b/>
                <w:szCs w:val="18"/>
              </w:rPr>
            </w:pPr>
            <w:r w:rsidRPr="008B31FD">
              <w:rPr>
                <w:rFonts w:eastAsia="Times New Roman"/>
                <w:b/>
                <w:szCs w:val="18"/>
              </w:rPr>
              <w:t>Site IV</w:t>
            </w:r>
          </w:p>
        </w:tc>
      </w:tr>
      <w:tr w:rsidR="008B31FD" w:rsidRPr="008B31FD" w14:paraId="556F969D" w14:textId="77777777" w:rsidTr="008B31FD">
        <w:tc>
          <w:tcPr>
            <w:tcW w:w="1881" w:type="dxa"/>
            <w:tcBorders>
              <w:top w:val="single" w:sz="4" w:space="0" w:color="auto"/>
            </w:tcBorders>
            <w:shd w:val="clear" w:color="auto" w:fill="auto"/>
            <w:vAlign w:val="center"/>
          </w:tcPr>
          <w:p w14:paraId="0D1EBF91" w14:textId="77777777" w:rsidR="007B366C" w:rsidRPr="008B31FD" w:rsidRDefault="007B366C" w:rsidP="00E0589F">
            <w:pPr>
              <w:autoSpaceDE w:val="0"/>
              <w:autoSpaceDN w:val="0"/>
              <w:adjustRightInd w:val="0"/>
              <w:snapToGrid w:val="0"/>
              <w:spacing w:line="240" w:lineRule="auto"/>
              <w:jc w:val="left"/>
              <w:rPr>
                <w:b/>
                <w:bCs/>
                <w:szCs w:val="18"/>
              </w:rPr>
            </w:pPr>
            <w:r w:rsidRPr="008B31FD">
              <w:rPr>
                <w:rFonts w:eastAsia="Times New Roman"/>
                <w:b/>
                <w:bCs/>
                <w:szCs w:val="18"/>
                <w:lang w:eastAsia="es-ES"/>
              </w:rPr>
              <w:t>Ca</w:t>
            </w:r>
            <w:r w:rsidRPr="008B31FD">
              <w:rPr>
                <w:rFonts w:eastAsia="Times New Roman"/>
                <w:b/>
                <w:bCs/>
                <w:szCs w:val="18"/>
                <w:vertAlign w:val="superscript"/>
                <w:lang w:eastAsia="es-ES"/>
              </w:rPr>
              <w:t>2+</w:t>
            </w:r>
            <w:r w:rsidRPr="008B31FD">
              <w:rPr>
                <w:b/>
                <w:bCs/>
                <w:szCs w:val="18"/>
              </w:rPr>
              <w:t>-CaM -</w:t>
            </w:r>
            <w:r w:rsidRPr="008B31FD">
              <w:rPr>
                <w:rFonts w:eastAsia="Times New Roman"/>
                <w:b/>
                <w:bCs/>
                <w:szCs w:val="18"/>
                <w:lang w:eastAsia="es-ES"/>
              </w:rPr>
              <w:t>BIM-II</w:t>
            </w:r>
          </w:p>
        </w:tc>
        <w:tc>
          <w:tcPr>
            <w:tcW w:w="1241" w:type="dxa"/>
            <w:tcBorders>
              <w:top w:val="single" w:sz="4" w:space="0" w:color="auto"/>
            </w:tcBorders>
            <w:shd w:val="clear" w:color="auto" w:fill="auto"/>
            <w:vAlign w:val="center"/>
          </w:tcPr>
          <w:p w14:paraId="6FA7CCCE"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257.8 ± 5.5</w:t>
            </w:r>
          </w:p>
        </w:tc>
        <w:tc>
          <w:tcPr>
            <w:tcW w:w="1414" w:type="dxa"/>
            <w:tcBorders>
              <w:top w:val="single" w:sz="4" w:space="0" w:color="auto"/>
            </w:tcBorders>
            <w:shd w:val="clear" w:color="auto" w:fill="auto"/>
            <w:vAlign w:val="center"/>
          </w:tcPr>
          <w:p w14:paraId="1368F556"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2.5 ± 0.2</w:t>
            </w:r>
          </w:p>
        </w:tc>
        <w:tc>
          <w:tcPr>
            <w:tcW w:w="789" w:type="dxa"/>
            <w:tcBorders>
              <w:top w:val="single" w:sz="4" w:space="0" w:color="auto"/>
            </w:tcBorders>
            <w:shd w:val="clear" w:color="auto" w:fill="auto"/>
            <w:vAlign w:val="center"/>
          </w:tcPr>
          <w:p w14:paraId="3C98AE32"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109.79</w:t>
            </w:r>
          </w:p>
        </w:tc>
        <w:tc>
          <w:tcPr>
            <w:tcW w:w="798" w:type="dxa"/>
            <w:tcBorders>
              <w:top w:val="single" w:sz="4" w:space="0" w:color="auto"/>
            </w:tcBorders>
            <w:shd w:val="clear" w:color="auto" w:fill="auto"/>
            <w:vAlign w:val="center"/>
          </w:tcPr>
          <w:p w14:paraId="485F98B8"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lang w:val="en-US"/>
              </w:rPr>
              <w:t>161.58</w:t>
            </w:r>
          </w:p>
        </w:tc>
        <w:tc>
          <w:tcPr>
            <w:tcW w:w="867" w:type="dxa"/>
            <w:tcBorders>
              <w:top w:val="single" w:sz="4" w:space="0" w:color="auto"/>
            </w:tcBorders>
            <w:shd w:val="clear" w:color="auto" w:fill="auto"/>
            <w:vAlign w:val="center"/>
          </w:tcPr>
          <w:p w14:paraId="16729B8B"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w:t>
            </w:r>
          </w:p>
        </w:tc>
        <w:tc>
          <w:tcPr>
            <w:tcW w:w="867" w:type="dxa"/>
            <w:tcBorders>
              <w:top w:val="single" w:sz="4" w:space="0" w:color="auto"/>
            </w:tcBorders>
            <w:shd w:val="clear" w:color="auto" w:fill="auto"/>
            <w:vAlign w:val="center"/>
          </w:tcPr>
          <w:p w14:paraId="45C5EF06"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w:t>
            </w:r>
          </w:p>
        </w:tc>
      </w:tr>
      <w:tr w:rsidR="008B31FD" w:rsidRPr="008B31FD" w14:paraId="166A88DE" w14:textId="77777777" w:rsidTr="008B31FD">
        <w:tc>
          <w:tcPr>
            <w:tcW w:w="1881" w:type="dxa"/>
            <w:shd w:val="clear" w:color="auto" w:fill="auto"/>
            <w:vAlign w:val="center"/>
          </w:tcPr>
          <w:p w14:paraId="34F1F248" w14:textId="77777777" w:rsidR="007B366C" w:rsidRPr="008B31FD" w:rsidRDefault="007B366C" w:rsidP="00E0589F">
            <w:pPr>
              <w:autoSpaceDE w:val="0"/>
              <w:autoSpaceDN w:val="0"/>
              <w:adjustRightInd w:val="0"/>
              <w:snapToGrid w:val="0"/>
              <w:spacing w:line="240" w:lineRule="auto"/>
              <w:jc w:val="left"/>
              <w:rPr>
                <w:b/>
                <w:bCs/>
                <w:szCs w:val="18"/>
              </w:rPr>
            </w:pPr>
            <w:r w:rsidRPr="008B31FD">
              <w:rPr>
                <w:rFonts w:eastAsia="Times New Roman"/>
                <w:b/>
                <w:bCs/>
                <w:szCs w:val="18"/>
                <w:lang w:eastAsia="es-ES"/>
              </w:rPr>
              <w:t>Ca</w:t>
            </w:r>
            <w:r w:rsidRPr="008B31FD">
              <w:rPr>
                <w:rFonts w:eastAsia="Times New Roman"/>
                <w:b/>
                <w:bCs/>
                <w:szCs w:val="18"/>
                <w:vertAlign w:val="superscript"/>
                <w:lang w:eastAsia="es-ES"/>
              </w:rPr>
              <w:t>2+</w:t>
            </w:r>
            <w:r w:rsidRPr="008B31FD">
              <w:rPr>
                <w:b/>
                <w:bCs/>
                <w:szCs w:val="18"/>
              </w:rPr>
              <w:t>-CaM -BIM-IV</w:t>
            </w:r>
          </w:p>
        </w:tc>
        <w:tc>
          <w:tcPr>
            <w:tcW w:w="1241" w:type="dxa"/>
            <w:shd w:val="clear" w:color="auto" w:fill="auto"/>
            <w:vAlign w:val="center"/>
          </w:tcPr>
          <w:p w14:paraId="40E8878D"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223.8 ± 3.7</w:t>
            </w:r>
          </w:p>
        </w:tc>
        <w:tc>
          <w:tcPr>
            <w:tcW w:w="1414" w:type="dxa"/>
            <w:shd w:val="clear" w:color="auto" w:fill="auto"/>
            <w:vAlign w:val="center"/>
          </w:tcPr>
          <w:p w14:paraId="33A50C6F"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3.7 ± 0.2</w:t>
            </w:r>
          </w:p>
        </w:tc>
        <w:tc>
          <w:tcPr>
            <w:tcW w:w="789" w:type="dxa"/>
            <w:shd w:val="clear" w:color="auto" w:fill="auto"/>
            <w:vAlign w:val="center"/>
          </w:tcPr>
          <w:p w14:paraId="5DDABA7D"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17.10</w:t>
            </w:r>
          </w:p>
        </w:tc>
        <w:tc>
          <w:tcPr>
            <w:tcW w:w="798" w:type="dxa"/>
            <w:shd w:val="clear" w:color="auto" w:fill="auto"/>
            <w:vAlign w:val="center"/>
          </w:tcPr>
          <w:p w14:paraId="2B314825"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lang w:val="en-US"/>
              </w:rPr>
              <w:t>3390</w:t>
            </w:r>
          </w:p>
        </w:tc>
        <w:tc>
          <w:tcPr>
            <w:tcW w:w="867" w:type="dxa"/>
            <w:shd w:val="clear" w:color="auto" w:fill="auto"/>
            <w:vAlign w:val="center"/>
          </w:tcPr>
          <w:p w14:paraId="1CA97B26"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lang w:val="en-US"/>
              </w:rPr>
              <w:t>7450</w:t>
            </w:r>
          </w:p>
        </w:tc>
        <w:tc>
          <w:tcPr>
            <w:tcW w:w="867" w:type="dxa"/>
            <w:shd w:val="clear" w:color="auto" w:fill="auto"/>
            <w:vAlign w:val="center"/>
          </w:tcPr>
          <w:p w14:paraId="2CE63420"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w:t>
            </w:r>
          </w:p>
        </w:tc>
      </w:tr>
      <w:tr w:rsidR="008B31FD" w:rsidRPr="008B31FD" w14:paraId="5B7F71E1" w14:textId="77777777" w:rsidTr="008B31FD">
        <w:tc>
          <w:tcPr>
            <w:tcW w:w="1881" w:type="dxa"/>
            <w:shd w:val="clear" w:color="auto" w:fill="auto"/>
            <w:vAlign w:val="center"/>
          </w:tcPr>
          <w:p w14:paraId="10116CF1" w14:textId="77777777" w:rsidR="007B366C" w:rsidRPr="008B31FD" w:rsidRDefault="007B366C" w:rsidP="00E0589F">
            <w:pPr>
              <w:autoSpaceDE w:val="0"/>
              <w:autoSpaceDN w:val="0"/>
              <w:adjustRightInd w:val="0"/>
              <w:snapToGrid w:val="0"/>
              <w:spacing w:line="240" w:lineRule="auto"/>
              <w:jc w:val="left"/>
              <w:rPr>
                <w:b/>
                <w:bCs/>
                <w:szCs w:val="18"/>
              </w:rPr>
            </w:pPr>
            <w:r w:rsidRPr="008B31FD">
              <w:rPr>
                <w:rFonts w:eastAsia="Times New Roman"/>
                <w:b/>
                <w:bCs/>
                <w:szCs w:val="18"/>
                <w:lang w:eastAsia="es-ES"/>
              </w:rPr>
              <w:t>Ca</w:t>
            </w:r>
            <w:r w:rsidRPr="008B31FD">
              <w:rPr>
                <w:rFonts w:eastAsia="Times New Roman"/>
                <w:b/>
                <w:bCs/>
                <w:szCs w:val="18"/>
                <w:vertAlign w:val="superscript"/>
                <w:lang w:eastAsia="es-ES"/>
              </w:rPr>
              <w:t>2+</w:t>
            </w:r>
            <w:r w:rsidRPr="008B31FD">
              <w:rPr>
                <w:b/>
                <w:bCs/>
                <w:szCs w:val="18"/>
              </w:rPr>
              <w:t>-CaM -BIM-VII</w:t>
            </w:r>
          </w:p>
        </w:tc>
        <w:tc>
          <w:tcPr>
            <w:tcW w:w="1241" w:type="dxa"/>
            <w:shd w:val="clear" w:color="auto" w:fill="auto"/>
            <w:vAlign w:val="center"/>
          </w:tcPr>
          <w:p w14:paraId="078D0730"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186.2 ± 4.1</w:t>
            </w:r>
          </w:p>
        </w:tc>
        <w:tc>
          <w:tcPr>
            <w:tcW w:w="1414" w:type="dxa"/>
            <w:shd w:val="clear" w:color="auto" w:fill="auto"/>
            <w:vAlign w:val="center"/>
          </w:tcPr>
          <w:p w14:paraId="4859614D"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4.4 ± 0.1</w:t>
            </w:r>
          </w:p>
        </w:tc>
        <w:tc>
          <w:tcPr>
            <w:tcW w:w="789" w:type="dxa"/>
            <w:shd w:val="clear" w:color="auto" w:fill="auto"/>
            <w:vAlign w:val="center"/>
          </w:tcPr>
          <w:p w14:paraId="27F6AEE6"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2.14</w:t>
            </w:r>
          </w:p>
        </w:tc>
        <w:tc>
          <w:tcPr>
            <w:tcW w:w="798" w:type="dxa"/>
            <w:shd w:val="clear" w:color="auto" w:fill="auto"/>
            <w:vAlign w:val="center"/>
          </w:tcPr>
          <w:p w14:paraId="3DA084EC"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26.95</w:t>
            </w:r>
          </w:p>
        </w:tc>
        <w:tc>
          <w:tcPr>
            <w:tcW w:w="867" w:type="dxa"/>
            <w:shd w:val="clear" w:color="auto" w:fill="auto"/>
            <w:vAlign w:val="center"/>
          </w:tcPr>
          <w:p w14:paraId="521823A1"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52.43</w:t>
            </w:r>
          </w:p>
        </w:tc>
        <w:tc>
          <w:tcPr>
            <w:tcW w:w="867" w:type="dxa"/>
            <w:shd w:val="clear" w:color="auto" w:fill="auto"/>
            <w:vAlign w:val="center"/>
          </w:tcPr>
          <w:p w14:paraId="031BC5C9"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263.87</w:t>
            </w:r>
          </w:p>
        </w:tc>
      </w:tr>
      <w:tr w:rsidR="008B31FD" w:rsidRPr="008B31FD" w14:paraId="4CD147E5" w14:textId="77777777" w:rsidTr="008B31FD">
        <w:tc>
          <w:tcPr>
            <w:tcW w:w="1881" w:type="dxa"/>
            <w:shd w:val="clear" w:color="auto" w:fill="auto"/>
            <w:vAlign w:val="center"/>
          </w:tcPr>
          <w:p w14:paraId="4340B7FB" w14:textId="77777777" w:rsidR="007B366C" w:rsidRPr="008B31FD" w:rsidRDefault="007B366C" w:rsidP="00E0589F">
            <w:pPr>
              <w:autoSpaceDE w:val="0"/>
              <w:autoSpaceDN w:val="0"/>
              <w:adjustRightInd w:val="0"/>
              <w:snapToGrid w:val="0"/>
              <w:spacing w:line="240" w:lineRule="auto"/>
              <w:jc w:val="left"/>
              <w:rPr>
                <w:b/>
                <w:bCs/>
                <w:szCs w:val="18"/>
              </w:rPr>
            </w:pPr>
            <w:r w:rsidRPr="008B31FD">
              <w:rPr>
                <w:rFonts w:eastAsia="Times New Roman"/>
                <w:b/>
                <w:bCs/>
                <w:szCs w:val="18"/>
                <w:lang w:eastAsia="es-ES"/>
              </w:rPr>
              <w:t>Ca</w:t>
            </w:r>
            <w:r w:rsidRPr="008B31FD">
              <w:rPr>
                <w:rFonts w:eastAsia="Times New Roman"/>
                <w:b/>
                <w:bCs/>
                <w:szCs w:val="18"/>
                <w:vertAlign w:val="superscript"/>
                <w:lang w:eastAsia="es-ES"/>
              </w:rPr>
              <w:t>2+</w:t>
            </w:r>
            <w:r w:rsidRPr="008B31FD">
              <w:rPr>
                <w:b/>
                <w:bCs/>
                <w:szCs w:val="18"/>
              </w:rPr>
              <w:t>-CaM -BIM-X</w:t>
            </w:r>
          </w:p>
        </w:tc>
        <w:tc>
          <w:tcPr>
            <w:tcW w:w="1241" w:type="dxa"/>
            <w:shd w:val="clear" w:color="auto" w:fill="auto"/>
            <w:vAlign w:val="center"/>
          </w:tcPr>
          <w:p w14:paraId="24DEF09A"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205.2 ± 3.8</w:t>
            </w:r>
          </w:p>
        </w:tc>
        <w:tc>
          <w:tcPr>
            <w:tcW w:w="1414" w:type="dxa"/>
            <w:shd w:val="clear" w:color="auto" w:fill="auto"/>
            <w:vAlign w:val="center"/>
          </w:tcPr>
          <w:p w14:paraId="17C10450"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4.3 ± 0.1</w:t>
            </w:r>
          </w:p>
        </w:tc>
        <w:tc>
          <w:tcPr>
            <w:tcW w:w="789" w:type="dxa"/>
            <w:shd w:val="clear" w:color="auto" w:fill="auto"/>
            <w:vAlign w:val="center"/>
          </w:tcPr>
          <w:p w14:paraId="62CF25A9"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20.36</w:t>
            </w:r>
          </w:p>
        </w:tc>
        <w:tc>
          <w:tcPr>
            <w:tcW w:w="798" w:type="dxa"/>
            <w:shd w:val="clear" w:color="auto" w:fill="auto"/>
            <w:vAlign w:val="center"/>
          </w:tcPr>
          <w:p w14:paraId="3FE4B1DD"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59.39</w:t>
            </w:r>
          </w:p>
        </w:tc>
        <w:tc>
          <w:tcPr>
            <w:tcW w:w="867" w:type="dxa"/>
            <w:shd w:val="clear" w:color="auto" w:fill="auto"/>
            <w:vAlign w:val="center"/>
          </w:tcPr>
          <w:p w14:paraId="43885396"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71.65</w:t>
            </w:r>
          </w:p>
        </w:tc>
        <w:tc>
          <w:tcPr>
            <w:tcW w:w="867" w:type="dxa"/>
            <w:shd w:val="clear" w:color="auto" w:fill="auto"/>
            <w:vAlign w:val="center"/>
          </w:tcPr>
          <w:p w14:paraId="5FFB7556"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217.1</w:t>
            </w:r>
          </w:p>
        </w:tc>
      </w:tr>
      <w:tr w:rsidR="008B31FD" w:rsidRPr="008B31FD" w14:paraId="61DB1F25" w14:textId="77777777" w:rsidTr="008B31FD">
        <w:tc>
          <w:tcPr>
            <w:tcW w:w="1881" w:type="dxa"/>
            <w:shd w:val="clear" w:color="auto" w:fill="auto"/>
            <w:vAlign w:val="center"/>
          </w:tcPr>
          <w:p w14:paraId="13C00C5D" w14:textId="77777777" w:rsidR="007B366C" w:rsidRPr="008B31FD" w:rsidRDefault="007B366C" w:rsidP="00E0589F">
            <w:pPr>
              <w:autoSpaceDE w:val="0"/>
              <w:autoSpaceDN w:val="0"/>
              <w:adjustRightInd w:val="0"/>
              <w:snapToGrid w:val="0"/>
              <w:spacing w:line="240" w:lineRule="auto"/>
              <w:jc w:val="left"/>
              <w:rPr>
                <w:b/>
                <w:bCs/>
                <w:szCs w:val="18"/>
              </w:rPr>
            </w:pPr>
            <w:r w:rsidRPr="008B31FD">
              <w:rPr>
                <w:rFonts w:eastAsia="Times New Roman"/>
                <w:b/>
                <w:bCs/>
                <w:szCs w:val="18"/>
                <w:lang w:eastAsia="es-ES"/>
              </w:rPr>
              <w:t>Ca</w:t>
            </w:r>
            <w:r w:rsidRPr="008B31FD">
              <w:rPr>
                <w:rFonts w:eastAsia="Times New Roman"/>
                <w:b/>
                <w:bCs/>
                <w:szCs w:val="18"/>
                <w:vertAlign w:val="superscript"/>
                <w:lang w:eastAsia="es-ES"/>
              </w:rPr>
              <w:t>2+</w:t>
            </w:r>
            <w:r w:rsidRPr="008B31FD">
              <w:rPr>
                <w:b/>
                <w:bCs/>
                <w:szCs w:val="18"/>
              </w:rPr>
              <w:t>-CaM -BIM-XI</w:t>
            </w:r>
          </w:p>
        </w:tc>
        <w:tc>
          <w:tcPr>
            <w:tcW w:w="1241" w:type="dxa"/>
            <w:shd w:val="clear" w:color="auto" w:fill="auto"/>
            <w:vAlign w:val="center"/>
          </w:tcPr>
          <w:p w14:paraId="49A6FC0A"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239.0 ± 5.0</w:t>
            </w:r>
          </w:p>
        </w:tc>
        <w:tc>
          <w:tcPr>
            <w:tcW w:w="1414" w:type="dxa"/>
            <w:shd w:val="clear" w:color="auto" w:fill="auto"/>
            <w:vAlign w:val="center"/>
          </w:tcPr>
          <w:p w14:paraId="261FE493"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3.4 ± 0.1</w:t>
            </w:r>
          </w:p>
        </w:tc>
        <w:tc>
          <w:tcPr>
            <w:tcW w:w="789" w:type="dxa"/>
            <w:shd w:val="clear" w:color="auto" w:fill="auto"/>
            <w:vAlign w:val="center"/>
          </w:tcPr>
          <w:p w14:paraId="3090A62F"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9.66</w:t>
            </w:r>
          </w:p>
        </w:tc>
        <w:tc>
          <w:tcPr>
            <w:tcW w:w="798" w:type="dxa"/>
            <w:shd w:val="clear" w:color="auto" w:fill="auto"/>
            <w:vAlign w:val="center"/>
          </w:tcPr>
          <w:p w14:paraId="38441731"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lang w:val="en-US"/>
              </w:rPr>
              <w:t>55.96</w:t>
            </w:r>
          </w:p>
        </w:tc>
        <w:tc>
          <w:tcPr>
            <w:tcW w:w="867" w:type="dxa"/>
            <w:shd w:val="clear" w:color="auto" w:fill="auto"/>
            <w:vAlign w:val="center"/>
          </w:tcPr>
          <w:p w14:paraId="273A7C88"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75.12</w:t>
            </w:r>
          </w:p>
        </w:tc>
        <w:tc>
          <w:tcPr>
            <w:tcW w:w="867" w:type="dxa"/>
            <w:shd w:val="clear" w:color="auto" w:fill="auto"/>
            <w:vAlign w:val="center"/>
          </w:tcPr>
          <w:p w14:paraId="09C83D0F"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191.71</w:t>
            </w:r>
          </w:p>
        </w:tc>
      </w:tr>
      <w:tr w:rsidR="008B31FD" w:rsidRPr="008B31FD" w14:paraId="3B9490EF" w14:textId="77777777" w:rsidTr="008B31FD">
        <w:tc>
          <w:tcPr>
            <w:tcW w:w="1881" w:type="dxa"/>
            <w:shd w:val="clear" w:color="auto" w:fill="auto"/>
            <w:vAlign w:val="center"/>
          </w:tcPr>
          <w:p w14:paraId="2E46BF36" w14:textId="77777777" w:rsidR="007B366C" w:rsidRPr="008B31FD" w:rsidRDefault="007B366C" w:rsidP="00E0589F">
            <w:pPr>
              <w:autoSpaceDE w:val="0"/>
              <w:autoSpaceDN w:val="0"/>
              <w:adjustRightInd w:val="0"/>
              <w:snapToGrid w:val="0"/>
              <w:spacing w:line="240" w:lineRule="auto"/>
              <w:jc w:val="left"/>
              <w:rPr>
                <w:b/>
                <w:bCs/>
                <w:szCs w:val="18"/>
              </w:rPr>
            </w:pPr>
            <w:r w:rsidRPr="008B31FD">
              <w:rPr>
                <w:rFonts w:eastAsia="Times New Roman"/>
                <w:b/>
                <w:bCs/>
                <w:szCs w:val="18"/>
                <w:lang w:eastAsia="es-ES"/>
              </w:rPr>
              <w:t>Ca</w:t>
            </w:r>
            <w:r w:rsidRPr="008B31FD">
              <w:rPr>
                <w:rFonts w:eastAsia="Times New Roman"/>
                <w:b/>
                <w:bCs/>
                <w:szCs w:val="18"/>
                <w:vertAlign w:val="superscript"/>
                <w:lang w:eastAsia="es-ES"/>
              </w:rPr>
              <w:t>2+</w:t>
            </w:r>
            <w:r w:rsidRPr="008B31FD">
              <w:rPr>
                <w:b/>
                <w:bCs/>
                <w:szCs w:val="18"/>
              </w:rPr>
              <w:t>-CaM -CPZ</w:t>
            </w:r>
          </w:p>
        </w:tc>
        <w:tc>
          <w:tcPr>
            <w:tcW w:w="1241" w:type="dxa"/>
            <w:shd w:val="clear" w:color="auto" w:fill="auto"/>
            <w:vAlign w:val="center"/>
          </w:tcPr>
          <w:p w14:paraId="6B223C41"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492.2 ± 4.6</w:t>
            </w:r>
          </w:p>
        </w:tc>
        <w:tc>
          <w:tcPr>
            <w:tcW w:w="1414" w:type="dxa"/>
            <w:shd w:val="clear" w:color="auto" w:fill="auto"/>
            <w:vAlign w:val="center"/>
          </w:tcPr>
          <w:p w14:paraId="1B6E67F3"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3.4 ± 0.1</w:t>
            </w:r>
          </w:p>
        </w:tc>
        <w:tc>
          <w:tcPr>
            <w:tcW w:w="789" w:type="dxa"/>
            <w:shd w:val="clear" w:color="auto" w:fill="auto"/>
            <w:vAlign w:val="center"/>
          </w:tcPr>
          <w:p w14:paraId="7596A320"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715.65</w:t>
            </w:r>
          </w:p>
        </w:tc>
        <w:tc>
          <w:tcPr>
            <w:tcW w:w="798" w:type="dxa"/>
            <w:shd w:val="clear" w:color="auto" w:fill="auto"/>
            <w:vAlign w:val="center"/>
          </w:tcPr>
          <w:p w14:paraId="2EFCF844"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lang w:val="en-US"/>
              </w:rPr>
              <w:t>1169</w:t>
            </w:r>
          </w:p>
        </w:tc>
        <w:tc>
          <w:tcPr>
            <w:tcW w:w="867" w:type="dxa"/>
            <w:shd w:val="clear" w:color="auto" w:fill="auto"/>
            <w:vAlign w:val="center"/>
          </w:tcPr>
          <w:p w14:paraId="39CD0313"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lang w:val="en-US"/>
              </w:rPr>
              <w:t>1640</w:t>
            </w:r>
          </w:p>
        </w:tc>
        <w:tc>
          <w:tcPr>
            <w:tcW w:w="867" w:type="dxa"/>
            <w:shd w:val="clear" w:color="auto" w:fill="auto"/>
            <w:vAlign w:val="center"/>
          </w:tcPr>
          <w:p w14:paraId="08FBB67D"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w:t>
            </w:r>
          </w:p>
        </w:tc>
      </w:tr>
      <w:tr w:rsidR="008B31FD" w:rsidRPr="008B31FD" w14:paraId="58DA6044" w14:textId="77777777" w:rsidTr="008B31FD">
        <w:tc>
          <w:tcPr>
            <w:tcW w:w="1881" w:type="dxa"/>
            <w:tcBorders>
              <w:bottom w:val="single" w:sz="4" w:space="0" w:color="auto"/>
            </w:tcBorders>
            <w:shd w:val="clear" w:color="auto" w:fill="auto"/>
            <w:vAlign w:val="center"/>
          </w:tcPr>
          <w:p w14:paraId="4D88EB27" w14:textId="77777777" w:rsidR="007B366C" w:rsidRPr="008B31FD" w:rsidRDefault="007B366C" w:rsidP="00E0589F">
            <w:pPr>
              <w:autoSpaceDE w:val="0"/>
              <w:autoSpaceDN w:val="0"/>
              <w:adjustRightInd w:val="0"/>
              <w:snapToGrid w:val="0"/>
              <w:spacing w:line="240" w:lineRule="auto"/>
              <w:jc w:val="left"/>
              <w:rPr>
                <w:rFonts w:eastAsia="Times New Roman"/>
                <w:b/>
                <w:bCs/>
                <w:szCs w:val="18"/>
                <w:lang w:eastAsia="es-ES"/>
              </w:rPr>
            </w:pPr>
            <w:r w:rsidRPr="008B31FD">
              <w:rPr>
                <w:rFonts w:eastAsia="Times New Roman"/>
                <w:b/>
                <w:bCs/>
                <w:szCs w:val="18"/>
                <w:lang w:eastAsia="es-ES"/>
              </w:rPr>
              <w:t>Ca</w:t>
            </w:r>
            <w:r w:rsidRPr="008B31FD">
              <w:rPr>
                <w:rFonts w:eastAsia="Times New Roman"/>
                <w:b/>
                <w:bCs/>
                <w:szCs w:val="18"/>
                <w:vertAlign w:val="superscript"/>
                <w:lang w:eastAsia="es-ES"/>
              </w:rPr>
              <w:t>2+</w:t>
            </w:r>
            <w:r w:rsidRPr="008B31FD">
              <w:rPr>
                <w:b/>
                <w:bCs/>
                <w:szCs w:val="18"/>
              </w:rPr>
              <w:t>-CaM -TFP</w:t>
            </w:r>
          </w:p>
        </w:tc>
        <w:tc>
          <w:tcPr>
            <w:tcW w:w="1241" w:type="dxa"/>
            <w:tcBorders>
              <w:bottom w:val="single" w:sz="4" w:space="0" w:color="auto"/>
            </w:tcBorders>
            <w:shd w:val="clear" w:color="auto" w:fill="auto"/>
            <w:vAlign w:val="center"/>
          </w:tcPr>
          <w:p w14:paraId="18B21834"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532.7 ± 74.2</w:t>
            </w:r>
            <w:r w:rsidRPr="008B31FD">
              <w:rPr>
                <w:b/>
                <w:bCs/>
                <w:szCs w:val="18"/>
                <w:vertAlign w:val="superscript"/>
              </w:rPr>
              <w:t>1</w:t>
            </w:r>
          </w:p>
        </w:tc>
        <w:tc>
          <w:tcPr>
            <w:tcW w:w="1414" w:type="dxa"/>
            <w:tcBorders>
              <w:bottom w:val="single" w:sz="4" w:space="0" w:color="auto"/>
            </w:tcBorders>
            <w:shd w:val="clear" w:color="auto" w:fill="auto"/>
            <w:vAlign w:val="center"/>
          </w:tcPr>
          <w:p w14:paraId="03573EFD"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1.6 ± 0.2</w:t>
            </w:r>
          </w:p>
        </w:tc>
        <w:tc>
          <w:tcPr>
            <w:tcW w:w="789" w:type="dxa"/>
            <w:tcBorders>
              <w:bottom w:val="single" w:sz="4" w:space="0" w:color="auto"/>
            </w:tcBorders>
            <w:shd w:val="clear" w:color="auto" w:fill="auto"/>
            <w:vAlign w:val="center"/>
          </w:tcPr>
          <w:p w14:paraId="451816F3"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384</w:t>
            </w:r>
          </w:p>
        </w:tc>
        <w:tc>
          <w:tcPr>
            <w:tcW w:w="798" w:type="dxa"/>
            <w:tcBorders>
              <w:bottom w:val="single" w:sz="4" w:space="0" w:color="auto"/>
            </w:tcBorders>
            <w:shd w:val="clear" w:color="auto" w:fill="auto"/>
            <w:vAlign w:val="center"/>
          </w:tcPr>
          <w:p w14:paraId="4835341B" w14:textId="77777777" w:rsidR="007B366C" w:rsidRPr="008B31FD" w:rsidRDefault="007B366C" w:rsidP="008B31FD">
            <w:pPr>
              <w:autoSpaceDE w:val="0"/>
              <w:autoSpaceDN w:val="0"/>
              <w:adjustRightInd w:val="0"/>
              <w:snapToGrid w:val="0"/>
              <w:spacing w:line="240" w:lineRule="auto"/>
              <w:jc w:val="center"/>
              <w:rPr>
                <w:szCs w:val="18"/>
                <w:lang w:val="en-US"/>
              </w:rPr>
            </w:pPr>
            <w:r w:rsidRPr="008B31FD">
              <w:rPr>
                <w:szCs w:val="18"/>
                <w:lang w:val="en-US"/>
              </w:rPr>
              <w:t>707</w:t>
            </w:r>
          </w:p>
        </w:tc>
        <w:tc>
          <w:tcPr>
            <w:tcW w:w="867" w:type="dxa"/>
            <w:tcBorders>
              <w:bottom w:val="single" w:sz="4" w:space="0" w:color="auto"/>
            </w:tcBorders>
            <w:shd w:val="clear" w:color="auto" w:fill="auto"/>
            <w:vAlign w:val="center"/>
          </w:tcPr>
          <w:p w14:paraId="3C1CC2C1" w14:textId="77777777" w:rsidR="007B366C" w:rsidRPr="008B31FD" w:rsidRDefault="007B366C" w:rsidP="008B31FD">
            <w:pPr>
              <w:autoSpaceDE w:val="0"/>
              <w:autoSpaceDN w:val="0"/>
              <w:adjustRightInd w:val="0"/>
              <w:snapToGrid w:val="0"/>
              <w:spacing w:line="240" w:lineRule="auto"/>
              <w:jc w:val="center"/>
              <w:rPr>
                <w:szCs w:val="18"/>
                <w:lang w:val="en-US"/>
              </w:rPr>
            </w:pPr>
            <w:r w:rsidRPr="008B31FD">
              <w:rPr>
                <w:szCs w:val="18"/>
                <w:lang w:val="en-US"/>
              </w:rPr>
              <w:t>959</w:t>
            </w:r>
          </w:p>
        </w:tc>
        <w:tc>
          <w:tcPr>
            <w:tcW w:w="867" w:type="dxa"/>
            <w:shd w:val="clear" w:color="auto" w:fill="auto"/>
            <w:vAlign w:val="center"/>
          </w:tcPr>
          <w:p w14:paraId="366842E0" w14:textId="77777777" w:rsidR="007B366C" w:rsidRPr="008B31FD" w:rsidRDefault="007B366C" w:rsidP="008B31FD">
            <w:pPr>
              <w:autoSpaceDE w:val="0"/>
              <w:autoSpaceDN w:val="0"/>
              <w:adjustRightInd w:val="0"/>
              <w:snapToGrid w:val="0"/>
              <w:spacing w:line="240" w:lineRule="auto"/>
              <w:jc w:val="center"/>
              <w:rPr>
                <w:szCs w:val="18"/>
              </w:rPr>
            </w:pPr>
            <w:r w:rsidRPr="008B31FD">
              <w:rPr>
                <w:szCs w:val="18"/>
              </w:rPr>
              <w:t>976</w:t>
            </w:r>
          </w:p>
        </w:tc>
      </w:tr>
      <w:tr w:rsidR="007B366C" w:rsidRPr="008B31FD" w14:paraId="7EE95345" w14:textId="77777777" w:rsidTr="008B31FD">
        <w:tc>
          <w:tcPr>
            <w:tcW w:w="7857" w:type="dxa"/>
            <w:gridSpan w:val="7"/>
            <w:tcBorders>
              <w:top w:val="single" w:sz="4" w:space="0" w:color="auto"/>
              <w:bottom w:val="single" w:sz="8" w:space="0" w:color="auto"/>
            </w:tcBorders>
            <w:shd w:val="clear" w:color="auto" w:fill="auto"/>
            <w:vAlign w:val="center"/>
          </w:tcPr>
          <w:p w14:paraId="4CAC0930" w14:textId="68D5500A" w:rsidR="007B366C" w:rsidRPr="008B31FD" w:rsidRDefault="007B366C" w:rsidP="00E0589F">
            <w:pPr>
              <w:tabs>
                <w:tab w:val="left" w:pos="709"/>
              </w:tabs>
              <w:autoSpaceDE w:val="0"/>
              <w:autoSpaceDN w:val="0"/>
              <w:adjustRightInd w:val="0"/>
              <w:snapToGrid w:val="0"/>
              <w:spacing w:line="240" w:lineRule="auto"/>
              <w:jc w:val="left"/>
              <w:rPr>
                <w:rFonts w:eastAsia="Times New Roman"/>
                <w:bCs/>
                <w:szCs w:val="18"/>
                <w:lang w:val="en-US"/>
              </w:rPr>
            </w:pPr>
            <w:r w:rsidRPr="00E0589F">
              <w:rPr>
                <w:rFonts w:eastAsia="Times New Roman"/>
                <w:bCs/>
                <w:sz w:val="18"/>
                <w:szCs w:val="18"/>
                <w:vertAlign w:val="superscript"/>
                <w:lang w:val="en-US"/>
              </w:rPr>
              <w:t>1</w:t>
            </w:r>
            <w:r w:rsidRPr="00E0589F">
              <w:rPr>
                <w:rFonts w:eastAsia="Times New Roman"/>
                <w:bCs/>
                <w:sz w:val="18"/>
                <w:szCs w:val="18"/>
                <w:lang w:val="en-US"/>
              </w:rPr>
              <w:t xml:space="preserve">This data was taken from previous experiments of the same working group </w:t>
            </w:r>
            <w:r w:rsidRPr="00E0589F">
              <w:rPr>
                <w:rFonts w:eastAsia="Times New Roman"/>
                <w:bCs/>
                <w:sz w:val="18"/>
                <w:szCs w:val="18"/>
              </w:rPr>
              <w:fldChar w:fldCharType="begin"/>
            </w:r>
            <w:r w:rsidR="003378EC" w:rsidRPr="00E0589F">
              <w:rPr>
                <w:rFonts w:eastAsia="Times New Roman"/>
                <w:bCs/>
                <w:sz w:val="18"/>
                <w:szCs w:val="18"/>
              </w:rPr>
              <w:instrText xml:space="preserve"> ADDIN EN.CITE &lt;EndNote&gt;&lt;Cite&gt;&lt;Author&gt;Gonzalez-Andrade&lt;/Author&gt;&lt;Year&gt;2011&lt;/Year&gt;&lt;RecNum&gt;9873&lt;/RecNum&gt;&lt;DisplayText&gt;[33]&lt;/DisplayText&gt;&lt;record&gt;&lt;rec-number&gt;9873&lt;/rec-number&gt;&lt;foreign-keys&gt;&lt;key app="EN" db-id="z50sepd505efeuewprwxvv2cadsx0ae22990" timestamp="0"&gt;9873&lt;/key&gt;&lt;/foreign-keys&gt;&lt;ref-type name="Journal Article"&gt;17&lt;/ref-type&gt;&lt;contributors&gt;&lt;authors&gt;&lt;author&gt;Gonzalez-Andrade, M.&lt;/author&gt;&lt;author&gt;Rivera-Chavez, J.&lt;/author&gt;&lt;author&gt;Sosa-Peinado, A.&lt;/author&gt;&lt;author&gt;Figueroa, M.&lt;/author&gt;&lt;author&gt;Rodriguez-Sotres, R.&lt;/author&gt;&lt;author&gt;Mata, R.&lt;/author&gt;&lt;/authors&gt;&lt;/contributors&gt;&lt;auth-address&gt;Universidad Nacional Autonoma de Mexico, Mexico DF 04510, Mexico.&lt;/auth-address&gt;&lt;titles&gt;&lt;title&gt;Development of the fluorescent biosensor hCalmodulin (hCaM)L39C-monobromobimane(mBBr)/V91C-mBBr, a novel tool for discovering new calmodulin inhibitors and detecting calcium&lt;/title&gt;&lt;secondary-title&gt;Journal of medicinal chemistry&lt;/secondary-title&gt;&lt;alt-title&gt;J Med Chem&lt;/alt-title&gt;&lt;/titles&gt;&lt;pages&gt;3875-84&lt;/pages&gt;&lt;volume&gt;54&lt;/volume&gt;&lt;number&gt;11&lt;/number&gt;&lt;edition&gt;2011/04/19&lt;/edition&gt;&lt;dates&gt;&lt;year&gt;2011&lt;/year&gt;&lt;pub-dates&gt;&lt;date&gt;Jun 9&lt;/date&gt;&lt;/pub-dates&gt;&lt;/dates&gt;&lt;isbn&gt;1520-4804 (Electronic)&amp;#xD;0022-2623 (Linking)&lt;/isbn&gt;&lt;accession-num&gt;21495717&lt;/accession-num&gt;&lt;work-type&gt;Research Support, Non-U.S. Gov&amp;apos;t&lt;/work-type&gt;&lt;urls&gt;&lt;related-urls&gt;&lt;url&gt;http://www.ncbi.nlm.nih.gov/pubmed/21495717&lt;/url&gt;&lt;/related-urls&gt;&lt;/urls&gt;&lt;electronic-resource-num&gt;10.1021/jm200167g&lt;/electronic-resource-num&gt;&lt;language&gt;eng&lt;/language&gt;&lt;/record&gt;&lt;/Cite&gt;&lt;/EndNote&gt;</w:instrText>
            </w:r>
            <w:r w:rsidRPr="00E0589F">
              <w:rPr>
                <w:rFonts w:eastAsia="Times New Roman"/>
                <w:bCs/>
                <w:sz w:val="18"/>
                <w:szCs w:val="18"/>
              </w:rPr>
              <w:fldChar w:fldCharType="separate"/>
            </w:r>
            <w:r w:rsidR="003378EC" w:rsidRPr="00E0589F">
              <w:rPr>
                <w:rFonts w:eastAsia="Times New Roman"/>
                <w:bCs/>
                <w:sz w:val="18"/>
                <w:szCs w:val="18"/>
                <w:lang w:val="en-US"/>
              </w:rPr>
              <w:t>[33]</w:t>
            </w:r>
            <w:r w:rsidRPr="00E0589F">
              <w:rPr>
                <w:rFonts w:eastAsia="Times New Roman"/>
                <w:bCs/>
                <w:sz w:val="18"/>
                <w:szCs w:val="18"/>
              </w:rPr>
              <w:fldChar w:fldCharType="end"/>
            </w:r>
            <w:r w:rsidRPr="00E0589F">
              <w:rPr>
                <w:rFonts w:eastAsia="Times New Roman"/>
                <w:bCs/>
                <w:sz w:val="18"/>
                <w:szCs w:val="18"/>
                <w:lang w:val="en-US"/>
              </w:rPr>
              <w:t>.</w:t>
            </w:r>
          </w:p>
        </w:tc>
      </w:tr>
    </w:tbl>
    <w:p w14:paraId="1CBBC30D" w14:textId="77777777" w:rsidR="008B31FD" w:rsidRDefault="008B31FD" w:rsidP="007B366C">
      <w:pPr>
        <w:pStyle w:val="MDPI31text"/>
        <w:rPr>
          <w:szCs w:val="20"/>
        </w:rPr>
      </w:pPr>
    </w:p>
    <w:p w14:paraId="49CF43C8" w14:textId="77777777" w:rsidR="008B31FD" w:rsidRDefault="008B31FD" w:rsidP="007B366C">
      <w:pPr>
        <w:pStyle w:val="MDPI31text"/>
        <w:rPr>
          <w:szCs w:val="20"/>
        </w:rPr>
      </w:pPr>
    </w:p>
    <w:p w14:paraId="4B48F095" w14:textId="77777777" w:rsidR="008B31FD" w:rsidRDefault="008B31FD" w:rsidP="007B366C">
      <w:pPr>
        <w:pStyle w:val="MDPI31text"/>
        <w:rPr>
          <w:szCs w:val="20"/>
        </w:rPr>
      </w:pPr>
    </w:p>
    <w:p w14:paraId="3618B963" w14:textId="77777777" w:rsidR="008B31FD" w:rsidRDefault="008B31FD" w:rsidP="007B366C">
      <w:pPr>
        <w:pStyle w:val="MDPI31text"/>
        <w:rPr>
          <w:szCs w:val="20"/>
        </w:rPr>
      </w:pPr>
    </w:p>
    <w:p w14:paraId="19EA8CD7" w14:textId="48426490" w:rsidR="007B366C" w:rsidRDefault="00000000" w:rsidP="007B366C">
      <w:pPr>
        <w:pStyle w:val="MDPI31text"/>
        <w:rPr>
          <w:szCs w:val="20"/>
        </w:rPr>
      </w:pPr>
      <w:r>
        <w:rPr>
          <w:rFonts w:ascii="Calibri" w:hAnsi="Calibri"/>
          <w:noProof/>
          <w:sz w:val="22"/>
          <w:lang w:val="es-MX"/>
        </w:rPr>
        <w:lastRenderedPageBreak/>
        <w:object w:dxaOrig="1440" w:dyaOrig="1440" w14:anchorId="479CFF50">
          <v:group id="_x0000_s2059" style="position:absolute;left:0;text-align:left;margin-left:4in;margin-top:3.3pt;width:219.65pt;height:151.3pt;z-index:251662336" coordorigin="5513,1475" coordsize="5731,4046">
            <v:shape id="_x0000_s2060"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23" o:title=""/>
              <o:lock v:ext="edit" aspectratio="f"/>
            </v:shape>
            <v:shape id="_x0000_s2061"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24" o:title=""/>
              <o:lock v:ext="edit" aspectratio="f"/>
            </v:shape>
          </v:group>
          <o:OLEObject Type="Embed" ProgID="Origin50.Graph" ShapeID="_x0000_s2060" DrawAspect="Content" ObjectID="_1725828396" r:id="rId25"/>
          <o:OLEObject Type="Embed" ProgID="Origin50.Graph" ShapeID="_x0000_s2061" DrawAspect="Content" ObjectID="_1725828397" r:id="rId26"/>
        </w:object>
      </w:r>
      <w:r>
        <w:rPr>
          <w:rFonts w:ascii="Calibri" w:hAnsi="Calibri"/>
          <w:noProof/>
          <w:sz w:val="22"/>
          <w:lang w:val="es-MX"/>
        </w:rPr>
        <w:object w:dxaOrig="1440" w:dyaOrig="1440" w14:anchorId="6CFB7D1F">
          <v:group id="_x0000_s2056" style="position:absolute;left:0;text-align:left;margin-left:128.8pt;margin-top:3.05pt;width:196.55pt;height:151.55pt;z-index:251661312" coordorigin="1120,1441" coordsize="5731,4046">
            <v:shape id="_x0000_s2057"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27" o:title=""/>
              <o:lock v:ext="edit" aspectratio="f"/>
            </v:shape>
            <v:shape id="_x0000_s2058"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28" o:title=""/>
              <o:lock v:ext="edit" aspectratio="f"/>
            </v:shape>
          </v:group>
          <o:OLEObject Type="Embed" ProgID="Origin50.Graph" ShapeID="_x0000_s2057" DrawAspect="Content" ObjectID="_1725828398" r:id="rId29"/>
          <o:OLEObject Type="Embed" ProgID="Origin50.Graph" ShapeID="_x0000_s2058" DrawAspect="Content" ObjectID="_1725828399" r:id="rId30"/>
        </w:object>
      </w:r>
    </w:p>
    <w:p w14:paraId="5629E434" w14:textId="13BA7D65" w:rsidR="007B366C" w:rsidRDefault="007B366C" w:rsidP="007B366C">
      <w:pPr>
        <w:pStyle w:val="MDPI31text"/>
        <w:rPr>
          <w:szCs w:val="20"/>
        </w:rPr>
      </w:pPr>
    </w:p>
    <w:p w14:paraId="7469448F" w14:textId="05781CFC" w:rsidR="008B31FD" w:rsidRDefault="008B31FD" w:rsidP="007B366C">
      <w:pPr>
        <w:pStyle w:val="MDPI31text"/>
        <w:rPr>
          <w:szCs w:val="20"/>
        </w:rPr>
      </w:pPr>
    </w:p>
    <w:p w14:paraId="6BFCACE9" w14:textId="77777777" w:rsidR="008B31FD" w:rsidRDefault="008B31FD" w:rsidP="007B366C">
      <w:pPr>
        <w:pStyle w:val="MDPI31text"/>
        <w:rPr>
          <w:szCs w:val="20"/>
        </w:rPr>
      </w:pPr>
    </w:p>
    <w:p w14:paraId="20247F67" w14:textId="77777777" w:rsidR="007B366C" w:rsidRPr="008B31FD" w:rsidRDefault="007B366C" w:rsidP="007B366C">
      <w:pPr>
        <w:pStyle w:val="MDPI31text"/>
        <w:rPr>
          <w:szCs w:val="20"/>
        </w:rPr>
      </w:pPr>
    </w:p>
    <w:p w14:paraId="6D87C09A" w14:textId="77777777" w:rsidR="008B31FD" w:rsidRDefault="008B31FD" w:rsidP="007B366C">
      <w:pPr>
        <w:tabs>
          <w:tab w:val="left" w:pos="709"/>
        </w:tabs>
        <w:spacing w:line="480" w:lineRule="auto"/>
        <w:rPr>
          <w:rFonts w:ascii="Times New Roman" w:hAnsi="Times New Roman"/>
          <w:bCs/>
          <w:sz w:val="24"/>
          <w:szCs w:val="24"/>
        </w:rPr>
      </w:pPr>
    </w:p>
    <w:p w14:paraId="4ACC03EE" w14:textId="77777777" w:rsidR="008B31FD" w:rsidRDefault="008B31FD" w:rsidP="007B366C">
      <w:pPr>
        <w:tabs>
          <w:tab w:val="left" w:pos="709"/>
        </w:tabs>
        <w:spacing w:line="480" w:lineRule="auto"/>
        <w:rPr>
          <w:rFonts w:ascii="Times New Roman" w:hAnsi="Times New Roman"/>
          <w:bCs/>
          <w:sz w:val="24"/>
          <w:szCs w:val="24"/>
        </w:rPr>
      </w:pPr>
    </w:p>
    <w:p w14:paraId="01275E1E" w14:textId="0BF4D640" w:rsidR="007B366C" w:rsidRDefault="00000000" w:rsidP="007B366C">
      <w:pPr>
        <w:tabs>
          <w:tab w:val="left" w:pos="709"/>
        </w:tabs>
        <w:spacing w:line="480" w:lineRule="auto"/>
        <w:rPr>
          <w:rFonts w:ascii="Times New Roman" w:hAnsi="Times New Roman"/>
          <w:bCs/>
          <w:sz w:val="24"/>
          <w:szCs w:val="24"/>
        </w:rPr>
      </w:pPr>
      <w:r>
        <w:rPr>
          <w:rFonts w:ascii="Calibri" w:hAnsi="Calibri"/>
          <w:noProof w:val="0"/>
          <w:sz w:val="22"/>
          <w:szCs w:val="22"/>
          <w:lang w:val="es-MX"/>
        </w:rPr>
        <w:object w:dxaOrig="1440" w:dyaOrig="1440" w14:anchorId="06FBFF08">
          <v:group id="_x0000_s2062" style="position:absolute;left:0;text-align:left;margin-left:129.8pt;margin-top:8.5pt;width:196.05pt;height:155.65pt;z-index:251663360" coordorigin="1158,5313" coordsize="5731,4046">
            <v:shape id="_x0000_s2063"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31" o:title=""/>
              <o:lock v:ext="edit" aspectratio="f"/>
            </v:shape>
            <v:shape id="_x0000_s2064"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32" o:title=""/>
              <o:lock v:ext="edit" aspectratio="f"/>
            </v:shape>
          </v:group>
          <o:OLEObject Type="Embed" ProgID="Origin50.Graph" ShapeID="_x0000_s2063" DrawAspect="Content" ObjectID="_1725828400" r:id="rId33"/>
          <o:OLEObject Type="Embed" ProgID="Origin50.Graph" ShapeID="_x0000_s2064" DrawAspect="Content" ObjectID="_1725828401" r:id="rId34"/>
        </w:object>
      </w:r>
      <w:r>
        <w:rPr>
          <w:rFonts w:ascii="Calibri" w:hAnsi="Calibri"/>
          <w:noProof w:val="0"/>
          <w:sz w:val="22"/>
          <w:szCs w:val="22"/>
          <w:lang w:val="es-MX"/>
        </w:rPr>
        <w:object w:dxaOrig="1440" w:dyaOrig="1440" w14:anchorId="0C73979F">
          <v:group id="_x0000_s2065" style="position:absolute;left:0;text-align:left;margin-left:292.5pt;margin-top:8.35pt;width:213.35pt;height:156.1pt;z-index:251664384" coordorigin="5749,5088" coordsize="5731,4046">
            <v:shape id="_x0000_s2066"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35" o:title=""/>
              <o:lock v:ext="edit" aspectratio="f"/>
            </v:shape>
            <v:shape id="_x0000_s2067"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36" o:title=""/>
              <o:lock v:ext="edit" aspectratio="f"/>
            </v:shape>
          </v:group>
          <o:OLEObject Type="Embed" ProgID="Origin50.Graph" ShapeID="_x0000_s2066" DrawAspect="Content" ObjectID="_1725828402" r:id="rId37"/>
          <o:OLEObject Type="Embed" ProgID="Origin50.Graph" ShapeID="_x0000_s2067" DrawAspect="Content" ObjectID="_1725828403" r:id="rId38"/>
        </w:object>
      </w:r>
    </w:p>
    <w:p w14:paraId="5E52462A" w14:textId="77777777" w:rsidR="007B366C" w:rsidRDefault="007B366C" w:rsidP="007B366C">
      <w:pPr>
        <w:tabs>
          <w:tab w:val="left" w:pos="709"/>
        </w:tabs>
        <w:spacing w:line="480" w:lineRule="auto"/>
        <w:rPr>
          <w:rFonts w:ascii="Times New Roman" w:hAnsi="Times New Roman"/>
          <w:bCs/>
          <w:sz w:val="24"/>
          <w:szCs w:val="24"/>
        </w:rPr>
      </w:pPr>
    </w:p>
    <w:p w14:paraId="155AABFA" w14:textId="67A1C30E" w:rsidR="007B366C" w:rsidRDefault="007B366C" w:rsidP="007B366C">
      <w:pPr>
        <w:tabs>
          <w:tab w:val="left" w:pos="709"/>
        </w:tabs>
        <w:spacing w:line="480" w:lineRule="auto"/>
        <w:rPr>
          <w:rFonts w:ascii="Times New Roman" w:eastAsia="Times New Roman" w:hAnsi="Times New Roman"/>
          <w:b/>
          <w:sz w:val="24"/>
          <w:szCs w:val="24"/>
          <w:lang w:eastAsia="es-ES"/>
        </w:rPr>
      </w:pPr>
    </w:p>
    <w:p w14:paraId="43C4DBFC" w14:textId="77777777" w:rsidR="008B31FD" w:rsidRDefault="008B31FD" w:rsidP="007B366C">
      <w:pPr>
        <w:tabs>
          <w:tab w:val="left" w:pos="709"/>
        </w:tabs>
        <w:spacing w:line="480" w:lineRule="auto"/>
        <w:rPr>
          <w:rFonts w:ascii="Times New Roman" w:eastAsia="Times New Roman" w:hAnsi="Times New Roman"/>
          <w:b/>
          <w:sz w:val="24"/>
          <w:szCs w:val="24"/>
          <w:lang w:eastAsia="es-ES"/>
        </w:rPr>
      </w:pPr>
    </w:p>
    <w:p w14:paraId="3A3BA06B" w14:textId="0FBFA186" w:rsidR="007B366C" w:rsidRDefault="00000000" w:rsidP="007B366C">
      <w:pPr>
        <w:tabs>
          <w:tab w:val="left" w:pos="709"/>
        </w:tabs>
        <w:spacing w:line="480" w:lineRule="auto"/>
      </w:pPr>
      <w:r>
        <w:rPr>
          <w:noProof w:val="0"/>
          <w:lang w:val="es-MX"/>
        </w:rPr>
        <w:object w:dxaOrig="1440" w:dyaOrig="1440" w14:anchorId="498C6DB4">
          <v:group id="_x0000_s2068" style="position:absolute;left:0;text-align:left;margin-left:129.6pt;margin-top:20.15pt;width:198.55pt;height:147.1pt;z-index:251665408" coordorigin="1440,8915" coordsize="5730,4046">
            <v:shape id="_x0000_s2069"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39" o:title=""/>
              <o:lock v:ext="edit" aspectratio="f"/>
            </v:shape>
            <v:shape id="_x0000_s2070"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40" o:title=""/>
              <o:lock v:ext="edit" aspectratio="f"/>
            </v:shape>
          </v:group>
          <o:OLEObject Type="Embed" ProgID="Origin50.Graph" ShapeID="_x0000_s2069" DrawAspect="Content" ObjectID="_1725828404" r:id="rId41"/>
          <o:OLEObject Type="Embed" ProgID="Origin50.Graph" ShapeID="_x0000_s2070" DrawAspect="Content" ObjectID="_1725828405" r:id="rId42"/>
        </w:object>
      </w:r>
      <w:r>
        <w:rPr>
          <w:rFonts w:ascii="Times New Roman" w:hAnsi="Times New Roman"/>
          <w:b/>
          <w:bCs/>
          <w:noProof w:val="0"/>
          <w:sz w:val="28"/>
          <w:szCs w:val="28"/>
        </w:rPr>
        <w:object w:dxaOrig="1440" w:dyaOrig="1440" w14:anchorId="2B595C0C">
          <v:group id="_x0000_s2053" style="position:absolute;left:0;text-align:left;margin-left:291.65pt;margin-top:20.8pt;width:214.2pt;height:148.4pt;z-index:251660288" coordorigin="1161,7139" coordsize="5728,4051">
            <v:shape id="_x0000_s2054"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43" o:title=""/>
            </v:shape>
            <v:shape id="_x0000_s2055"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44" o:title=""/>
            </v:shape>
          </v:group>
          <o:OLEObject Type="Embed" ProgID="Origin50.Graph" ShapeID="_x0000_s2054" DrawAspect="Content" ObjectID="_1725828406" r:id="rId45"/>
          <o:OLEObject Type="Embed" ProgID="Origin50.Graph" ShapeID="_x0000_s2055" DrawAspect="Content" ObjectID="_1725828407" r:id="rId46"/>
        </w:object>
      </w:r>
    </w:p>
    <w:p w14:paraId="1C85EFAE" w14:textId="77777777" w:rsidR="007B366C" w:rsidRDefault="007B366C" w:rsidP="007B366C">
      <w:pPr>
        <w:tabs>
          <w:tab w:val="left" w:pos="709"/>
        </w:tabs>
        <w:spacing w:line="480" w:lineRule="auto"/>
      </w:pPr>
    </w:p>
    <w:p w14:paraId="5948B2A3" w14:textId="77777777" w:rsidR="007B366C" w:rsidRDefault="007B366C" w:rsidP="007B366C">
      <w:pPr>
        <w:tabs>
          <w:tab w:val="left" w:pos="709"/>
        </w:tabs>
        <w:spacing w:line="480" w:lineRule="auto"/>
      </w:pPr>
    </w:p>
    <w:p w14:paraId="54F9FB8B" w14:textId="45A43FE9" w:rsidR="007B366C" w:rsidRDefault="007B366C" w:rsidP="007B366C">
      <w:pPr>
        <w:pStyle w:val="MDPI51figurecaption"/>
        <w:ind w:left="0"/>
        <w:rPr>
          <w:b/>
          <w:lang w:eastAsia="es-ES"/>
        </w:rPr>
      </w:pPr>
    </w:p>
    <w:p w14:paraId="4934AA41" w14:textId="77777777" w:rsidR="008B31FD" w:rsidRDefault="008B31FD" w:rsidP="007B366C">
      <w:pPr>
        <w:pStyle w:val="MDPI51figurecaption"/>
        <w:ind w:left="0"/>
        <w:rPr>
          <w:b/>
          <w:lang w:eastAsia="es-ES"/>
        </w:rPr>
      </w:pPr>
    </w:p>
    <w:p w14:paraId="1533E5A8" w14:textId="77777777" w:rsidR="007B366C" w:rsidRDefault="007B366C" w:rsidP="007B366C">
      <w:pPr>
        <w:pStyle w:val="MDPI51figurecaption"/>
        <w:ind w:left="0"/>
        <w:rPr>
          <w:b/>
          <w:lang w:eastAsia="es-ES"/>
        </w:rPr>
      </w:pPr>
    </w:p>
    <w:p w14:paraId="02FE0F90" w14:textId="77777777" w:rsidR="007B366C" w:rsidRPr="00623385" w:rsidRDefault="007B366C" w:rsidP="00E0589F">
      <w:pPr>
        <w:pStyle w:val="MDPI51figurecaption"/>
        <w:ind w:left="2610"/>
        <w:jc w:val="both"/>
      </w:pPr>
      <w:r w:rsidRPr="008442C1">
        <w:rPr>
          <w:b/>
          <w:lang w:eastAsia="es-ES"/>
        </w:rPr>
        <w:t xml:space="preserve">Figure </w:t>
      </w:r>
      <w:r>
        <w:rPr>
          <w:b/>
          <w:lang w:eastAsia="es-ES"/>
        </w:rPr>
        <w:t>3</w:t>
      </w:r>
      <w:r w:rsidRPr="008442C1">
        <w:rPr>
          <w:b/>
          <w:lang w:eastAsia="es-ES"/>
        </w:rPr>
        <w:t xml:space="preserve">. </w:t>
      </w:r>
      <w:r w:rsidRPr="008442C1">
        <w:t>Fluorescence spectra and titration curves of Ca</w:t>
      </w:r>
      <w:r w:rsidRPr="008442C1">
        <w:rPr>
          <w:vertAlign w:val="superscript"/>
        </w:rPr>
        <w:t>+2</w:t>
      </w:r>
      <w:r w:rsidRPr="008442C1">
        <w:t>-</w:t>
      </w:r>
      <w:r w:rsidRPr="008442C1">
        <w:rPr>
          <w:i/>
        </w:rPr>
        <w:t>h</w:t>
      </w:r>
      <w:r w:rsidRPr="008442C1">
        <w:t>CaM M124C-</w:t>
      </w:r>
      <w:r w:rsidRPr="008442C1">
        <w:rPr>
          <w:i/>
        </w:rPr>
        <w:t>mBBr</w:t>
      </w:r>
      <w:r w:rsidRPr="008442C1">
        <w:t xml:space="preserve"> with </w:t>
      </w:r>
      <w:r>
        <w:t>BIM-II</w:t>
      </w:r>
      <w:r w:rsidRPr="008442C1">
        <w:t xml:space="preserve"> (A), </w:t>
      </w:r>
      <w:r>
        <w:t>BIM-IV</w:t>
      </w:r>
      <w:r w:rsidRPr="008442C1">
        <w:t xml:space="preserve"> (B), </w:t>
      </w:r>
      <w:r>
        <w:t>BIM-VII</w:t>
      </w:r>
      <w:r w:rsidRPr="008442C1">
        <w:t xml:space="preserve"> (C), </w:t>
      </w:r>
      <w:r>
        <w:t>BIM-X</w:t>
      </w:r>
      <w:r w:rsidRPr="008442C1">
        <w:t xml:space="preserve"> (D), </w:t>
      </w:r>
      <w:r>
        <w:t>BIM-XI</w:t>
      </w:r>
      <w:r w:rsidRPr="008442C1">
        <w:t xml:space="preserve"> (E), and </w:t>
      </w:r>
      <w:r>
        <w:t>CPZ</w:t>
      </w:r>
      <w:r w:rsidRPr="008442C1">
        <w:t xml:space="preserve"> (F). Buffer was 10 mM of potassium acetate pH 5.1 at 37 °C. The absolute changes of maximal fluorescence emission were corrected for light scattering effects and plotted against the ligands to total protein ratio (insets). The continuous line in the insets comes from </w:t>
      </w:r>
      <w:r>
        <w:t>data fitting</w:t>
      </w:r>
      <w:r w:rsidRPr="008442C1">
        <w:t xml:space="preserve"> to the binding model (equation 1 in </w:t>
      </w:r>
      <w:r>
        <w:t xml:space="preserve">the </w:t>
      </w:r>
      <w:r w:rsidRPr="008442C1">
        <w:t>experimental</w:t>
      </w:r>
      <w:r>
        <w:t xml:space="preserve"> section</w:t>
      </w:r>
      <w:r w:rsidRPr="008442C1">
        <w:t>) to</w:t>
      </w:r>
      <w:r>
        <w:t xml:space="preserve"> obtain the </w:t>
      </w:r>
      <w:r w:rsidRPr="009C100D">
        <w:rPr>
          <w:i/>
          <w:iCs/>
        </w:rPr>
        <w:t>K</w:t>
      </w:r>
      <w:r w:rsidRPr="009C100D">
        <w:rPr>
          <w:vertAlign w:val="subscript"/>
        </w:rPr>
        <w:t>d</w:t>
      </w:r>
      <w:r>
        <w:t>.</w:t>
      </w:r>
    </w:p>
    <w:p w14:paraId="67A7BD42" w14:textId="56730F96" w:rsidR="007B366C" w:rsidRPr="008B31FD" w:rsidRDefault="008B31FD" w:rsidP="008B31FD">
      <w:pPr>
        <w:pStyle w:val="MDPI22heading2"/>
        <w:spacing w:before="240"/>
      </w:pPr>
      <w:r w:rsidRPr="008B31FD">
        <w:t xml:space="preserve">2.2. </w:t>
      </w:r>
      <w:r w:rsidR="007B366C" w:rsidRPr="008B31FD">
        <w:t>Docking studies of the BIMs series with the CaM protein</w:t>
      </w:r>
    </w:p>
    <w:p w14:paraId="291484CA" w14:textId="77777777" w:rsidR="007B366C" w:rsidRDefault="007B366C" w:rsidP="008B31FD">
      <w:pPr>
        <w:pStyle w:val="MDPI31text"/>
      </w:pPr>
      <w:r>
        <w:rPr>
          <w:i/>
          <w:iCs/>
        </w:rPr>
        <w:tab/>
      </w:r>
      <w:r>
        <w:tab/>
      </w:r>
      <w:r w:rsidRPr="00810CAC">
        <w:t>Based on the experimental results, we carried out docking studies of the BIM</w:t>
      </w:r>
      <w:r>
        <w:t>s</w:t>
      </w:r>
      <w:r w:rsidRPr="00810CAC">
        <w:t xml:space="preserve"> compounds </w:t>
      </w:r>
      <w:r>
        <w:t>against</w:t>
      </w:r>
      <w:r w:rsidRPr="00810CAC">
        <w:t xml:space="preserve"> the CaM. It has been reported that CaM can bind to more than one ligand depending on its size</w:t>
      </w:r>
      <w:r>
        <w:t>;</w:t>
      </w:r>
      <w:r w:rsidRPr="00810CAC">
        <w:t xml:space="preserve"> for example</w:t>
      </w:r>
      <w:r>
        <w:t>,</w:t>
      </w:r>
      <w:r w:rsidRPr="00810CAC">
        <w:t xml:space="preserve"> the co-crystallized CaM-TFP complex is available in a 1:2 (1A29.pdb) or 1:4 (1LIN. pdb). Figure </w:t>
      </w:r>
      <w:r>
        <w:t>4</w:t>
      </w:r>
      <w:r w:rsidRPr="00810CAC">
        <w:t xml:space="preserve"> shows the </w:t>
      </w:r>
      <w:r>
        <w:t>four</w:t>
      </w:r>
      <w:r w:rsidRPr="00810CAC">
        <w:t xml:space="preserve"> </w:t>
      </w:r>
      <w:r>
        <w:t>trifluoperazine (</w:t>
      </w:r>
      <w:r w:rsidRPr="00810CAC">
        <w:t>TFP</w:t>
      </w:r>
      <w:r>
        <w:t>)</w:t>
      </w:r>
      <w:r w:rsidRPr="00810CAC">
        <w:t xml:space="preserve"> binding sites on CaM</w:t>
      </w:r>
      <w:r>
        <w:t>.</w:t>
      </w:r>
      <w:r w:rsidRPr="00810CAC">
        <w:t xml:space="preserve"> </w:t>
      </w:r>
      <w:r>
        <w:t>W</w:t>
      </w:r>
      <w:r w:rsidRPr="00810CAC">
        <w:t xml:space="preserve">e calculate the theoretical </w:t>
      </w:r>
      <w:r w:rsidRPr="00CA61F9">
        <w:rPr>
          <w:i/>
          <w:iCs/>
        </w:rPr>
        <w:t>K</w:t>
      </w:r>
      <w:r w:rsidRPr="00CA61F9">
        <w:rPr>
          <w:vertAlign w:val="subscript"/>
        </w:rPr>
        <w:t>i</w:t>
      </w:r>
      <w:r w:rsidRPr="00810CAC">
        <w:t xml:space="preserve"> of each </w:t>
      </w:r>
      <w:r>
        <w:t>TFP</w:t>
      </w:r>
      <w:r w:rsidRPr="00810CAC">
        <w:t xml:space="preserve"> in the four positions</w:t>
      </w:r>
      <w:r>
        <w:t>,</w:t>
      </w:r>
      <w:r w:rsidRPr="00810CAC">
        <w:t xml:space="preserve"> and based on the affinity</w:t>
      </w:r>
      <w:r>
        <w:t>;</w:t>
      </w:r>
      <w:r w:rsidRPr="00810CAC">
        <w:t xml:space="preserve"> we designate the sites</w:t>
      </w:r>
      <w:r>
        <w:t>;</w:t>
      </w:r>
      <w:r w:rsidRPr="00810CAC">
        <w:t xml:space="preserve"> thus</w:t>
      </w:r>
      <w:r>
        <w:t>,</w:t>
      </w:r>
      <w:r w:rsidRPr="00810CAC">
        <w:t xml:space="preserve"> </w:t>
      </w:r>
      <w:r>
        <w:t xml:space="preserve">the </w:t>
      </w:r>
      <w:r w:rsidRPr="00810CAC">
        <w:t>site I is the one with the best affinity</w:t>
      </w:r>
      <w:r>
        <w:t>, and site IV has the lowest affinity for TFP</w:t>
      </w:r>
      <w:r w:rsidRPr="00810CAC">
        <w:t xml:space="preserve">. </w:t>
      </w:r>
      <w:r>
        <w:t>R</w:t>
      </w:r>
      <w:r w:rsidRPr="00810CAC">
        <w:t xml:space="preserve">esults </w:t>
      </w:r>
      <w:r>
        <w:t xml:space="preserve">are presented in Table 1; depending on the stoichiometry of the BIMs and CPZ, theoretical </w:t>
      </w:r>
      <w:r w:rsidRPr="00CA61F9">
        <w:rPr>
          <w:i/>
          <w:iCs/>
        </w:rPr>
        <w:t>K</w:t>
      </w:r>
      <w:r w:rsidRPr="00CA61F9">
        <w:rPr>
          <w:vertAlign w:val="subscript"/>
        </w:rPr>
        <w:t>i</w:t>
      </w:r>
      <w:r>
        <w:t xml:space="preserve"> was calculated for sites</w:t>
      </w:r>
      <w:r w:rsidRPr="00810CAC">
        <w:t xml:space="preserve"> I, II, III</w:t>
      </w:r>
      <w:r>
        <w:t>,</w:t>
      </w:r>
      <w:r w:rsidRPr="00810CAC">
        <w:t xml:space="preserve"> or IV. </w:t>
      </w:r>
      <w:r>
        <w:t>F</w:t>
      </w:r>
      <w:r w:rsidRPr="00810CAC">
        <w:t>our sites behave according to the TFP calculation</w:t>
      </w:r>
      <w:r>
        <w:t>. The site I show</w:t>
      </w:r>
      <w:r w:rsidRPr="00810CAC">
        <w:t xml:space="preserve"> the best affinity in all cases</w:t>
      </w:r>
      <w:r>
        <w:t>,</w:t>
      </w:r>
      <w:r w:rsidRPr="00810CAC">
        <w:t xml:space="preserve"> and site IV </w:t>
      </w:r>
      <w:r>
        <w:t xml:space="preserve">present </w:t>
      </w:r>
      <w:r w:rsidRPr="00810CAC">
        <w:t xml:space="preserve">the lowest affinity. </w:t>
      </w:r>
      <w:r>
        <w:t>A graph was constructed to establish a relationship between the calculations obtained experimentally and theoretically</w:t>
      </w:r>
      <w:r w:rsidRPr="00810CAC">
        <w:t xml:space="preserve"> (Figure </w:t>
      </w:r>
      <w:r>
        <w:t>5</w:t>
      </w:r>
      <w:r w:rsidRPr="00810CAC">
        <w:t xml:space="preserve">), using the experimental </w:t>
      </w:r>
      <w:r w:rsidRPr="00C354B2">
        <w:rPr>
          <w:i/>
          <w:iCs/>
        </w:rPr>
        <w:t>K</w:t>
      </w:r>
      <w:r w:rsidRPr="00CA61F9">
        <w:rPr>
          <w:vertAlign w:val="subscript"/>
        </w:rPr>
        <w:t>d</w:t>
      </w:r>
      <w:r w:rsidRPr="00810CAC">
        <w:t xml:space="preserve"> and the theoretical </w:t>
      </w:r>
      <w:r w:rsidRPr="00C354B2">
        <w:rPr>
          <w:i/>
          <w:iCs/>
        </w:rPr>
        <w:t>K</w:t>
      </w:r>
      <w:r w:rsidRPr="00C354B2">
        <w:rPr>
          <w:vertAlign w:val="subscript"/>
        </w:rPr>
        <w:t>i</w:t>
      </w:r>
      <w:r w:rsidRPr="00810CAC">
        <w:t xml:space="preserve"> of site I</w:t>
      </w:r>
      <w:r>
        <w:t>,</w:t>
      </w:r>
      <w:r w:rsidRPr="00810CAC">
        <w:t xml:space="preserve"> showing a linear relationship </w:t>
      </w:r>
      <w:r w:rsidRPr="00810CAC">
        <w:lastRenderedPageBreak/>
        <w:t xml:space="preserve">between the data with an </w:t>
      </w:r>
      <w:r>
        <w:t>r</w:t>
      </w:r>
      <w:r w:rsidRPr="00C354B2">
        <w:rPr>
          <w:vertAlign w:val="superscript"/>
        </w:rPr>
        <w:t>2</w:t>
      </w:r>
      <w:r w:rsidRPr="00810CAC">
        <w:t xml:space="preserve"> of 0.85. This correlation is good since</w:t>
      </w:r>
      <w:r>
        <w:t>,</w:t>
      </w:r>
      <w:r w:rsidRPr="00810CAC">
        <w:t xml:space="preserve"> based on it</w:t>
      </w:r>
      <w:r>
        <w:t>,</w:t>
      </w:r>
      <w:r w:rsidRPr="00810CAC">
        <w:t xml:space="preserve"> we can carry out a structure-function analysis of the BIM</w:t>
      </w:r>
      <w:r>
        <w:t>s</w:t>
      </w:r>
      <w:r w:rsidRPr="00810CAC">
        <w:t xml:space="preserve"> series and address the interactions </w:t>
      </w:r>
      <w:r>
        <w:t>between</w:t>
      </w:r>
      <w:r w:rsidRPr="00810CAC">
        <w:t xml:space="preserve"> the </w:t>
      </w:r>
      <w:r w:rsidRPr="00CA61F9">
        <w:t>Ca</w:t>
      </w:r>
      <w:r w:rsidRPr="00CA61F9">
        <w:rPr>
          <w:vertAlign w:val="superscript"/>
        </w:rPr>
        <w:t>+2</w:t>
      </w:r>
      <w:r w:rsidRPr="00CA61F9">
        <w:t>-</w:t>
      </w:r>
      <w:r w:rsidRPr="00810CAC">
        <w:t xml:space="preserve">CaM-BIM complexes in detail. </w:t>
      </w:r>
      <w:r>
        <w:t>E</w:t>
      </w:r>
      <w:r w:rsidRPr="00810CAC">
        <w:t>xperimental and docking data indicate that the affinity of the BIM</w:t>
      </w:r>
      <w:r>
        <w:t>s</w:t>
      </w:r>
      <w:r w:rsidRPr="00810CAC">
        <w:t xml:space="preserve"> compounds is in </w:t>
      </w:r>
      <w:r>
        <w:t xml:space="preserve">the </w:t>
      </w:r>
      <w:r w:rsidRPr="00810CAC">
        <w:t>nM range.</w:t>
      </w:r>
    </w:p>
    <w:p w14:paraId="133714E0" w14:textId="77777777" w:rsidR="007B366C" w:rsidRDefault="007B366C" w:rsidP="007001F5">
      <w:pPr>
        <w:pStyle w:val="MDPI52figure"/>
        <w:ind w:left="2608"/>
      </w:pPr>
      <w:r>
        <w:rPr>
          <w:noProof/>
        </w:rPr>
        <w:drawing>
          <wp:inline distT="0" distB="0" distL="0" distR="0" wp14:anchorId="23B08A05" wp14:editId="46ABA135">
            <wp:extent cx="2350071" cy="2385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9102" t="14469" r="19231" b="10623"/>
                    <a:stretch/>
                  </pic:blipFill>
                  <pic:spPr bwMode="auto">
                    <a:xfrm>
                      <a:off x="0" y="0"/>
                      <a:ext cx="2355458" cy="2390528"/>
                    </a:xfrm>
                    <a:prstGeom prst="rect">
                      <a:avLst/>
                    </a:prstGeom>
                    <a:noFill/>
                    <a:ln>
                      <a:noFill/>
                    </a:ln>
                    <a:extLst>
                      <a:ext uri="{53640926-AAD7-44D8-BBD7-CCE9431645EC}">
                        <a14:shadowObscured xmlns:a14="http://schemas.microsoft.com/office/drawing/2010/main"/>
                      </a:ext>
                    </a:extLst>
                  </pic:spPr>
                </pic:pic>
              </a:graphicData>
            </a:graphic>
          </wp:inline>
        </w:drawing>
      </w:r>
    </w:p>
    <w:p w14:paraId="03D7D33A" w14:textId="47CA8F44" w:rsidR="007B366C" w:rsidRPr="00EB45B1" w:rsidRDefault="00000000" w:rsidP="008B31FD">
      <w:pPr>
        <w:pStyle w:val="MDPI51figurecaption"/>
        <w:jc w:val="both"/>
      </w:pPr>
      <w:r>
        <w:rPr>
          <w:szCs w:val="18"/>
        </w:rPr>
        <w:object w:dxaOrig="1440" w:dyaOrig="1440" w14:anchorId="3BB7C4F5">
          <v:shape id="_x0000_s2071" type="#_x0000_t75" style="position:absolute;left:0;text-align:left;margin-left:194.4pt;margin-top:14.9pt;width:283.2pt;height:216.6pt;z-index:-251650048;mso-position-horizontal-relative:text;mso-position-vertical-relative:text" wrapcoords="2571 2167 2571 2541 3314 3363 3657 3363 2571 3887 2571 4410 3714 4559 2514 5680 2514 5979 3486 6951 3714 6951 2571 7325 2571 7773 3714 8147 2057 8745 1486 9044 1543 11510 3714 11734 2571 12407 2571 12930 3714 12930 2629 14126 2629 14500 3314 15322 3657 15322 3143 15920 3143 16293 3714 16518 2400 17863 3943 18909 10800 18909 10057 19433 10057 20105 10457 20255 10800 20255 11829 20255 12229 20180 12286 19731 12000 19433 10800 18909 17829 18909 18857 18087 18629 17713 18743 15696 18743 4559 18686 3363 18914 2317 17086 2167 3371 2167 2571 2167">
            <v:imagedata r:id="rId48" o:title=""/>
            <w10:wrap type="through"/>
          </v:shape>
          <o:OLEObject Type="Embed" ProgID="Origin95.Graph" ShapeID="_x0000_s2071" DrawAspect="Content" ObjectID="_1725828408" r:id="rId49"/>
        </w:object>
      </w:r>
      <w:r w:rsidR="008B31FD" w:rsidRPr="008B31FD">
        <w:rPr>
          <w:b/>
        </w:rPr>
        <w:t xml:space="preserve">Figure 4. </w:t>
      </w:r>
      <w:r w:rsidR="007B366C" w:rsidRPr="00EB45B1">
        <w:t xml:space="preserve">Structural model of the CaM-TFP 1:4 complex, from the 1LIN.pdb code. </w:t>
      </w:r>
      <w:r w:rsidR="007B366C">
        <w:t>S</w:t>
      </w:r>
      <w:r w:rsidR="007B366C" w:rsidRPr="00EB45B1">
        <w:t>ites were designated according to the degree of affinity based on Dockig's studies.</w:t>
      </w:r>
    </w:p>
    <w:p w14:paraId="09CF082E" w14:textId="5D48AABA" w:rsidR="007B366C" w:rsidRDefault="007B366C" w:rsidP="007B366C">
      <w:pPr>
        <w:tabs>
          <w:tab w:val="left" w:pos="709"/>
        </w:tabs>
        <w:spacing w:line="480" w:lineRule="auto"/>
        <w:rPr>
          <w:rFonts w:ascii="Times New Roman" w:hAnsi="Times New Roman"/>
          <w:b/>
          <w:bCs/>
        </w:rPr>
      </w:pPr>
    </w:p>
    <w:p w14:paraId="66797159" w14:textId="77777777" w:rsidR="007B366C" w:rsidRDefault="007B366C" w:rsidP="007B366C">
      <w:pPr>
        <w:tabs>
          <w:tab w:val="left" w:pos="709"/>
        </w:tabs>
        <w:spacing w:line="480" w:lineRule="auto"/>
        <w:rPr>
          <w:rFonts w:ascii="Times New Roman" w:hAnsi="Times New Roman"/>
          <w:b/>
          <w:bCs/>
        </w:rPr>
      </w:pPr>
    </w:p>
    <w:p w14:paraId="5BFE5CB7" w14:textId="77777777" w:rsidR="007B366C" w:rsidRDefault="007B366C" w:rsidP="007B366C">
      <w:pPr>
        <w:tabs>
          <w:tab w:val="left" w:pos="709"/>
        </w:tabs>
        <w:spacing w:line="480" w:lineRule="auto"/>
        <w:rPr>
          <w:rFonts w:ascii="Times New Roman" w:hAnsi="Times New Roman"/>
          <w:b/>
          <w:bCs/>
        </w:rPr>
      </w:pPr>
    </w:p>
    <w:p w14:paraId="4837BC36" w14:textId="77777777" w:rsidR="007B366C" w:rsidRDefault="007B366C" w:rsidP="007B366C">
      <w:pPr>
        <w:tabs>
          <w:tab w:val="left" w:pos="709"/>
        </w:tabs>
        <w:spacing w:line="480" w:lineRule="auto"/>
        <w:rPr>
          <w:rFonts w:ascii="Times New Roman" w:hAnsi="Times New Roman"/>
          <w:b/>
          <w:bCs/>
        </w:rPr>
      </w:pPr>
    </w:p>
    <w:p w14:paraId="3326FCEC" w14:textId="39FB61B6" w:rsidR="00E0589F" w:rsidRDefault="00E0589F" w:rsidP="007B366C">
      <w:pPr>
        <w:tabs>
          <w:tab w:val="left" w:pos="709"/>
        </w:tabs>
        <w:spacing w:line="480" w:lineRule="auto"/>
        <w:jc w:val="left"/>
        <w:rPr>
          <w:rFonts w:ascii="Times New Roman" w:hAnsi="Times New Roman"/>
          <w:b/>
          <w:bCs/>
        </w:rPr>
      </w:pPr>
    </w:p>
    <w:p w14:paraId="7BE05DB4" w14:textId="77777777" w:rsidR="00E0589F" w:rsidRDefault="00E0589F" w:rsidP="007B366C">
      <w:pPr>
        <w:tabs>
          <w:tab w:val="left" w:pos="709"/>
        </w:tabs>
        <w:spacing w:line="480" w:lineRule="auto"/>
        <w:jc w:val="left"/>
        <w:rPr>
          <w:rFonts w:ascii="Times New Roman" w:hAnsi="Times New Roman"/>
        </w:rPr>
      </w:pPr>
    </w:p>
    <w:p w14:paraId="0CBAEE5B" w14:textId="06D91AD9" w:rsidR="007B366C" w:rsidRPr="009327B1" w:rsidRDefault="008B31FD" w:rsidP="008B31FD">
      <w:pPr>
        <w:pStyle w:val="MDPI51figurecaption"/>
      </w:pPr>
      <w:r w:rsidRPr="008B31FD">
        <w:rPr>
          <w:b/>
          <w:bCs/>
        </w:rPr>
        <w:t xml:space="preserve">Figure 5. </w:t>
      </w:r>
      <w:r w:rsidR="007B366C" w:rsidRPr="009327B1">
        <w:t xml:space="preserve">Relationship between experimental </w:t>
      </w:r>
      <w:r w:rsidR="007B366C" w:rsidRPr="009327B1">
        <w:rPr>
          <w:i/>
          <w:iCs/>
        </w:rPr>
        <w:t>K</w:t>
      </w:r>
      <w:r w:rsidR="007B366C" w:rsidRPr="009327B1">
        <w:rPr>
          <w:vertAlign w:val="subscript"/>
        </w:rPr>
        <w:t>d</w:t>
      </w:r>
      <w:r w:rsidR="007B366C" w:rsidRPr="009327B1">
        <w:t xml:space="preserve"> and theoretical </w:t>
      </w:r>
      <w:r w:rsidR="007B366C" w:rsidRPr="009327B1">
        <w:rPr>
          <w:i/>
          <w:iCs/>
        </w:rPr>
        <w:t>K</w:t>
      </w:r>
      <w:r w:rsidR="007B366C" w:rsidRPr="009327B1">
        <w:rPr>
          <w:vertAlign w:val="subscript"/>
        </w:rPr>
        <w:t>i</w:t>
      </w:r>
      <w:r w:rsidR="007B366C" w:rsidRPr="009327B1">
        <w:t xml:space="preserve"> of the BIM ligands</w:t>
      </w:r>
      <w:r>
        <w:t>.</w:t>
      </w:r>
    </w:p>
    <w:p w14:paraId="11B9492B" w14:textId="77777777" w:rsidR="00D91C5B" w:rsidRDefault="007B366C" w:rsidP="00D91C5B">
      <w:pPr>
        <w:pStyle w:val="MDPI31text"/>
        <w:rPr>
          <w:i/>
        </w:rPr>
      </w:pPr>
      <w:r>
        <w:t>D</w:t>
      </w:r>
      <w:r w:rsidRPr="008B61ED">
        <w:t xml:space="preserve">etails at the molecular level of different </w:t>
      </w:r>
      <w:r w:rsidRPr="00CA61F9">
        <w:t>Ca</w:t>
      </w:r>
      <w:r w:rsidRPr="00CA61F9">
        <w:rPr>
          <w:vertAlign w:val="superscript"/>
        </w:rPr>
        <w:t>+2</w:t>
      </w:r>
      <w:r w:rsidRPr="00CA61F9">
        <w:t>-</w:t>
      </w:r>
      <w:r w:rsidRPr="008B61ED">
        <w:t>CaM-BIMs complexes are shown in Fi</w:t>
      </w:r>
      <w:r>
        <w:t>g</w:t>
      </w:r>
      <w:r w:rsidRPr="008B61ED">
        <w:t xml:space="preserve">ure </w:t>
      </w:r>
      <w:r>
        <w:t>6</w:t>
      </w:r>
      <w:r w:rsidRPr="008B61ED">
        <w:t xml:space="preserve"> and Table 2</w:t>
      </w:r>
      <w:r>
        <w:t>;</w:t>
      </w:r>
      <w:r w:rsidRPr="008B61ED">
        <w:t xml:space="preserve"> all the ligands bind in the same region</w:t>
      </w:r>
      <w:r>
        <w:t>,</w:t>
      </w:r>
      <w:r w:rsidRPr="008B61ED">
        <w:t xml:space="preserve"> made up of </w:t>
      </w:r>
      <w:r>
        <w:t>primari</w:t>
      </w:r>
      <w:r w:rsidRPr="008B61ED">
        <w:t xml:space="preserve">ly hydrophobic residues </w:t>
      </w:r>
      <w:commentRangeStart w:id="7"/>
      <w:commentRangeStart w:id="8"/>
      <w:r w:rsidRPr="008B61ED">
        <w:t xml:space="preserve">(Table </w:t>
      </w:r>
      <w:r w:rsidR="00BD6F83">
        <w:t>2</w:t>
      </w:r>
      <w:r w:rsidRPr="008B61ED">
        <w:t xml:space="preserve">). </w:t>
      </w:r>
      <w:commentRangeEnd w:id="7"/>
      <w:r w:rsidR="00112539">
        <w:rPr>
          <w:rStyle w:val="Refdecomentario"/>
          <w:rFonts w:eastAsia="SimSun"/>
          <w:noProof/>
          <w:snapToGrid/>
          <w:kern w:val="0"/>
          <w:lang w:eastAsia="zh-CN" w:bidi="ar-SA"/>
          <w14:ligatures w14:val="none"/>
        </w:rPr>
        <w:commentReference w:id="7"/>
      </w:r>
      <w:commentRangeEnd w:id="8"/>
      <w:r w:rsidR="00BD6F83">
        <w:rPr>
          <w:rStyle w:val="Refdecomentario"/>
          <w:rFonts w:eastAsia="SimSun"/>
          <w:noProof/>
          <w:snapToGrid/>
          <w:kern w:val="0"/>
          <w:lang w:eastAsia="zh-CN" w:bidi="ar-SA"/>
          <w14:ligatures w14:val="none"/>
        </w:rPr>
        <w:commentReference w:id="8"/>
      </w:r>
      <w:r w:rsidRPr="008B61ED">
        <w:t xml:space="preserve">Theoretical </w:t>
      </w:r>
      <w:r w:rsidRPr="008B61ED">
        <w:rPr>
          <w:i/>
        </w:rPr>
        <w:t>K</w:t>
      </w:r>
      <w:r w:rsidRPr="008B61ED">
        <w:rPr>
          <w:vertAlign w:val="subscript"/>
        </w:rPr>
        <w:t>i</w:t>
      </w:r>
      <w:r w:rsidRPr="008B61ED">
        <w:t xml:space="preserve">, calculated by AutoDock4 presented in Table 3, where the BIM-VII compound showed the </w:t>
      </w:r>
      <w:r>
        <w:t xml:space="preserve">highest </w:t>
      </w:r>
      <w:r w:rsidRPr="008B61ED">
        <w:t>affinity (</w:t>
      </w:r>
      <w:r w:rsidRPr="006F1C96">
        <w:rPr>
          <w:i/>
        </w:rPr>
        <w:t>K</w:t>
      </w:r>
      <w:r w:rsidRPr="006F1C96">
        <w:rPr>
          <w:vertAlign w:val="subscript"/>
        </w:rPr>
        <w:t>d</w:t>
      </w:r>
      <w:r>
        <w:t xml:space="preserve"> = </w:t>
      </w:r>
      <w:r w:rsidRPr="008B61ED">
        <w:t xml:space="preserve">2.14 nM) </w:t>
      </w:r>
      <w:r>
        <w:t>and</w:t>
      </w:r>
      <w:r w:rsidRPr="008B61ED">
        <w:t xml:space="preserve"> the </w:t>
      </w:r>
      <w:r>
        <w:t>most significant</w:t>
      </w:r>
      <w:r w:rsidRPr="008B61ED">
        <w:t xml:space="preserve"> number of contacts with negatively charged residues (</w:t>
      </w:r>
      <w:r>
        <w:t>Four</w:t>
      </w:r>
      <w:r w:rsidRPr="008B61ED">
        <w:t xml:space="preserve"> </w:t>
      </w:r>
      <w:r>
        <w:t xml:space="preserve">Glu </w:t>
      </w:r>
      <w:r w:rsidRPr="008B61ED">
        <w:t xml:space="preserve">for this case); while for the rest of the ligands they have only 1. Additionally, this ligand forms </w:t>
      </w:r>
      <w:r>
        <w:t>two</w:t>
      </w:r>
      <w:r w:rsidRPr="008B61ED">
        <w:t xml:space="preserve"> hydrogen bonds with residues Glu7 and Met124. BIM-VII is the ligand that presented the lowest </w:t>
      </w:r>
      <w:r w:rsidRPr="008B61ED">
        <w:rPr>
          <w:i/>
        </w:rPr>
        <w:t>K</w:t>
      </w:r>
      <w:r w:rsidRPr="008B61ED">
        <w:rPr>
          <w:vertAlign w:val="subscript"/>
        </w:rPr>
        <w:t>d</w:t>
      </w:r>
      <w:r w:rsidRPr="008B61ED">
        <w:t xml:space="preserve"> in the experimental binding studies (186.2 nM), which is in harmony with these theoretical results.</w:t>
      </w:r>
      <w:r>
        <w:t xml:space="preserve"> </w:t>
      </w:r>
      <w:r w:rsidRPr="00CA61F9">
        <w:t xml:space="preserve">This same tendency can be observed with the positive control (CPZ), where the </w:t>
      </w:r>
      <w:r w:rsidRPr="00CA61F9">
        <w:rPr>
          <w:i/>
        </w:rPr>
        <w:t>K</w:t>
      </w:r>
      <w:r w:rsidRPr="00CA61F9">
        <w:rPr>
          <w:vertAlign w:val="subscript"/>
        </w:rPr>
        <w:t>d</w:t>
      </w:r>
      <w:r w:rsidRPr="00CA61F9">
        <w:t xml:space="preserve"> and </w:t>
      </w:r>
      <w:r>
        <w:rPr>
          <w:i/>
        </w:rPr>
        <w:t>K</w:t>
      </w:r>
      <w:r w:rsidRPr="00CA61F9">
        <w:rPr>
          <w:vertAlign w:val="subscript"/>
        </w:rPr>
        <w:t>i</w:t>
      </w:r>
      <w:r w:rsidRPr="00CA61F9">
        <w:t xml:space="preserve"> are the highest at 492 and 715 n</w:t>
      </w:r>
      <w:r>
        <w:t>M</w:t>
      </w:r>
      <w:r w:rsidRPr="00CA61F9">
        <w:t>, respectively.</w:t>
      </w:r>
      <w:r>
        <w:t xml:space="preserve"> </w:t>
      </w:r>
    </w:p>
    <w:p w14:paraId="52D48505" w14:textId="77777777" w:rsidR="00D91C5B" w:rsidRDefault="007B366C" w:rsidP="00D91C5B">
      <w:pPr>
        <w:pStyle w:val="MDPI31text"/>
        <w:rPr>
          <w:b/>
          <w:iCs/>
        </w:rPr>
      </w:pPr>
      <w:r>
        <w:rPr>
          <w:noProof/>
          <w:snapToGrid/>
        </w:rPr>
        <w:lastRenderedPageBreak/>
        <w:drawing>
          <wp:anchor distT="0" distB="0" distL="114300" distR="114300" simplePos="0" relativeHeight="251667456" behindDoc="0" locked="0" layoutInCell="1" allowOverlap="1" wp14:anchorId="5775E860" wp14:editId="01B9E20C">
            <wp:simplePos x="0" y="0"/>
            <wp:positionH relativeFrom="column">
              <wp:posOffset>1710319</wp:posOffset>
            </wp:positionH>
            <wp:positionV relativeFrom="paragraph">
              <wp:posOffset>0</wp:posOffset>
            </wp:positionV>
            <wp:extent cx="4831200" cy="5011200"/>
            <wp:effectExtent l="0" t="0" r="7620" b="0"/>
            <wp:wrapThrough wrapText="bothSides">
              <wp:wrapPolygon edited="0">
                <wp:start x="0" y="0"/>
                <wp:lineTo x="0" y="21515"/>
                <wp:lineTo x="21549" y="21515"/>
                <wp:lineTo x="21549" y="0"/>
                <wp:lineTo x="0" y="0"/>
              </wp:wrapPolygon>
            </wp:wrapThrough>
            <wp:docPr id="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pic:nvPicPr>
                  <pic:blipFill rotWithShape="1">
                    <a:blip r:embed="rId50">
                      <a:extLst>
                        <a:ext uri="{28A0092B-C50C-407E-A947-70E740481C1C}">
                          <a14:useLocalDpi xmlns:a14="http://schemas.microsoft.com/office/drawing/2010/main" val="0"/>
                        </a:ext>
                      </a:extLst>
                    </a:blip>
                    <a:srcRect b="10738"/>
                    <a:stretch/>
                  </pic:blipFill>
                  <pic:spPr bwMode="auto">
                    <a:xfrm>
                      <a:off x="0" y="0"/>
                      <a:ext cx="4831200" cy="50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27741" w14:textId="75582D73" w:rsidR="007B366C" w:rsidRDefault="008B31FD" w:rsidP="00D91C5B">
      <w:pPr>
        <w:pStyle w:val="MDPI31text"/>
        <w:rPr>
          <w:i/>
        </w:rPr>
      </w:pPr>
      <w:r w:rsidRPr="00BD6F83">
        <w:rPr>
          <w:b/>
          <w:iCs/>
        </w:rPr>
        <w:t>Figure</w:t>
      </w:r>
      <w:r w:rsidRPr="008B31FD">
        <w:rPr>
          <w:b/>
          <w:i/>
        </w:rPr>
        <w:t xml:space="preserve"> 6. </w:t>
      </w:r>
      <w:r w:rsidR="007B366C">
        <w:t>S</w:t>
      </w:r>
      <w:r w:rsidR="007B366C" w:rsidRPr="00CA61F9">
        <w:t xml:space="preserve">tructural model of </w:t>
      </w:r>
      <w:r w:rsidR="007B366C">
        <w:t>docking results</w:t>
      </w:r>
      <w:r w:rsidR="007B366C" w:rsidRPr="00CA61F9">
        <w:t xml:space="preserve"> with BIM</w:t>
      </w:r>
      <w:r w:rsidR="007B366C">
        <w:t>s</w:t>
      </w:r>
      <w:r w:rsidR="007B366C" w:rsidRPr="00CA61F9">
        <w:t xml:space="preserve"> compounds in site</w:t>
      </w:r>
      <w:r w:rsidR="007B366C">
        <w:t xml:space="preserve"> </w:t>
      </w:r>
      <w:r w:rsidR="007B366C" w:rsidRPr="00CA61F9">
        <w:t>I of the C</w:t>
      </w:r>
      <w:r w:rsidR="007B366C">
        <w:t>a</w:t>
      </w:r>
      <w:r w:rsidR="007B366C" w:rsidRPr="00CA61F9">
        <w:t xml:space="preserve">M. </w:t>
      </w:r>
      <w:r w:rsidR="007B366C">
        <w:t>The interactions with the residues at 4 Å are shown in the periphery</w:t>
      </w:r>
      <w:r w:rsidR="007B366C" w:rsidRPr="00CA61F9">
        <w:t xml:space="preserve">. </w:t>
      </w:r>
      <w:r w:rsidR="007B366C">
        <w:t>The i</w:t>
      </w:r>
      <w:r w:rsidR="007B366C" w:rsidRPr="00CA61F9">
        <w:t>mage was made with PyMOL and Maestro</w:t>
      </w:r>
      <w:r>
        <w:rPr>
          <w:i/>
        </w:rPr>
        <w:t>.</w:t>
      </w:r>
    </w:p>
    <w:tbl>
      <w:tblPr>
        <w:tblStyle w:val="Tablaconcuadrculaclara"/>
        <w:tblpPr w:leftFromText="180" w:rightFromText="180" w:vertAnchor="text" w:horzAnchor="margin" w:tblpXSpec="right" w:tblpY="106"/>
        <w:tblW w:w="7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6158"/>
      </w:tblGrid>
      <w:tr w:rsidR="007B366C" w:rsidRPr="008B61ED" w14:paraId="007EC340" w14:textId="77777777" w:rsidTr="004744D0">
        <w:tc>
          <w:tcPr>
            <w:tcW w:w="7993" w:type="dxa"/>
            <w:gridSpan w:val="2"/>
            <w:tcBorders>
              <w:top w:val="single" w:sz="4" w:space="0" w:color="FFFFFF"/>
              <w:bottom w:val="single" w:sz="4" w:space="0" w:color="auto"/>
            </w:tcBorders>
          </w:tcPr>
          <w:p w14:paraId="17D5CF4F" w14:textId="77777777" w:rsidR="007B366C" w:rsidRPr="008B61ED" w:rsidRDefault="007B366C" w:rsidP="004744D0">
            <w:pPr>
              <w:tabs>
                <w:tab w:val="left" w:pos="709"/>
              </w:tabs>
              <w:spacing w:line="240" w:lineRule="auto"/>
              <w:rPr>
                <w:bCs/>
                <w:iCs/>
                <w:sz w:val="18"/>
                <w:szCs w:val="18"/>
                <w:lang w:val="en-US"/>
              </w:rPr>
            </w:pPr>
            <w:r w:rsidRPr="00A51F22">
              <w:rPr>
                <w:b/>
                <w:bCs/>
                <w:iCs/>
                <w:sz w:val="18"/>
                <w:szCs w:val="18"/>
                <w:lang w:val="en-US"/>
              </w:rPr>
              <w:t>Table 2</w:t>
            </w:r>
            <w:r w:rsidRPr="008B61ED">
              <w:rPr>
                <w:iCs/>
                <w:sz w:val="18"/>
                <w:szCs w:val="18"/>
                <w:lang w:val="en-US"/>
              </w:rPr>
              <w:t xml:space="preserve">. Interactions of BIM compounds with CaM from </w:t>
            </w:r>
            <w:r>
              <w:rPr>
                <w:iCs/>
                <w:sz w:val="18"/>
                <w:szCs w:val="18"/>
                <w:lang w:val="en-US"/>
              </w:rPr>
              <w:t xml:space="preserve">the </w:t>
            </w:r>
            <w:r w:rsidRPr="008B61ED">
              <w:rPr>
                <w:iCs/>
                <w:sz w:val="18"/>
                <w:szCs w:val="18"/>
                <w:lang w:val="en-US"/>
              </w:rPr>
              <w:t>site I docking</w:t>
            </w:r>
          </w:p>
        </w:tc>
      </w:tr>
      <w:tr w:rsidR="007B366C" w:rsidRPr="008B61ED" w14:paraId="6FAE8167" w14:textId="77777777" w:rsidTr="004744D0">
        <w:tc>
          <w:tcPr>
            <w:tcW w:w="1835" w:type="dxa"/>
            <w:tcBorders>
              <w:top w:val="single" w:sz="4" w:space="0" w:color="auto"/>
              <w:bottom w:val="single" w:sz="4" w:space="0" w:color="auto"/>
            </w:tcBorders>
          </w:tcPr>
          <w:p w14:paraId="1A150E8C" w14:textId="77777777" w:rsidR="007B366C" w:rsidRPr="008B61ED" w:rsidRDefault="007B366C" w:rsidP="004744D0">
            <w:pPr>
              <w:tabs>
                <w:tab w:val="left" w:pos="709"/>
              </w:tabs>
              <w:spacing w:line="240" w:lineRule="auto"/>
              <w:rPr>
                <w:bCs/>
                <w:iCs/>
                <w:sz w:val="18"/>
                <w:szCs w:val="18"/>
                <w:lang w:val="en-US"/>
              </w:rPr>
            </w:pPr>
          </w:p>
        </w:tc>
        <w:tc>
          <w:tcPr>
            <w:tcW w:w="6158" w:type="dxa"/>
            <w:tcBorders>
              <w:top w:val="single" w:sz="4" w:space="0" w:color="auto"/>
              <w:bottom w:val="single" w:sz="4" w:space="0" w:color="auto"/>
            </w:tcBorders>
          </w:tcPr>
          <w:p w14:paraId="34DBCF5A" w14:textId="77777777" w:rsidR="007B366C" w:rsidRPr="00A51F22" w:rsidRDefault="007B366C" w:rsidP="004744D0">
            <w:pPr>
              <w:tabs>
                <w:tab w:val="left" w:pos="709"/>
              </w:tabs>
              <w:spacing w:line="240" w:lineRule="auto"/>
              <w:jc w:val="center"/>
              <w:rPr>
                <w:b/>
                <w:iCs/>
                <w:sz w:val="18"/>
                <w:szCs w:val="18"/>
              </w:rPr>
            </w:pPr>
            <w:r w:rsidRPr="00A51F22">
              <w:rPr>
                <w:b/>
                <w:iCs/>
                <w:sz w:val="18"/>
                <w:szCs w:val="18"/>
              </w:rPr>
              <w:t>Interaction residuals</w:t>
            </w:r>
          </w:p>
        </w:tc>
      </w:tr>
      <w:tr w:rsidR="007B366C" w:rsidRPr="005338D9" w14:paraId="021D6537" w14:textId="77777777" w:rsidTr="004744D0">
        <w:tc>
          <w:tcPr>
            <w:tcW w:w="1835" w:type="dxa"/>
            <w:tcBorders>
              <w:top w:val="single" w:sz="4" w:space="0" w:color="auto"/>
            </w:tcBorders>
          </w:tcPr>
          <w:p w14:paraId="14A73C7A" w14:textId="77777777" w:rsidR="007B366C" w:rsidRPr="00A51F22" w:rsidRDefault="007B366C" w:rsidP="004744D0">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w:t>
            </w:r>
            <w:r w:rsidRPr="00A51F22">
              <w:rPr>
                <w:rFonts w:eastAsia="Times New Roman"/>
                <w:b/>
                <w:bCs/>
                <w:sz w:val="18"/>
                <w:szCs w:val="18"/>
                <w:lang w:eastAsia="es-ES"/>
              </w:rPr>
              <w:t>BIM-II</w:t>
            </w:r>
          </w:p>
        </w:tc>
        <w:tc>
          <w:tcPr>
            <w:tcW w:w="6158" w:type="dxa"/>
            <w:tcBorders>
              <w:top w:val="single" w:sz="4" w:space="0" w:color="auto"/>
            </w:tcBorders>
          </w:tcPr>
          <w:p w14:paraId="6EC7CD57" w14:textId="77777777" w:rsidR="007B366C" w:rsidRPr="006B3DE7" w:rsidRDefault="007B366C" w:rsidP="004744D0">
            <w:pPr>
              <w:tabs>
                <w:tab w:val="left" w:pos="709"/>
              </w:tabs>
              <w:spacing w:line="240" w:lineRule="auto"/>
              <w:rPr>
                <w:bCs/>
                <w:iCs/>
                <w:sz w:val="18"/>
                <w:szCs w:val="18"/>
                <w:lang w:val="fr-FR"/>
              </w:rPr>
            </w:pPr>
            <w:r w:rsidRPr="006B3DE7">
              <w:rPr>
                <w:bCs/>
                <w:iCs/>
                <w:sz w:val="18"/>
                <w:szCs w:val="18"/>
                <w:lang w:val="fr-FR"/>
              </w:rPr>
              <w:t>Leu39, Ala88, Val91, Phe141, Phe92, Ile100, Leu105, Val108, Met109, Leu112, Met124, Ile125, Glu127, Val136</w:t>
            </w:r>
          </w:p>
        </w:tc>
      </w:tr>
      <w:tr w:rsidR="007B366C" w:rsidRPr="005338D9" w14:paraId="5CCFD88D" w14:textId="77777777" w:rsidTr="004744D0">
        <w:tc>
          <w:tcPr>
            <w:tcW w:w="1835" w:type="dxa"/>
          </w:tcPr>
          <w:p w14:paraId="3CC0A3F5" w14:textId="77777777" w:rsidR="007B366C" w:rsidRPr="00A51F22" w:rsidRDefault="007B366C" w:rsidP="004744D0">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-CaM-BIM-IV</w:t>
            </w:r>
          </w:p>
        </w:tc>
        <w:tc>
          <w:tcPr>
            <w:tcW w:w="6158" w:type="dxa"/>
          </w:tcPr>
          <w:p w14:paraId="455EB197" w14:textId="77777777" w:rsidR="007B366C" w:rsidRPr="006B3DE7" w:rsidRDefault="007B366C" w:rsidP="004744D0">
            <w:pPr>
              <w:tabs>
                <w:tab w:val="left" w:pos="709"/>
              </w:tabs>
              <w:spacing w:line="240" w:lineRule="auto"/>
              <w:rPr>
                <w:bCs/>
                <w:iCs/>
                <w:sz w:val="18"/>
                <w:szCs w:val="18"/>
                <w:lang w:val="fr-FR"/>
              </w:rPr>
            </w:pPr>
            <w:r w:rsidRPr="006B3DE7">
              <w:rPr>
                <w:bCs/>
                <w:iCs/>
                <w:sz w:val="18"/>
                <w:szCs w:val="18"/>
                <w:lang w:val="fr-FR"/>
              </w:rPr>
              <w:t>Glu127, Ile125, Met124, Leu105, Val108, Met109, Leu112, Leu39, Phe141, Phe92, Ile100, Val136</w:t>
            </w:r>
          </w:p>
        </w:tc>
      </w:tr>
      <w:tr w:rsidR="007B366C" w:rsidRPr="005338D9" w14:paraId="5007AFB3" w14:textId="77777777" w:rsidTr="004744D0">
        <w:tc>
          <w:tcPr>
            <w:tcW w:w="1835" w:type="dxa"/>
          </w:tcPr>
          <w:p w14:paraId="2CB38C3D" w14:textId="77777777" w:rsidR="007B366C" w:rsidRPr="00A51F22" w:rsidRDefault="007B366C" w:rsidP="004744D0">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-CaM-BIM-VII</w:t>
            </w:r>
          </w:p>
        </w:tc>
        <w:tc>
          <w:tcPr>
            <w:tcW w:w="6158" w:type="dxa"/>
          </w:tcPr>
          <w:p w14:paraId="7F17D307" w14:textId="77777777" w:rsidR="007B366C" w:rsidRPr="006B3DE7" w:rsidRDefault="007B366C" w:rsidP="004744D0">
            <w:pPr>
              <w:tabs>
                <w:tab w:val="left" w:pos="709"/>
              </w:tabs>
              <w:spacing w:line="240" w:lineRule="auto"/>
              <w:rPr>
                <w:bCs/>
                <w:iCs/>
                <w:sz w:val="18"/>
                <w:szCs w:val="18"/>
                <w:lang w:val="fr-FR"/>
              </w:rPr>
            </w:pPr>
            <w:r w:rsidRPr="006B3DE7">
              <w:rPr>
                <w:bCs/>
                <w:iCs/>
                <w:sz w:val="18"/>
                <w:szCs w:val="18"/>
                <w:lang w:val="fr-FR"/>
              </w:rPr>
              <w:t>Glu7, Glu11, Glu14, Phe92, Phe141, Phe144, Leu105, Ile100, Val136, Met124, Ile125, Met109, Glu127</w:t>
            </w:r>
          </w:p>
        </w:tc>
      </w:tr>
      <w:tr w:rsidR="007B366C" w:rsidRPr="005338D9" w14:paraId="415B7546" w14:textId="77777777" w:rsidTr="004744D0">
        <w:tc>
          <w:tcPr>
            <w:tcW w:w="1835" w:type="dxa"/>
          </w:tcPr>
          <w:p w14:paraId="51EC3F1E" w14:textId="77777777" w:rsidR="007B366C" w:rsidRPr="00A51F22" w:rsidRDefault="007B366C" w:rsidP="004744D0">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w:t>
            </w:r>
          </w:p>
        </w:tc>
        <w:tc>
          <w:tcPr>
            <w:tcW w:w="6158" w:type="dxa"/>
          </w:tcPr>
          <w:p w14:paraId="6F3E3A9C" w14:textId="77777777" w:rsidR="007B366C" w:rsidRPr="006B3DE7" w:rsidRDefault="007B366C" w:rsidP="004744D0">
            <w:pPr>
              <w:tabs>
                <w:tab w:val="left" w:pos="709"/>
              </w:tabs>
              <w:spacing w:line="240" w:lineRule="auto"/>
              <w:rPr>
                <w:bCs/>
                <w:iCs/>
                <w:sz w:val="18"/>
                <w:szCs w:val="18"/>
                <w:lang w:val="fr-FR"/>
              </w:rPr>
            </w:pPr>
            <w:r w:rsidRPr="006B3DE7">
              <w:rPr>
                <w:bCs/>
                <w:iCs/>
                <w:sz w:val="18"/>
                <w:szCs w:val="18"/>
                <w:lang w:val="fr-FR"/>
              </w:rPr>
              <w:t>Met124, Glu127, Phe92, Ile100, Leu112, Met109, Val108, Leu39, Phe141, Met144, Met145</w:t>
            </w:r>
          </w:p>
        </w:tc>
      </w:tr>
      <w:tr w:rsidR="007B366C" w:rsidRPr="005338D9" w14:paraId="1525EA82" w14:textId="77777777" w:rsidTr="004744D0">
        <w:tc>
          <w:tcPr>
            <w:tcW w:w="1835" w:type="dxa"/>
          </w:tcPr>
          <w:p w14:paraId="6CAEC8FB" w14:textId="77777777" w:rsidR="007B366C" w:rsidRPr="00A51F22" w:rsidRDefault="007B366C" w:rsidP="004744D0">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-CaM-BIM-XI</w:t>
            </w:r>
          </w:p>
        </w:tc>
        <w:tc>
          <w:tcPr>
            <w:tcW w:w="6158" w:type="dxa"/>
          </w:tcPr>
          <w:p w14:paraId="08613B20" w14:textId="77777777" w:rsidR="007B366C" w:rsidRPr="006B3DE7" w:rsidRDefault="007B366C" w:rsidP="004744D0">
            <w:pPr>
              <w:tabs>
                <w:tab w:val="left" w:pos="709"/>
              </w:tabs>
              <w:spacing w:line="240" w:lineRule="auto"/>
              <w:rPr>
                <w:bCs/>
                <w:iCs/>
                <w:sz w:val="18"/>
                <w:szCs w:val="18"/>
                <w:lang w:val="fr-FR"/>
              </w:rPr>
            </w:pPr>
            <w:r w:rsidRPr="006B3DE7">
              <w:rPr>
                <w:bCs/>
                <w:iCs/>
                <w:sz w:val="18"/>
                <w:szCs w:val="18"/>
                <w:lang w:val="fr-FR"/>
              </w:rPr>
              <w:t>Val136, Phe92, Ile100, Ala128, Glu127, Ile125, Met124, Lys148, Ala147, Met145, Met144</w:t>
            </w:r>
          </w:p>
        </w:tc>
      </w:tr>
      <w:tr w:rsidR="007B366C" w:rsidRPr="005338D9" w14:paraId="3B0E2860" w14:textId="77777777" w:rsidTr="004744D0">
        <w:tc>
          <w:tcPr>
            <w:tcW w:w="1835" w:type="dxa"/>
            <w:tcBorders>
              <w:bottom w:val="single" w:sz="4" w:space="0" w:color="auto"/>
            </w:tcBorders>
          </w:tcPr>
          <w:p w14:paraId="6AA23353" w14:textId="77777777" w:rsidR="007B366C" w:rsidRPr="00A51F22" w:rsidRDefault="007B366C" w:rsidP="004744D0">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 -CPZ</w:t>
            </w:r>
          </w:p>
        </w:tc>
        <w:tc>
          <w:tcPr>
            <w:tcW w:w="6158" w:type="dxa"/>
          </w:tcPr>
          <w:p w14:paraId="6B97D689" w14:textId="77777777" w:rsidR="007B366C" w:rsidRPr="006B3DE7" w:rsidRDefault="007B366C" w:rsidP="004744D0">
            <w:pPr>
              <w:tabs>
                <w:tab w:val="left" w:pos="709"/>
              </w:tabs>
              <w:spacing w:line="240" w:lineRule="auto"/>
              <w:rPr>
                <w:bCs/>
                <w:iCs/>
                <w:sz w:val="18"/>
                <w:szCs w:val="18"/>
                <w:lang w:val="fr-FR"/>
              </w:rPr>
            </w:pPr>
            <w:r w:rsidRPr="006B3DE7">
              <w:rPr>
                <w:bCs/>
                <w:iCs/>
                <w:sz w:val="18"/>
                <w:szCs w:val="18"/>
                <w:lang w:val="fr-FR"/>
              </w:rPr>
              <w:t>Glu127, Ile125, Met124, Leu105, Val136, Ile100, Phe92, Phe141, Met144</w:t>
            </w:r>
          </w:p>
        </w:tc>
      </w:tr>
      <w:tr w:rsidR="007B366C" w:rsidRPr="005338D9" w14:paraId="28D3EF91" w14:textId="77777777" w:rsidTr="004744D0">
        <w:tc>
          <w:tcPr>
            <w:tcW w:w="7993" w:type="dxa"/>
            <w:gridSpan w:val="2"/>
            <w:tcBorders>
              <w:top w:val="single" w:sz="4" w:space="0" w:color="auto"/>
            </w:tcBorders>
          </w:tcPr>
          <w:p w14:paraId="292FC637" w14:textId="77777777" w:rsidR="007B366C" w:rsidRPr="006B3DE7" w:rsidRDefault="007B366C" w:rsidP="004744D0">
            <w:pPr>
              <w:tabs>
                <w:tab w:val="left" w:pos="709"/>
              </w:tabs>
              <w:spacing w:line="240" w:lineRule="auto"/>
              <w:rPr>
                <w:bCs/>
                <w:i/>
                <w:sz w:val="18"/>
                <w:szCs w:val="18"/>
                <w:lang w:val="fr-FR"/>
              </w:rPr>
            </w:pPr>
          </w:p>
        </w:tc>
      </w:tr>
    </w:tbl>
    <w:p w14:paraId="659A615E" w14:textId="77777777" w:rsidR="007B366C" w:rsidRPr="006B3DE7" w:rsidRDefault="007B366C" w:rsidP="007B366C">
      <w:pPr>
        <w:pStyle w:val="MDPI31text"/>
        <w:spacing w:before="240" w:after="60"/>
        <w:ind w:left="0" w:firstLine="0"/>
        <w:jc w:val="left"/>
        <w:outlineLvl w:val="0"/>
        <w:rPr>
          <w:bCs/>
          <w:i/>
          <w:iCs/>
          <w:lang w:val="fr-FR"/>
        </w:rPr>
      </w:pPr>
    </w:p>
    <w:p w14:paraId="6E964F3A" w14:textId="2479355F" w:rsidR="007B366C" w:rsidRPr="008B31FD" w:rsidRDefault="008B31FD" w:rsidP="008B31FD">
      <w:pPr>
        <w:pStyle w:val="MDPI22heading2"/>
      </w:pPr>
      <w:r w:rsidRPr="008B31FD">
        <w:lastRenderedPageBreak/>
        <w:t xml:space="preserve">2.3. </w:t>
      </w:r>
      <w:r w:rsidR="007B366C" w:rsidRPr="008B31FD">
        <w:t>Molecular dynamics simulation studies</w:t>
      </w:r>
    </w:p>
    <w:p w14:paraId="176A5C7C" w14:textId="77777777" w:rsidR="007B366C" w:rsidRDefault="007B366C" w:rsidP="008B31FD">
      <w:pPr>
        <w:pStyle w:val="MDPI31text"/>
      </w:pPr>
      <w:r w:rsidRPr="002945C8">
        <w:t>M</w:t>
      </w:r>
      <w:r>
        <w:t xml:space="preserve">olecular </w:t>
      </w:r>
      <w:r w:rsidRPr="002945C8">
        <w:t>D</w:t>
      </w:r>
      <w:r>
        <w:t>ynamics (MD)</w:t>
      </w:r>
      <w:r w:rsidRPr="002945C8">
        <w:t xml:space="preserve"> studies of the Ca</w:t>
      </w:r>
      <w:r w:rsidRPr="002945C8">
        <w:rPr>
          <w:vertAlign w:val="superscript"/>
        </w:rPr>
        <w:t>2+</w:t>
      </w:r>
      <w:r w:rsidRPr="002945C8">
        <w:t xml:space="preserve">-CaM-BIM complexes were carried out </w:t>
      </w:r>
      <w:r>
        <w:t>to obtain</w:t>
      </w:r>
      <w:r w:rsidRPr="002945C8">
        <w:t xml:space="preserve"> dynamic-structural and energetic information </w:t>
      </w:r>
      <w:r>
        <w:t>about</w:t>
      </w:r>
      <w:r w:rsidRPr="002945C8">
        <w:t xml:space="preserve"> this series of compounds. MD w</w:t>
      </w:r>
      <w:r>
        <w:t>as</w:t>
      </w:r>
      <w:r w:rsidRPr="002945C8">
        <w:t xml:space="preserve"> performed up to 200 ns, a reasonable time to evaluate the desired energetic and structural parameters. Figure </w:t>
      </w:r>
      <w:r>
        <w:t>7</w:t>
      </w:r>
      <w:r w:rsidRPr="002945C8">
        <w:t xml:space="preserve"> shows the structural models generated from the MD trajectories for Ca</w:t>
      </w:r>
      <w:r w:rsidRPr="002945C8">
        <w:rPr>
          <w:vertAlign w:val="superscript"/>
        </w:rPr>
        <w:t>2+</w:t>
      </w:r>
      <w:r w:rsidRPr="002945C8">
        <w:t>-CaM</w:t>
      </w:r>
      <w:r>
        <w:t xml:space="preserve">, </w:t>
      </w:r>
      <w:r w:rsidRPr="002945C8">
        <w:t>Ca</w:t>
      </w:r>
      <w:r w:rsidRPr="002945C8">
        <w:rPr>
          <w:vertAlign w:val="superscript"/>
        </w:rPr>
        <w:t>2+</w:t>
      </w:r>
      <w:r w:rsidRPr="002945C8">
        <w:t>-CaM-BIM-VII</w:t>
      </w:r>
      <w:r>
        <w:t>,</w:t>
      </w:r>
      <w:r w:rsidRPr="002945C8">
        <w:t xml:space="preserve"> and Ca</w:t>
      </w:r>
      <w:r w:rsidRPr="002945C8">
        <w:rPr>
          <w:vertAlign w:val="superscript"/>
        </w:rPr>
        <w:t>2+</w:t>
      </w:r>
      <w:r w:rsidRPr="002945C8">
        <w:t>-CaM-CPZ complexes</w:t>
      </w:r>
      <w:r>
        <w:t>. W</w:t>
      </w:r>
      <w:r w:rsidRPr="002945C8">
        <w:t xml:space="preserve">e can observe that the protein </w:t>
      </w:r>
      <w:r>
        <w:t xml:space="preserve">is </w:t>
      </w:r>
      <w:r w:rsidRPr="002945C8">
        <w:t xml:space="preserve">in </w:t>
      </w:r>
      <w:r>
        <w:t xml:space="preserve">the </w:t>
      </w:r>
      <w:r w:rsidRPr="002945C8">
        <w:t>closed state without ligands</w:t>
      </w:r>
      <w:r>
        <w:t xml:space="preserve"> and,</w:t>
      </w:r>
      <w:r w:rsidRPr="002945C8">
        <w:t xml:space="preserve"> after 50 ns tends to</w:t>
      </w:r>
      <w:r>
        <w:t xml:space="preserve"> be</w:t>
      </w:r>
      <w:r w:rsidRPr="002945C8">
        <w:t xml:space="preserve"> open</w:t>
      </w:r>
      <w:r>
        <w:t>. In comparison,</w:t>
      </w:r>
      <w:r w:rsidRPr="002945C8">
        <w:t xml:space="preserve"> the complexes remain closed </w:t>
      </w:r>
      <w:r>
        <w:t>for at least</w:t>
      </w:r>
      <w:r w:rsidRPr="002945C8">
        <w:t xml:space="preserve"> 200</w:t>
      </w:r>
      <w:r>
        <w:t xml:space="preserve"> </w:t>
      </w:r>
      <w:r w:rsidRPr="002945C8">
        <w:t xml:space="preserve">ns. This behavior can be attributed to the </w:t>
      </w:r>
      <w:r>
        <w:t>ligands providing</w:t>
      </w:r>
      <w:r w:rsidRPr="002945C8">
        <w:t xml:space="preserve"> stability to the closed CaM conformation</w:t>
      </w:r>
      <w:r>
        <w:t>. At the same time,</w:t>
      </w:r>
      <w:r w:rsidRPr="002945C8">
        <w:t xml:space="preserve"> the free protein can transit between the closed and open states in a dynamic equilibrium.</w:t>
      </w:r>
    </w:p>
    <w:p w14:paraId="2606D114" w14:textId="6977B361" w:rsidR="007B366C" w:rsidRPr="00E0589F" w:rsidRDefault="007B366C" w:rsidP="00E0589F">
      <w:pPr>
        <w:pStyle w:val="MDPI31text"/>
        <w:spacing w:before="240" w:after="60"/>
        <w:ind w:left="2550" w:firstLine="420"/>
        <w:outlineLvl w:val="0"/>
        <w:rPr>
          <w:bCs/>
          <w:i/>
          <w:iCs/>
          <w:szCs w:val="20"/>
        </w:rPr>
      </w:pPr>
      <w:r>
        <w:rPr>
          <w:bCs/>
          <w:i/>
          <w:iCs/>
          <w:noProof/>
          <w:snapToGrid/>
          <w:szCs w:val="20"/>
        </w:rPr>
        <w:drawing>
          <wp:inline distT="0" distB="0" distL="0" distR="0" wp14:anchorId="50402199" wp14:editId="4755CD90">
            <wp:extent cx="4572000" cy="3194634"/>
            <wp:effectExtent l="0" t="0" r="0" b="6350"/>
            <wp:docPr id="6" name="Imagen 6"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Icono&#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4576629" cy="3197869"/>
                    </a:xfrm>
                    <a:prstGeom prst="rect">
                      <a:avLst/>
                    </a:prstGeom>
                  </pic:spPr>
                </pic:pic>
              </a:graphicData>
            </a:graphic>
          </wp:inline>
        </w:drawing>
      </w:r>
    </w:p>
    <w:p w14:paraId="5C2C7428" w14:textId="256EE115" w:rsidR="007B366C" w:rsidRDefault="008B31FD" w:rsidP="008B31FD">
      <w:pPr>
        <w:pStyle w:val="MDPI51figurecaption"/>
        <w:jc w:val="both"/>
      </w:pPr>
      <w:r w:rsidRPr="008B31FD">
        <w:rPr>
          <w:b/>
          <w:bCs/>
        </w:rPr>
        <w:t xml:space="preserve">Figure 7. </w:t>
      </w:r>
      <w:r w:rsidR="007B366C" w:rsidRPr="002945C8">
        <w:t xml:space="preserve">Structural models of molecular dynamics simulation of </w:t>
      </w:r>
      <w:r w:rsidR="007B366C" w:rsidRPr="00A51F22">
        <w:t>Ca</w:t>
      </w:r>
      <w:r w:rsidR="007B366C" w:rsidRPr="00A51F22">
        <w:rPr>
          <w:vertAlign w:val="superscript"/>
        </w:rPr>
        <w:t>2+</w:t>
      </w:r>
      <w:r w:rsidR="007B366C" w:rsidRPr="00A51F22">
        <w:t>-</w:t>
      </w:r>
      <w:r w:rsidR="007B366C" w:rsidRPr="002945C8">
        <w:t xml:space="preserve">CaM and </w:t>
      </w:r>
      <w:r w:rsidR="007B366C" w:rsidRPr="00A51F22">
        <w:t>Ca</w:t>
      </w:r>
      <w:r w:rsidR="007B366C" w:rsidRPr="00A51F22">
        <w:rPr>
          <w:vertAlign w:val="superscript"/>
        </w:rPr>
        <w:t>2+</w:t>
      </w:r>
      <w:r w:rsidR="007B366C" w:rsidRPr="00A51F22">
        <w:t>-</w:t>
      </w:r>
      <w:r w:rsidR="007B366C" w:rsidRPr="002945C8">
        <w:t>CaM-BIS-VII and</w:t>
      </w:r>
      <w:r w:rsidR="007B366C">
        <w:t>,</w:t>
      </w:r>
      <w:r w:rsidR="007B366C" w:rsidRPr="002945C8">
        <w:t xml:space="preserve"> </w:t>
      </w:r>
      <w:r w:rsidR="007B366C" w:rsidRPr="00A51F22">
        <w:t>Ca</w:t>
      </w:r>
      <w:r w:rsidR="007B366C" w:rsidRPr="00A51F22">
        <w:rPr>
          <w:vertAlign w:val="superscript"/>
        </w:rPr>
        <w:t>2+</w:t>
      </w:r>
      <w:r w:rsidR="007B366C" w:rsidRPr="00A51F22">
        <w:t>-</w:t>
      </w:r>
      <w:r w:rsidR="007B366C" w:rsidRPr="002945C8">
        <w:t>CaM-CPZ complexes (200</w:t>
      </w:r>
      <w:r w:rsidR="007B366C">
        <w:t xml:space="preserve"> </w:t>
      </w:r>
      <w:r w:rsidR="007B366C" w:rsidRPr="002945C8">
        <w:t>ns).</w:t>
      </w:r>
    </w:p>
    <w:p w14:paraId="3070FC4C" w14:textId="77777777" w:rsidR="007B366C" w:rsidRPr="00845FBF" w:rsidRDefault="007B366C" w:rsidP="007B366C">
      <w:pPr>
        <w:autoSpaceDE w:val="0"/>
        <w:autoSpaceDN w:val="0"/>
        <w:adjustRightInd w:val="0"/>
        <w:spacing w:line="240" w:lineRule="auto"/>
        <w:ind w:left="2520"/>
        <w:rPr>
          <w:rFonts w:ascii="Times New Roman" w:hAnsi="Times New Roman"/>
          <w:sz w:val="18"/>
          <w:szCs w:val="18"/>
        </w:rPr>
      </w:pPr>
      <w:r>
        <w:rPr>
          <w:i/>
        </w:rPr>
        <w:drawing>
          <wp:anchor distT="0" distB="0" distL="114300" distR="114300" simplePos="0" relativeHeight="251656192" behindDoc="0" locked="0" layoutInCell="1" allowOverlap="1" wp14:anchorId="41BBE521" wp14:editId="6051F854">
            <wp:simplePos x="0" y="0"/>
            <wp:positionH relativeFrom="column">
              <wp:posOffset>2143604</wp:posOffset>
            </wp:positionH>
            <wp:positionV relativeFrom="paragraph">
              <wp:posOffset>43815</wp:posOffset>
            </wp:positionV>
            <wp:extent cx="4122914" cy="2411664"/>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2">
                      <a:extLst>
                        <a:ext uri="{28A0092B-C50C-407E-A947-70E740481C1C}">
                          <a14:useLocalDpi xmlns:a14="http://schemas.microsoft.com/office/drawing/2010/main" val="0"/>
                        </a:ext>
                      </a:extLst>
                    </a:blip>
                    <a:stretch>
                      <a:fillRect/>
                    </a:stretch>
                  </pic:blipFill>
                  <pic:spPr>
                    <a:xfrm>
                      <a:off x="0" y="0"/>
                      <a:ext cx="4122914" cy="2411664"/>
                    </a:xfrm>
                    <a:prstGeom prst="rect">
                      <a:avLst/>
                    </a:prstGeom>
                  </pic:spPr>
                </pic:pic>
              </a:graphicData>
            </a:graphic>
          </wp:anchor>
        </w:drawing>
      </w:r>
    </w:p>
    <w:p w14:paraId="798BBA4F" w14:textId="77777777" w:rsidR="007B366C" w:rsidRDefault="007B366C" w:rsidP="007B366C">
      <w:pPr>
        <w:pStyle w:val="MDPI22heading2"/>
        <w:spacing w:before="0"/>
        <w:jc w:val="center"/>
        <w:rPr>
          <w:b/>
          <w:bCs/>
          <w:i w:val="0"/>
          <w:sz w:val="18"/>
          <w:szCs w:val="18"/>
        </w:rPr>
      </w:pPr>
      <w:bookmarkStart w:id="9" w:name="page2"/>
      <w:bookmarkEnd w:id="9"/>
    </w:p>
    <w:p w14:paraId="00776C94" w14:textId="77777777" w:rsidR="007B366C" w:rsidRDefault="007B366C" w:rsidP="007B366C">
      <w:pPr>
        <w:pStyle w:val="MDPI22heading2"/>
        <w:spacing w:before="0"/>
        <w:jc w:val="center"/>
        <w:rPr>
          <w:b/>
          <w:bCs/>
          <w:i w:val="0"/>
          <w:sz w:val="18"/>
          <w:szCs w:val="18"/>
        </w:rPr>
      </w:pPr>
    </w:p>
    <w:p w14:paraId="008D1142" w14:textId="77777777" w:rsidR="007B366C" w:rsidRDefault="007B366C" w:rsidP="007B366C">
      <w:pPr>
        <w:pStyle w:val="MDPI22heading2"/>
        <w:spacing w:before="0"/>
        <w:jc w:val="center"/>
        <w:rPr>
          <w:b/>
          <w:bCs/>
          <w:i w:val="0"/>
          <w:sz w:val="18"/>
          <w:szCs w:val="18"/>
        </w:rPr>
      </w:pPr>
    </w:p>
    <w:p w14:paraId="3EDBB9E4" w14:textId="77777777" w:rsidR="007B366C" w:rsidRDefault="007B366C" w:rsidP="007B366C">
      <w:pPr>
        <w:pStyle w:val="MDPI22heading2"/>
        <w:spacing w:before="0"/>
        <w:jc w:val="center"/>
        <w:rPr>
          <w:b/>
          <w:bCs/>
          <w:i w:val="0"/>
          <w:sz w:val="18"/>
          <w:szCs w:val="18"/>
        </w:rPr>
      </w:pPr>
    </w:p>
    <w:p w14:paraId="0E77258D" w14:textId="77777777" w:rsidR="007B366C" w:rsidRDefault="007B366C" w:rsidP="007B366C">
      <w:pPr>
        <w:pStyle w:val="MDPI22heading2"/>
        <w:spacing w:before="0"/>
        <w:jc w:val="center"/>
        <w:rPr>
          <w:b/>
          <w:bCs/>
          <w:i w:val="0"/>
          <w:sz w:val="18"/>
          <w:szCs w:val="18"/>
        </w:rPr>
      </w:pPr>
    </w:p>
    <w:p w14:paraId="0BE8428E" w14:textId="77777777" w:rsidR="007B366C" w:rsidRDefault="007B366C" w:rsidP="007B366C">
      <w:pPr>
        <w:pStyle w:val="MDPI22heading2"/>
        <w:spacing w:before="0"/>
        <w:jc w:val="center"/>
        <w:rPr>
          <w:b/>
          <w:bCs/>
          <w:i w:val="0"/>
          <w:sz w:val="18"/>
          <w:szCs w:val="18"/>
        </w:rPr>
      </w:pPr>
    </w:p>
    <w:p w14:paraId="684DFB21" w14:textId="77777777" w:rsidR="007B366C" w:rsidRDefault="007B366C" w:rsidP="007B366C">
      <w:pPr>
        <w:pStyle w:val="MDPI22heading2"/>
        <w:spacing w:before="0"/>
        <w:jc w:val="center"/>
        <w:rPr>
          <w:b/>
          <w:bCs/>
          <w:i w:val="0"/>
          <w:sz w:val="18"/>
          <w:szCs w:val="18"/>
        </w:rPr>
      </w:pPr>
    </w:p>
    <w:p w14:paraId="12A80E03" w14:textId="77777777" w:rsidR="007B366C" w:rsidRDefault="007B366C" w:rsidP="007B366C">
      <w:pPr>
        <w:pStyle w:val="MDPI22heading2"/>
        <w:spacing w:before="0"/>
        <w:jc w:val="center"/>
        <w:rPr>
          <w:b/>
          <w:bCs/>
          <w:i w:val="0"/>
          <w:sz w:val="18"/>
          <w:szCs w:val="18"/>
        </w:rPr>
      </w:pPr>
    </w:p>
    <w:p w14:paraId="542E4794" w14:textId="77777777" w:rsidR="007B366C" w:rsidRDefault="007B366C" w:rsidP="007B366C">
      <w:pPr>
        <w:pStyle w:val="MDPI22heading2"/>
        <w:spacing w:before="0"/>
        <w:jc w:val="center"/>
        <w:rPr>
          <w:b/>
          <w:bCs/>
          <w:i w:val="0"/>
          <w:sz w:val="18"/>
          <w:szCs w:val="18"/>
        </w:rPr>
      </w:pPr>
    </w:p>
    <w:p w14:paraId="0E7CE557" w14:textId="77777777" w:rsidR="007B366C" w:rsidRDefault="007B366C" w:rsidP="007B366C">
      <w:pPr>
        <w:pStyle w:val="MDPI22heading2"/>
        <w:spacing w:before="0"/>
        <w:jc w:val="center"/>
        <w:rPr>
          <w:b/>
          <w:bCs/>
          <w:i w:val="0"/>
          <w:sz w:val="18"/>
          <w:szCs w:val="18"/>
        </w:rPr>
      </w:pPr>
    </w:p>
    <w:p w14:paraId="6876F5A6" w14:textId="77777777" w:rsidR="007B366C" w:rsidRDefault="007B366C" w:rsidP="007B366C">
      <w:pPr>
        <w:pStyle w:val="MDPI22heading2"/>
        <w:spacing w:before="0"/>
        <w:jc w:val="center"/>
        <w:rPr>
          <w:b/>
          <w:bCs/>
          <w:i w:val="0"/>
          <w:sz w:val="18"/>
          <w:szCs w:val="18"/>
        </w:rPr>
      </w:pPr>
    </w:p>
    <w:p w14:paraId="36BAC03D" w14:textId="77777777" w:rsidR="007B366C" w:rsidRDefault="007B366C" w:rsidP="007B366C">
      <w:pPr>
        <w:pStyle w:val="MDPI22heading2"/>
        <w:spacing w:before="0"/>
        <w:jc w:val="center"/>
        <w:rPr>
          <w:b/>
          <w:bCs/>
          <w:i w:val="0"/>
          <w:sz w:val="18"/>
          <w:szCs w:val="18"/>
        </w:rPr>
      </w:pPr>
    </w:p>
    <w:p w14:paraId="356DC352" w14:textId="77777777" w:rsidR="007B366C" w:rsidRDefault="007B366C" w:rsidP="007B366C">
      <w:pPr>
        <w:pStyle w:val="MDPI22heading2"/>
        <w:spacing w:before="0"/>
        <w:jc w:val="center"/>
        <w:rPr>
          <w:b/>
          <w:bCs/>
          <w:i w:val="0"/>
          <w:sz w:val="18"/>
          <w:szCs w:val="18"/>
        </w:rPr>
      </w:pPr>
    </w:p>
    <w:p w14:paraId="4EEAEE7D" w14:textId="6ED75A8E" w:rsidR="007B366C" w:rsidRDefault="008B31FD" w:rsidP="008B31FD">
      <w:pPr>
        <w:pStyle w:val="MDPI51figurecaption"/>
        <w:jc w:val="both"/>
        <w:rPr>
          <w:i/>
        </w:rPr>
      </w:pPr>
      <w:r w:rsidRPr="00C372CC">
        <w:rPr>
          <w:b/>
          <w:bCs/>
          <w:iCs/>
        </w:rPr>
        <w:t xml:space="preserve">Figure 8. </w:t>
      </w:r>
      <w:r w:rsidR="007B366C" w:rsidRPr="00C372CC">
        <w:rPr>
          <w:iCs/>
        </w:rPr>
        <w:t>The</w:t>
      </w:r>
      <w:r w:rsidR="007B366C" w:rsidRPr="00845FBF">
        <w:t xml:space="preserve"> RMSD &amp; Time plot for 200 ns MD simulation.</w:t>
      </w:r>
      <w:r w:rsidR="007B366C">
        <w:t xml:space="preserve"> S</w:t>
      </w:r>
      <w:r w:rsidR="007B366C" w:rsidRPr="00845FBF">
        <w:t>hows the differences between closed CaM</w:t>
      </w:r>
      <w:r w:rsidR="007B366C">
        <w:t xml:space="preserve"> and</w:t>
      </w:r>
      <w:r w:rsidR="007B366C" w:rsidRPr="00845FBF">
        <w:t xml:space="preserve"> CaM-BIM-II, CaM-BIM-IV, CaM-BIM-VII, CaM-BIM-X, CaM-BIM-XI, and CaM-CPZ.</w:t>
      </w:r>
    </w:p>
    <w:p w14:paraId="25CC191D" w14:textId="77777777" w:rsidR="007B366C" w:rsidRPr="00845FBF" w:rsidRDefault="007B366C" w:rsidP="007B366C">
      <w:pPr>
        <w:pStyle w:val="MDPI22heading2"/>
        <w:spacing w:before="0"/>
        <w:jc w:val="both"/>
        <w:rPr>
          <w:i w:val="0"/>
        </w:rPr>
      </w:pPr>
    </w:p>
    <w:p w14:paraId="21EC3000" w14:textId="50D9F8AC" w:rsidR="007B366C" w:rsidRDefault="007B366C" w:rsidP="007B366C">
      <w:pPr>
        <w:pStyle w:val="MDPI22heading2"/>
        <w:spacing w:before="0"/>
        <w:ind w:firstLine="452"/>
        <w:jc w:val="both"/>
        <w:rPr>
          <w:i w:val="0"/>
          <w:iCs/>
        </w:rPr>
      </w:pPr>
      <w:r w:rsidRPr="00955254">
        <w:rPr>
          <w:i w:val="0"/>
          <w:iCs/>
        </w:rPr>
        <w:t xml:space="preserve">Figure </w:t>
      </w:r>
      <w:r>
        <w:rPr>
          <w:i w:val="0"/>
          <w:iCs/>
        </w:rPr>
        <w:t>8</w:t>
      </w:r>
      <w:r w:rsidR="00C372CC">
        <w:rPr>
          <w:i w:val="0"/>
          <w:iCs/>
        </w:rPr>
        <w:t>,</w:t>
      </w:r>
      <w:r w:rsidRPr="00955254">
        <w:rPr>
          <w:i w:val="0"/>
          <w:iCs/>
        </w:rPr>
        <w:t xml:space="preserve"> shows the </w:t>
      </w:r>
      <w:r>
        <w:rPr>
          <w:i w:val="0"/>
          <w:iCs/>
        </w:rPr>
        <w:t>R</w:t>
      </w:r>
      <w:r w:rsidRPr="00D629B1">
        <w:rPr>
          <w:i w:val="0"/>
          <w:iCs/>
        </w:rPr>
        <w:t>oot</w:t>
      </w:r>
      <w:r>
        <w:rPr>
          <w:i w:val="0"/>
          <w:iCs/>
        </w:rPr>
        <w:t xml:space="preserve"> M</w:t>
      </w:r>
      <w:r w:rsidRPr="00D629B1">
        <w:rPr>
          <w:i w:val="0"/>
          <w:iCs/>
        </w:rPr>
        <w:t>ean</w:t>
      </w:r>
      <w:r>
        <w:rPr>
          <w:i w:val="0"/>
          <w:iCs/>
        </w:rPr>
        <w:t xml:space="preserve"> S</w:t>
      </w:r>
      <w:r w:rsidRPr="00D629B1">
        <w:rPr>
          <w:i w:val="0"/>
          <w:iCs/>
        </w:rPr>
        <w:t xml:space="preserve">quare </w:t>
      </w:r>
      <w:r>
        <w:rPr>
          <w:i w:val="0"/>
          <w:iCs/>
        </w:rPr>
        <w:t>D</w:t>
      </w:r>
      <w:r w:rsidRPr="00D629B1">
        <w:rPr>
          <w:i w:val="0"/>
          <w:iCs/>
        </w:rPr>
        <w:t xml:space="preserve">eviation </w:t>
      </w:r>
      <w:r>
        <w:rPr>
          <w:i w:val="0"/>
          <w:iCs/>
        </w:rPr>
        <w:t>(</w:t>
      </w:r>
      <w:r w:rsidRPr="00955254">
        <w:rPr>
          <w:i w:val="0"/>
          <w:iCs/>
        </w:rPr>
        <w:t>RMSD</w:t>
      </w:r>
      <w:r>
        <w:rPr>
          <w:i w:val="0"/>
          <w:iCs/>
        </w:rPr>
        <w:t>)</w:t>
      </w:r>
      <w:r w:rsidRPr="00955254">
        <w:rPr>
          <w:i w:val="0"/>
          <w:iCs/>
        </w:rPr>
        <w:t xml:space="preserve"> as a function of time</w:t>
      </w:r>
      <w:r>
        <w:rPr>
          <w:i w:val="0"/>
          <w:iCs/>
        </w:rPr>
        <w:t>,</w:t>
      </w:r>
      <w:r w:rsidRPr="00955254">
        <w:rPr>
          <w:i w:val="0"/>
          <w:iCs/>
        </w:rPr>
        <w:t xml:space="preserve"> where we can observe the difference between CaM without ligand and CaM with BIMs. This difference in RMSD is mainly related to the structural stability of CaM, where all CaM-BIS complexes have a lower RMSD (between 2 and 4 Å), while ligand-free CaM has an RMSD of around 6 </w:t>
      </w:r>
      <w:bookmarkStart w:id="10" w:name="_Hlk113469634"/>
      <w:r w:rsidRPr="00955254">
        <w:rPr>
          <w:i w:val="0"/>
          <w:iCs/>
        </w:rPr>
        <w:t>Å</w:t>
      </w:r>
      <w:bookmarkEnd w:id="10"/>
      <w:r w:rsidRPr="00955254">
        <w:rPr>
          <w:i w:val="0"/>
          <w:iCs/>
        </w:rPr>
        <w:t>.</w:t>
      </w:r>
    </w:p>
    <w:p w14:paraId="4C7E0A94" w14:textId="56B9FC2F" w:rsidR="007B366C" w:rsidRDefault="007B366C" w:rsidP="007B366C">
      <w:pPr>
        <w:pStyle w:val="MDPI22heading2"/>
        <w:spacing w:before="0"/>
      </w:pPr>
      <w:r>
        <w:rPr>
          <w:rFonts w:ascii="Times New Roman" w:hAnsi="Times New Roman"/>
          <w:sz w:val="24"/>
          <w:szCs w:val="24"/>
          <w:lang w:val="es-ES"/>
        </w:rPr>
        <mc:AlternateContent>
          <mc:Choice Requires="wpg">
            <w:drawing>
              <wp:anchor distT="0" distB="0" distL="114300" distR="114300" simplePos="0" relativeHeight="251655168" behindDoc="1" locked="0" layoutInCell="1" allowOverlap="1" wp14:anchorId="43B0AA72" wp14:editId="7973AE1E">
                <wp:simplePos x="0" y="0"/>
                <wp:positionH relativeFrom="column">
                  <wp:posOffset>1043305</wp:posOffset>
                </wp:positionH>
                <wp:positionV relativeFrom="paragraph">
                  <wp:posOffset>3810</wp:posOffset>
                </wp:positionV>
                <wp:extent cx="5448300" cy="2979420"/>
                <wp:effectExtent l="0" t="0" r="0" b="0"/>
                <wp:wrapTight wrapText="bothSides">
                  <wp:wrapPolygon edited="0">
                    <wp:start x="3172" y="1795"/>
                    <wp:lineTo x="2870" y="2624"/>
                    <wp:lineTo x="2719" y="3453"/>
                    <wp:lineTo x="2719" y="5524"/>
                    <wp:lineTo x="2945" y="6491"/>
                    <wp:lineTo x="2341" y="6491"/>
                    <wp:lineTo x="2115" y="6905"/>
                    <wp:lineTo x="2190" y="9391"/>
                    <wp:lineTo x="2870" y="10910"/>
                    <wp:lineTo x="3172" y="10910"/>
                    <wp:lineTo x="2870" y="12153"/>
                    <wp:lineTo x="2870" y="12706"/>
                    <wp:lineTo x="3172" y="13120"/>
                    <wp:lineTo x="2794" y="13811"/>
                    <wp:lineTo x="3474" y="15330"/>
                    <wp:lineTo x="3701" y="18783"/>
                    <wp:lineTo x="7099" y="19749"/>
                    <wp:lineTo x="4834" y="19749"/>
                    <wp:lineTo x="4834" y="21407"/>
                    <wp:lineTo x="15634" y="21407"/>
                    <wp:lineTo x="15785" y="19887"/>
                    <wp:lineTo x="15407" y="19749"/>
                    <wp:lineTo x="13217" y="19749"/>
                    <wp:lineTo x="20996" y="17678"/>
                    <wp:lineTo x="21524" y="17263"/>
                    <wp:lineTo x="21524" y="4143"/>
                    <wp:lineTo x="18957" y="3176"/>
                    <wp:lineTo x="16238" y="1795"/>
                    <wp:lineTo x="3172" y="1795"/>
                  </wp:wrapPolygon>
                </wp:wrapTight>
                <wp:docPr id="63" name="Grupo 63"/>
                <wp:cNvGraphicFramePr/>
                <a:graphic xmlns:a="http://schemas.openxmlformats.org/drawingml/2006/main">
                  <a:graphicData uri="http://schemas.microsoft.com/office/word/2010/wordprocessingGroup">
                    <wpg:wgp>
                      <wpg:cNvGrpSpPr/>
                      <wpg:grpSpPr>
                        <a:xfrm>
                          <a:off x="0" y="0"/>
                          <a:ext cx="5448300" cy="2979420"/>
                          <a:chOff x="0" y="0"/>
                          <a:chExt cx="6572250" cy="3594056"/>
                        </a:xfrm>
                      </wpg:grpSpPr>
                      <wpg:grpSp>
                        <wpg:cNvPr id="59" name="Grupo 59"/>
                        <wpg:cNvGrpSpPr/>
                        <wpg:grpSpPr>
                          <a:xfrm>
                            <a:off x="0" y="0"/>
                            <a:ext cx="6572250" cy="3594056"/>
                            <a:chOff x="0" y="0"/>
                            <a:chExt cx="6572250" cy="3594056"/>
                          </a:xfrm>
                        </wpg:grpSpPr>
                        <wpg:grpSp>
                          <wpg:cNvPr id="58" name="Grupo 58"/>
                          <wpg:cNvGrpSpPr/>
                          <wpg:grpSpPr>
                            <a:xfrm>
                              <a:off x="0" y="0"/>
                              <a:ext cx="6572250" cy="3594056"/>
                              <a:chOff x="0" y="0"/>
                              <a:chExt cx="6572250" cy="3594056"/>
                            </a:xfrm>
                          </wpg:grpSpPr>
                          <wps:wsp>
                            <wps:cNvPr id="29" name="Text Box 2"/>
                            <wps:cNvSpPr txBox="1">
                              <a:spLocks noChangeArrowheads="1"/>
                            </wps:cNvSpPr>
                            <wps:spPr bwMode="auto">
                              <a:xfrm>
                                <a:off x="4143375" y="3247745"/>
                                <a:ext cx="691595" cy="346311"/>
                              </a:xfrm>
                              <a:prstGeom prst="rect">
                                <a:avLst/>
                              </a:prstGeom>
                              <a:noFill/>
                              <a:ln w="9525">
                                <a:noFill/>
                                <a:miter lim="800000"/>
                                <a:headEnd/>
                                <a:tailEnd/>
                              </a:ln>
                            </wps:spPr>
                            <wps:txbx>
                              <w:txbxContent>
                                <w:p w14:paraId="1F2CE6F4"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Site</w:t>
                                  </w:r>
                                  <w:r w:rsidRPr="00CB7FF5">
                                    <w:rPr>
                                      <w:rFonts w:ascii="Times New Roman" w:hAnsi="Times New Roman"/>
                                      <w:b/>
                                      <w:bCs/>
                                      <w:sz w:val="16"/>
                                      <w:szCs w:val="16"/>
                                    </w:rPr>
                                    <w:t xml:space="preserve"> I</w:t>
                                  </w:r>
                                  <w:r>
                                    <w:rPr>
                                      <w:rFonts w:ascii="Times New Roman" w:hAnsi="Times New Roman"/>
                                      <w:b/>
                                      <w:bCs/>
                                      <w:sz w:val="16"/>
                                      <w:szCs w:val="16"/>
                                    </w:rPr>
                                    <w:t>V</w:t>
                                  </w:r>
                                </w:p>
                              </w:txbxContent>
                            </wps:txbx>
                            <wps:bodyPr rot="0" vert="horz" wrap="square" lIns="91440" tIns="45720" rIns="91440" bIns="45720" anchor="t" anchorCtr="0">
                              <a:noAutofit/>
                            </wps:bodyPr>
                          </wps:wsp>
                          <wpg:grpSp>
                            <wpg:cNvPr id="57" name="Grupo 57"/>
                            <wpg:cNvGrpSpPr/>
                            <wpg:grpSpPr>
                              <a:xfrm>
                                <a:off x="0" y="0"/>
                                <a:ext cx="6572250" cy="3584863"/>
                                <a:chOff x="0" y="0"/>
                                <a:chExt cx="6572250" cy="3584863"/>
                              </a:xfrm>
                            </wpg:grpSpPr>
                            <wpg:grpSp>
                              <wpg:cNvPr id="56" name="Grupo 56"/>
                              <wpg:cNvGrpSpPr/>
                              <wpg:grpSpPr>
                                <a:xfrm>
                                  <a:off x="0" y="0"/>
                                  <a:ext cx="6572250" cy="3584863"/>
                                  <a:chOff x="0" y="0"/>
                                  <a:chExt cx="6572250" cy="3584863"/>
                                </a:xfrm>
                              </wpg:grpSpPr>
                              <wpg:grpSp>
                                <wpg:cNvPr id="41" name="Grupo 41"/>
                                <wpg:cNvGrpSpPr/>
                                <wpg:grpSpPr>
                                  <a:xfrm>
                                    <a:off x="0" y="0"/>
                                    <a:ext cx="6572250" cy="3189605"/>
                                    <a:chOff x="0" y="0"/>
                                    <a:chExt cx="6572250" cy="3189605"/>
                                  </a:xfrm>
                                </wpg:grpSpPr>
                                <pic:pic xmlns:pic="http://schemas.openxmlformats.org/drawingml/2006/picture">
                                  <pic:nvPicPr>
                                    <pic:cNvPr id="20" name="Imagen 20"/>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3575" cy="2988945"/>
                                    </a:xfrm>
                                    <a:prstGeom prst="rect">
                                      <a:avLst/>
                                    </a:prstGeom>
                                    <a:noFill/>
                                    <a:ln>
                                      <a:noFill/>
                                    </a:ln>
                                  </pic:spPr>
                                </pic:pic>
                                <wpg:grpSp>
                                  <wpg:cNvPr id="39" name="Grupo 39"/>
                                  <wpg:cNvGrpSpPr/>
                                  <wpg:grpSpPr>
                                    <a:xfrm>
                                      <a:off x="4819650" y="704850"/>
                                      <a:ext cx="1752600" cy="2162175"/>
                                      <a:chOff x="0" y="0"/>
                                      <a:chExt cx="1752600" cy="2162175"/>
                                    </a:xfrm>
                                  </wpg:grpSpPr>
                                  <pic:pic xmlns:pic="http://schemas.openxmlformats.org/drawingml/2006/picture">
                                    <pic:nvPicPr>
                                      <pic:cNvPr id="27" name="Picture 23" descr="A picture containing toy&#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49193" t="7631" r="12615" b="13456"/>
                                      <a:stretch/>
                                    </pic:blipFill>
                                    <pic:spPr bwMode="auto">
                                      <a:xfrm>
                                        <a:off x="704850" y="0"/>
                                        <a:ext cx="1047750" cy="2162175"/>
                                      </a:xfrm>
                                      <a:prstGeom prst="rect">
                                        <a:avLst/>
                                      </a:prstGeom>
                                      <a:ln>
                                        <a:noFill/>
                                      </a:ln>
                                      <a:extLst>
                                        <a:ext uri="{53640926-AAD7-44D8-BBD7-CCE9431645EC}">
                                          <a14:shadowObscured xmlns:a14="http://schemas.microsoft.com/office/drawing/2010/main"/>
                                        </a:ext>
                                      </a:extLst>
                                    </pic:spPr>
                                  </pic:pic>
                                  <wps:wsp>
                                    <wps:cNvPr id="28" name="Arrow: Striped Right 13"/>
                                    <wps:cNvSpPr/>
                                    <wps:spPr>
                                      <a:xfrm rot="9077880">
                                        <a:off x="0" y="1762125"/>
                                        <a:ext cx="861722" cy="336605"/>
                                      </a:xfrm>
                                      <a:prstGeom prst="stripedRightArrow">
                                        <a:avLst>
                                          <a:gd name="adj1" fmla="val 44398"/>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 name="Picture 4">
                                      <a:extLst>
                                        <a:ext uri="{FF2B5EF4-FFF2-40B4-BE49-F238E27FC236}">
                                          <a16:creationId xmlns:a16="http://schemas.microsoft.com/office/drawing/2014/main" id="{D89F041E-F4A6-4140-9F46-DB1350B74ECD}"/>
                                        </a:ext>
                                      </a:extLst>
                                    </pic:cNvPr>
                                    <pic:cNvPicPr>
                                      <a:picLocks noChangeAspect="1"/>
                                    </pic:cNvPicPr>
                                  </pic:nvPicPr>
                                  <pic:blipFill rotWithShape="1">
                                    <a:blip r:embed="rId55" cstate="print">
                                      <a:duotone>
                                        <a:schemeClr val="accent1">
                                          <a:shade val="45000"/>
                                          <a:satMod val="135000"/>
                                        </a:schemeClr>
                                        <a:prstClr val="white"/>
                                      </a:duotone>
                                      <a:extLst>
                                        <a:ext uri="{BEBA8EAE-BF5A-486C-A8C5-ECC9F3942E4B}">
                                          <a14:imgProps xmlns:a14="http://schemas.microsoft.com/office/drawing/2010/main">
                                            <a14:imgLayer r:embed="rId5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00" t="39608" r="27500" b="56140"/>
                                    <a:stretch/>
                                  </pic:blipFill>
                                  <pic:spPr>
                                    <a:xfrm>
                                      <a:off x="1181100" y="2867025"/>
                                      <a:ext cx="3609975" cy="126365"/>
                                    </a:xfrm>
                                    <a:prstGeom prst="rect">
                                      <a:avLst/>
                                    </a:prstGeom>
                                  </pic:spPr>
                                </pic:pic>
                                <pic:pic xmlns:pic="http://schemas.openxmlformats.org/drawingml/2006/picture">
                                  <pic:nvPicPr>
                                    <pic:cNvPr id="30" name="Picture 9" descr="A picture containing drawing, ball&#10;&#10;Description automatically generated"/>
                                    <pic:cNvPicPr>
                                      <a:picLocks noChangeAspect="1"/>
                                    </pic:cNvPicPr>
                                  </pic:nvPicPr>
                                  <pic:blipFill rotWithShape="1">
                                    <a:blip r:embed="rId57" cstate="print">
                                      <a:extLst>
                                        <a:ext uri="{28A0092B-C50C-407E-A947-70E740481C1C}">
                                          <a14:useLocalDpi xmlns:a14="http://schemas.microsoft.com/office/drawing/2010/main" val="0"/>
                                        </a:ext>
                                      </a:extLst>
                                    </a:blip>
                                    <a:srcRect l="12492" t="13119" r="12033" b="13010"/>
                                    <a:stretch/>
                                  </pic:blipFill>
                                  <pic:spPr bwMode="auto">
                                    <a:xfrm>
                                      <a:off x="343852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10" descr="A picture containing drawing, ball&#10;&#10;Description automatically generated"/>
                                    <pic:cNvPicPr>
                                      <a:picLocks noChangeAspect="1"/>
                                    </pic:cNvPicPr>
                                  </pic:nvPicPr>
                                  <pic:blipFill rotWithShape="1">
                                    <a:blip r:embed="rId57" cstate="print">
                                      <a:extLst>
                                        <a:ext uri="{28A0092B-C50C-407E-A947-70E740481C1C}">
                                          <a14:useLocalDpi xmlns:a14="http://schemas.microsoft.com/office/drawing/2010/main" val="0"/>
                                        </a:ext>
                                      </a:extLst>
                                    </a:blip>
                                    <a:srcRect l="12492" t="13119" r="12033" b="13010"/>
                                    <a:stretch/>
                                  </pic:blipFill>
                                  <pic:spPr bwMode="auto">
                                    <a:xfrm>
                                      <a:off x="25050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11" descr="A picture containing drawing, ball&#10;&#10;Description automatically generated"/>
                                    <pic:cNvPicPr>
                                      <a:picLocks noChangeAspect="1"/>
                                    </pic:cNvPicPr>
                                  </pic:nvPicPr>
                                  <pic:blipFill rotWithShape="1">
                                    <a:blip r:embed="rId57" cstate="print">
                                      <a:extLst>
                                        <a:ext uri="{28A0092B-C50C-407E-A947-70E740481C1C}">
                                          <a14:useLocalDpi xmlns:a14="http://schemas.microsoft.com/office/drawing/2010/main" val="0"/>
                                        </a:ext>
                                      </a:extLst>
                                    </a:blip>
                                    <a:srcRect l="12492" t="13119" r="12033" b="13010"/>
                                    <a:stretch/>
                                  </pic:blipFill>
                                  <pic:spPr bwMode="auto">
                                    <a:xfrm>
                                      <a:off x="15906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9" descr="A picture containing drawing, ball&#10;&#10;Description automatically generated"/>
                                    <pic:cNvPicPr>
                                      <a:picLocks noChangeAspect="1"/>
                                    </pic:cNvPicPr>
                                  </pic:nvPicPr>
                                  <pic:blipFill rotWithShape="1">
                                    <a:blip r:embed="rId57" cstate="print">
                                      <a:extLst>
                                        <a:ext uri="{28A0092B-C50C-407E-A947-70E740481C1C}">
                                          <a14:useLocalDpi xmlns:a14="http://schemas.microsoft.com/office/drawing/2010/main" val="0"/>
                                        </a:ext>
                                      </a:extLst>
                                    </a:blip>
                                    <a:srcRect l="12492" t="13119" r="12033" b="13010"/>
                                    <a:stretch/>
                                  </pic:blipFill>
                                  <pic:spPr bwMode="auto">
                                    <a:xfrm>
                                      <a:off x="4352925" y="3057525"/>
                                      <a:ext cx="134620" cy="132080"/>
                                    </a:xfrm>
                                    <a:prstGeom prst="rect">
                                      <a:avLst/>
                                    </a:prstGeom>
                                    <a:ln>
                                      <a:noFill/>
                                    </a:ln>
                                    <a:extLst>
                                      <a:ext uri="{53640926-AAD7-44D8-BBD7-CCE9431645EC}">
                                        <a14:shadowObscured xmlns:a14="http://schemas.microsoft.com/office/drawing/2010/main"/>
                                      </a:ext>
                                    </a:extLst>
                                  </pic:spPr>
                                </pic:pic>
                              </wpg:grpSp>
                              <wps:wsp>
                                <wps:cNvPr id="34" name="Text Box 2"/>
                                <wps:cNvSpPr txBox="1">
                                  <a:spLocks noChangeArrowheads="1"/>
                                </wps:cNvSpPr>
                                <wps:spPr bwMode="auto">
                                  <a:xfrm>
                                    <a:off x="1409700" y="3248025"/>
                                    <a:ext cx="541020" cy="336838"/>
                                  </a:xfrm>
                                  <a:prstGeom prst="rect">
                                    <a:avLst/>
                                  </a:prstGeom>
                                  <a:noFill/>
                                  <a:ln w="9525">
                                    <a:noFill/>
                                    <a:miter lim="800000"/>
                                    <a:headEnd/>
                                    <a:tailEnd/>
                                  </a:ln>
                                </wps:spPr>
                                <wps:txbx>
                                  <w:txbxContent>
                                    <w:p w14:paraId="08DAFB05"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Site</w:t>
                                      </w:r>
                                      <w:r w:rsidRPr="00CB7FF5">
                                        <w:rPr>
                                          <w:rFonts w:ascii="Times New Roman" w:hAnsi="Times New Roman"/>
                                          <w:b/>
                                          <w:bCs/>
                                          <w:sz w:val="16"/>
                                          <w:szCs w:val="16"/>
                                        </w:rPr>
                                        <w:t>I</w:t>
                                      </w:r>
                                    </w:p>
                                  </w:txbxContent>
                                </wps:txbx>
                                <wps:bodyPr rot="0" vert="horz" wrap="square" lIns="91440" tIns="45720" rIns="91440" bIns="45720" anchor="t" anchorCtr="0">
                                  <a:noAutofit/>
                                </wps:bodyPr>
                              </wps:wsp>
                              <wps:wsp>
                                <wps:cNvPr id="35" name="Text Box 2"/>
                                <wps:cNvSpPr txBox="1">
                                  <a:spLocks noChangeArrowheads="1"/>
                                </wps:cNvSpPr>
                                <wps:spPr bwMode="auto">
                                  <a:xfrm>
                                    <a:off x="2305049" y="3248025"/>
                                    <a:ext cx="627185" cy="300072"/>
                                  </a:xfrm>
                                  <a:prstGeom prst="rect">
                                    <a:avLst/>
                                  </a:prstGeom>
                                  <a:noFill/>
                                  <a:ln w="9525">
                                    <a:noFill/>
                                    <a:miter lim="800000"/>
                                    <a:headEnd/>
                                    <a:tailEnd/>
                                  </a:ln>
                                </wps:spPr>
                                <wps:txbx>
                                  <w:txbxContent>
                                    <w:p w14:paraId="510337A9"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Site</w:t>
                                      </w:r>
                                      <w:r w:rsidRPr="00CB7FF5">
                                        <w:rPr>
                                          <w:rFonts w:ascii="Times New Roman" w:hAnsi="Times New Roman"/>
                                          <w:b/>
                                          <w:bCs/>
                                          <w:sz w:val="16"/>
                                          <w:szCs w:val="16"/>
                                        </w:rPr>
                                        <w:t xml:space="preserve"> I</w:t>
                                      </w:r>
                                      <w:r>
                                        <w:rPr>
                                          <w:rFonts w:ascii="Times New Roman" w:hAnsi="Times New Roman"/>
                                          <w:b/>
                                          <w:bCs/>
                                          <w:sz w:val="16"/>
                                          <w:szCs w:val="16"/>
                                        </w:rPr>
                                        <w:t>I</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3314700" y="3228975"/>
                                  <a:ext cx="794106" cy="300738"/>
                                </a:xfrm>
                                <a:prstGeom prst="rect">
                                  <a:avLst/>
                                </a:prstGeom>
                                <a:noFill/>
                                <a:ln w="9525">
                                  <a:noFill/>
                                  <a:miter lim="800000"/>
                                  <a:headEnd/>
                                  <a:tailEnd/>
                                </a:ln>
                              </wps:spPr>
                              <wps:txbx>
                                <w:txbxContent>
                                  <w:p w14:paraId="281C47F4"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Site</w:t>
                                    </w:r>
                                    <w:r w:rsidRPr="00CB7FF5">
                                      <w:rPr>
                                        <w:rFonts w:ascii="Times New Roman" w:hAnsi="Times New Roman"/>
                                        <w:b/>
                                        <w:bCs/>
                                        <w:sz w:val="16"/>
                                        <w:szCs w:val="16"/>
                                      </w:rPr>
                                      <w:t xml:space="preserve"> </w:t>
                                    </w:r>
                                    <w:r>
                                      <w:rPr>
                                        <w:rFonts w:ascii="Times New Roman" w:hAnsi="Times New Roman"/>
                                        <w:b/>
                                        <w:bCs/>
                                        <w:sz w:val="16"/>
                                        <w:szCs w:val="16"/>
                                      </w:rPr>
                                      <w:t>III</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5709260" y="2678829"/>
                              <a:ext cx="762000" cy="314562"/>
                            </a:xfrm>
                            <a:prstGeom prst="rect">
                              <a:avLst/>
                            </a:prstGeom>
                            <a:noFill/>
                            <a:ln w="9525">
                              <a:noFill/>
                              <a:miter lim="800000"/>
                              <a:headEnd/>
                              <a:tailEnd/>
                            </a:ln>
                          </wps:spPr>
                          <wps:txbx>
                            <w:txbxContent>
                              <w:p w14:paraId="243D7D1B"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C-Terminal</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5586402" y="622642"/>
                            <a:ext cx="762000" cy="339140"/>
                          </a:xfrm>
                          <a:prstGeom prst="rect">
                            <a:avLst/>
                          </a:prstGeom>
                          <a:noFill/>
                          <a:ln w="9525">
                            <a:noFill/>
                            <a:miter lim="800000"/>
                            <a:headEnd/>
                            <a:tailEnd/>
                          </a:ln>
                        </wps:spPr>
                        <wps:txbx>
                          <w:txbxContent>
                            <w:p w14:paraId="0CA3A154" w14:textId="0290F0B7" w:rsidR="007B366C" w:rsidRPr="00CB7FF5" w:rsidRDefault="007B366C" w:rsidP="007B366C">
                              <w:pPr>
                                <w:rPr>
                                  <w:rFonts w:ascii="Times New Roman" w:hAnsi="Times New Roman"/>
                                  <w:b/>
                                  <w:bCs/>
                                  <w:sz w:val="16"/>
                                  <w:szCs w:val="16"/>
                                </w:rPr>
                              </w:pPr>
                              <w:r>
                                <w:rPr>
                                  <w:rFonts w:ascii="Times New Roman" w:hAnsi="Times New Roman"/>
                                  <w:b/>
                                  <w:bCs/>
                                  <w:sz w:val="16"/>
                                  <w:szCs w:val="16"/>
                                </w:rPr>
                                <w:t>N-Terminal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B0AA72" id="Grupo 63" o:spid="_x0000_s1031" style="position:absolute;left:0;text-align:left;margin-left:82.15pt;margin-top:.3pt;width:429pt;height:234.6pt;z-index:-251661312;mso-height-relative:margin" coordsize="65722,35940" o:gfxdata="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&#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">
                <v:group id="Grupo 59" o:spid="_x0000_s1032"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8" o:spid="_x0000_s1033"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4" type="#_x0000_t202" style="position:absolute;left:41433;top:32477;width:6916;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F2CE6F4"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Site</w:t>
                            </w:r>
                            <w:r w:rsidRPr="00CB7FF5">
                              <w:rPr>
                                <w:rFonts w:ascii="Times New Roman" w:hAnsi="Times New Roman"/>
                                <w:b/>
                                <w:bCs/>
                                <w:sz w:val="16"/>
                                <w:szCs w:val="16"/>
                              </w:rPr>
                              <w:t xml:space="preserve"> I</w:t>
                            </w:r>
                            <w:r>
                              <w:rPr>
                                <w:rFonts w:ascii="Times New Roman" w:hAnsi="Times New Roman"/>
                                <w:b/>
                                <w:bCs/>
                                <w:sz w:val="16"/>
                                <w:szCs w:val="16"/>
                              </w:rPr>
                              <w:t>V</w:t>
                            </w:r>
                          </w:p>
                        </w:txbxContent>
                      </v:textbox>
                    </v:shape>
                    <v:group id="Grupo 57" o:spid="_x0000_s1035"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56" o:spid="_x0000_s1036"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41" o:spid="_x0000_s1037" style="position:absolute;width:65722;height:31896" coordsize="65722,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20" o:spid="_x0000_s1038" type="#_x0000_t75" style="position:absolute;width:57435;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">
                            <v:imagedata r:id="rId58" o:title=""/>
                          </v:shape>
                          <v:group id="Grupo 39" o:spid="_x0000_s1039" style="position:absolute;left:48196;top:7048;width:17526;height:21622" coordsize="17526,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3" o:spid="_x0000_s1040" type="#_x0000_t75" alt="A picture containing toy&#10;&#10;Description automatically generated" style="position:absolute;left:7048;width:1047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">
                              <v:imagedata r:id="rId59" o:title="A picture containing toy&#10;&#10;Description automatically generated" croptop="5001f" cropbottom="8819f" cropleft="32239f" cropright="8267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3" o:spid="_x0000_s1041" type="#_x0000_t93" style="position:absolute;top:17621;width:8617;height:3366;rotation:9915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" adj="17381,6005" fillcolor="#2a4a85 [2148]" stroked="f">
                              <v:fill color2="#8eaadb [1940]" rotate="t" angle="180" colors="0 #2a4b86;31457f #4a76c6;1 #8faadc" focus="100%" type="gradient"/>
                            </v:shape>
                          </v:group>
                          <v:shape id="Picture 4" o:spid="_x0000_s1042" type="#_x0000_t75" style="position:absolute;left:11811;top:28670;width:3609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">
                            <v:imagedata r:id="rId60" o:title="" croptop="25957f" cropbottom="36792f" cropleft="3277f" cropright="18022f" recolortarget="#1c3259 [1444]"/>
                          </v:shape>
                          <v:shape id="Picture 9" o:spid="_x0000_s1043" type="#_x0000_t75" alt="A picture containing drawing, ball&#10;&#10;Description automatically generated" style="position:absolute;left:34385;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">
                            <v:imagedata r:id="rId61" o:title="A picture containing drawing, ball&#10;&#10;Description automatically generated" croptop="8598f" cropbottom="8526f" cropleft="8187f" cropright="7886f"/>
                          </v:shape>
                          <v:shape id="Picture 10" o:spid="_x0000_s1044" type="#_x0000_t75" alt="A picture containing drawing, ball&#10;&#10;Description automatically generated" style="position:absolute;left:25050;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">
                            <v:imagedata r:id="rId61" o:title="A picture containing drawing, ball&#10;&#10;Description automatically generated" croptop="8598f" cropbottom="8526f" cropleft="8187f" cropright="7886f"/>
                          </v:shape>
                          <v:shape id="Picture 11" o:spid="_x0000_s1045" type="#_x0000_t75" alt="A picture containing drawing, ball&#10;&#10;Description automatically generated" style="position:absolute;left:15906;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">
                            <v:imagedata r:id="rId61" o:title="A picture containing drawing, ball&#10;&#10;Description automatically generated" croptop="8598f" cropbottom="8526f" cropleft="8187f" cropright="7886f"/>
                          </v:shape>
                          <v:shape id="Picture 9" o:spid="_x0000_s1046" type="#_x0000_t75" alt="A picture containing drawing, ball&#10;&#10;Description automatically generated" style="position:absolute;left:43529;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">
                            <v:imagedata r:id="rId61" o:title="A picture containing drawing, ball&#10;&#10;Description automatically generated" croptop="8598f" cropbottom="8526f" cropleft="8187f" cropright="7886f"/>
                          </v:shape>
                        </v:group>
                        <v:shape id="_x0000_s1047" type="#_x0000_t202" style="position:absolute;left:14097;top:32480;width:5410;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8DAFB05"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Site</w:t>
                                </w:r>
                                <w:r w:rsidRPr="00CB7FF5">
                                  <w:rPr>
                                    <w:rFonts w:ascii="Times New Roman" w:hAnsi="Times New Roman"/>
                                    <w:b/>
                                    <w:bCs/>
                                    <w:sz w:val="16"/>
                                    <w:szCs w:val="16"/>
                                  </w:rPr>
                                  <w:t>I</w:t>
                                </w:r>
                              </w:p>
                            </w:txbxContent>
                          </v:textbox>
                        </v:shape>
                        <v:shape id="_x0000_s1048" type="#_x0000_t202" style="position:absolute;left:23050;top:32480;width:627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10337A9"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Site</w:t>
                                </w:r>
                                <w:r w:rsidRPr="00CB7FF5">
                                  <w:rPr>
                                    <w:rFonts w:ascii="Times New Roman" w:hAnsi="Times New Roman"/>
                                    <w:b/>
                                    <w:bCs/>
                                    <w:sz w:val="16"/>
                                    <w:szCs w:val="16"/>
                                  </w:rPr>
                                  <w:t xml:space="preserve"> I</w:t>
                                </w:r>
                                <w:r>
                                  <w:rPr>
                                    <w:rFonts w:ascii="Times New Roman" w:hAnsi="Times New Roman"/>
                                    <w:b/>
                                    <w:bCs/>
                                    <w:sz w:val="16"/>
                                    <w:szCs w:val="16"/>
                                  </w:rPr>
                                  <w:t>I</w:t>
                                </w:r>
                              </w:p>
                            </w:txbxContent>
                          </v:textbox>
                        </v:shape>
                      </v:group>
                      <v:shape id="_x0000_s1049" type="#_x0000_t202" style="position:absolute;left:33147;top:32289;width:79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81C47F4"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Site</w:t>
                              </w:r>
                              <w:r w:rsidRPr="00CB7FF5">
                                <w:rPr>
                                  <w:rFonts w:ascii="Times New Roman" w:hAnsi="Times New Roman"/>
                                  <w:b/>
                                  <w:bCs/>
                                  <w:sz w:val="16"/>
                                  <w:szCs w:val="16"/>
                                </w:rPr>
                                <w:t xml:space="preserve"> </w:t>
                              </w:r>
                              <w:r>
                                <w:rPr>
                                  <w:rFonts w:ascii="Times New Roman" w:hAnsi="Times New Roman"/>
                                  <w:b/>
                                  <w:bCs/>
                                  <w:sz w:val="16"/>
                                  <w:szCs w:val="16"/>
                                </w:rPr>
                                <w:t>III</w:t>
                              </w:r>
                            </w:p>
                          </w:txbxContent>
                        </v:textbox>
                      </v:shape>
                    </v:group>
                  </v:group>
                  <v:shape id="_x0000_s1050" type="#_x0000_t202" style="position:absolute;left:57092;top:26788;width:7620;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43D7D1B" w14:textId="77777777" w:rsidR="007B366C" w:rsidRPr="00CB7FF5" w:rsidRDefault="007B366C" w:rsidP="007B366C">
                          <w:pPr>
                            <w:rPr>
                              <w:rFonts w:ascii="Times New Roman" w:hAnsi="Times New Roman"/>
                              <w:b/>
                              <w:bCs/>
                              <w:sz w:val="16"/>
                              <w:szCs w:val="16"/>
                            </w:rPr>
                          </w:pPr>
                          <w:r>
                            <w:rPr>
                              <w:rFonts w:ascii="Times New Roman" w:hAnsi="Times New Roman"/>
                              <w:b/>
                              <w:bCs/>
                              <w:sz w:val="16"/>
                              <w:szCs w:val="16"/>
                            </w:rPr>
                            <w:t>C-Terminal</w:t>
                          </w:r>
                        </w:p>
                      </w:txbxContent>
                    </v:textbox>
                  </v:shape>
                </v:group>
                <v:shape id="_x0000_s1051" type="#_x0000_t202" style="position:absolute;left:55864;top:6226;width:7620;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CA3A154" w14:textId="0290F0B7" w:rsidR="007B366C" w:rsidRPr="00CB7FF5" w:rsidRDefault="007B366C" w:rsidP="007B366C">
                        <w:pPr>
                          <w:rPr>
                            <w:rFonts w:ascii="Times New Roman" w:hAnsi="Times New Roman"/>
                            <w:b/>
                            <w:bCs/>
                            <w:sz w:val="16"/>
                            <w:szCs w:val="16"/>
                          </w:rPr>
                        </w:pPr>
                        <w:r>
                          <w:rPr>
                            <w:rFonts w:ascii="Times New Roman" w:hAnsi="Times New Roman"/>
                            <w:b/>
                            <w:bCs/>
                            <w:sz w:val="16"/>
                            <w:szCs w:val="16"/>
                          </w:rPr>
                          <w:t>N-Terminal</w:t>
                        </w:r>
                      </w:p>
                    </w:txbxContent>
                  </v:textbox>
                </v:shape>
                <w10:wrap type="tight"/>
              </v:group>
            </w:pict>
          </mc:Fallback>
        </mc:AlternateContent>
      </w:r>
    </w:p>
    <w:p w14:paraId="1A68BB97" w14:textId="77777777" w:rsidR="007B366C" w:rsidRDefault="007B366C" w:rsidP="007B366C">
      <w:pPr>
        <w:pStyle w:val="MDPI22heading2"/>
        <w:spacing w:before="0"/>
      </w:pPr>
    </w:p>
    <w:p w14:paraId="3EF151F1" w14:textId="77777777" w:rsidR="007B366C" w:rsidRDefault="007B366C" w:rsidP="007B366C">
      <w:pPr>
        <w:pStyle w:val="MDPI22heading2"/>
        <w:spacing w:before="0"/>
      </w:pPr>
    </w:p>
    <w:p w14:paraId="4AE16C55" w14:textId="77777777" w:rsidR="007B366C" w:rsidRDefault="007B366C" w:rsidP="007B366C">
      <w:pPr>
        <w:pStyle w:val="MDPI22heading2"/>
        <w:spacing w:before="0"/>
      </w:pPr>
    </w:p>
    <w:p w14:paraId="4505D44B" w14:textId="77777777" w:rsidR="007B366C" w:rsidRDefault="007B366C" w:rsidP="007B366C">
      <w:pPr>
        <w:pStyle w:val="MDPI22heading2"/>
        <w:spacing w:before="0"/>
      </w:pPr>
    </w:p>
    <w:p w14:paraId="0BAE0BCE" w14:textId="77777777" w:rsidR="007B366C" w:rsidRDefault="007B366C" w:rsidP="007B366C">
      <w:pPr>
        <w:pStyle w:val="MDPI22heading2"/>
        <w:spacing w:before="0"/>
      </w:pPr>
    </w:p>
    <w:p w14:paraId="2F07870C" w14:textId="77777777" w:rsidR="007B366C" w:rsidRDefault="007B366C" w:rsidP="007B366C">
      <w:pPr>
        <w:pStyle w:val="MDPI22heading2"/>
        <w:spacing w:before="0"/>
        <w:ind w:left="0"/>
      </w:pPr>
    </w:p>
    <w:p w14:paraId="4ED4AD74" w14:textId="04435CEE" w:rsidR="007B366C" w:rsidRDefault="008B31FD" w:rsidP="008B31FD">
      <w:pPr>
        <w:pStyle w:val="MDPI51figurecaption"/>
        <w:jc w:val="both"/>
        <w:rPr>
          <w:i/>
        </w:rPr>
      </w:pPr>
      <w:r w:rsidRPr="008B31FD">
        <w:rPr>
          <w:b/>
          <w:bCs/>
          <w:i/>
        </w:rPr>
        <w:t xml:space="preserve">Figure 9. </w:t>
      </w:r>
      <w:r w:rsidR="007B366C" w:rsidRPr="00955254">
        <w:t>RMSF vs Time of CaM-BIS complexes and three-dimensional model of CaM highlighting calcium ion binding sites in red spheres</w:t>
      </w:r>
      <w:r>
        <w:rPr>
          <w:i/>
        </w:rPr>
        <w:t>.</w:t>
      </w:r>
    </w:p>
    <w:p w14:paraId="6BF2A662" w14:textId="65EBAE0E" w:rsidR="007B366C" w:rsidRPr="00B90F76" w:rsidRDefault="007B366C" w:rsidP="008B31FD">
      <w:pPr>
        <w:pStyle w:val="MDPI31text"/>
        <w:rPr>
          <w:i/>
        </w:rPr>
      </w:pPr>
      <w:r w:rsidRPr="00B90F76">
        <w:t xml:space="preserve">Another parameter </w:t>
      </w:r>
      <w:r>
        <w:t xml:space="preserve">we evaluate in MD is the </w:t>
      </w:r>
      <w:r w:rsidRPr="00D629B1">
        <w:t xml:space="preserve">Root Mean Square Fluctuations </w:t>
      </w:r>
      <w:r>
        <w:t>(RMSF) by amino acids of CaM, where we observe which</w:t>
      </w:r>
      <w:r w:rsidRPr="00B90F76">
        <w:t xml:space="preserve"> areas of the protein </w:t>
      </w:r>
      <w:r>
        <w:t>present</w:t>
      </w:r>
      <w:r w:rsidRPr="00B90F76">
        <w:t xml:space="preserve"> greater and lesser flexibility. Figure </w:t>
      </w:r>
      <w:r>
        <w:t>9</w:t>
      </w:r>
      <w:r w:rsidRPr="00B90F76">
        <w:t xml:space="preserve"> shows us in a general way that the lobe corresponding to the C-terminal of CaM is considerably more flexible</w:t>
      </w:r>
      <w:r>
        <w:t>,</w:t>
      </w:r>
      <w:r w:rsidRPr="00B90F76">
        <w:t xml:space="preserve"> as well as the zones corresponding to the four calcium binding sites. In the lobe corresponding to the C-Terminal are the amino acids that interact with BIMs in site I</w:t>
      </w:r>
      <w:r>
        <w:t>,</w:t>
      </w:r>
      <w:r w:rsidRPr="00B90F76">
        <w:t xml:space="preserve"> according to docking studies, which makes sense due to the flexibility of this region. Comparing the RMSF of CaM in the absence or presence of the ligands, we can observe that the BIMs and CPZ compounds confer less flexibility to CaM in all its regions</w:t>
      </w:r>
      <w:r>
        <w:t>,</w:t>
      </w:r>
      <w:r w:rsidRPr="00B90F76">
        <w:t xml:space="preserve"> which makes the complexes more stable in general.</w:t>
      </w:r>
    </w:p>
    <w:tbl>
      <w:tblPr>
        <w:tblStyle w:val="Tablaconcuadrculaclara"/>
        <w:tblpPr w:leftFromText="141" w:rightFromText="141" w:vertAnchor="text" w:horzAnchor="page" w:tblpX="3637" w:tblpY="154"/>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1468"/>
        <w:gridCol w:w="2498"/>
        <w:gridCol w:w="1800"/>
      </w:tblGrid>
      <w:tr w:rsidR="007B366C" w:rsidRPr="00467922" w14:paraId="4BBA6E09" w14:textId="77777777" w:rsidTr="004744D0">
        <w:trPr>
          <w:trHeight w:val="310"/>
        </w:trPr>
        <w:tc>
          <w:tcPr>
            <w:tcW w:w="7560" w:type="dxa"/>
            <w:gridSpan w:val="4"/>
            <w:tcBorders>
              <w:top w:val="single" w:sz="4" w:space="0" w:color="FFFFFF"/>
              <w:bottom w:val="single" w:sz="4" w:space="0" w:color="auto"/>
            </w:tcBorders>
          </w:tcPr>
          <w:p w14:paraId="56E5DF75" w14:textId="77777777" w:rsidR="007B366C" w:rsidRPr="00467922" w:rsidRDefault="007B366C" w:rsidP="004744D0">
            <w:pPr>
              <w:tabs>
                <w:tab w:val="left" w:pos="709"/>
              </w:tabs>
              <w:spacing w:line="240" w:lineRule="auto"/>
              <w:rPr>
                <w:rFonts w:eastAsia="Times New Roman"/>
                <w:bCs/>
                <w:sz w:val="18"/>
                <w:szCs w:val="18"/>
                <w:lang w:val="en-US"/>
              </w:rPr>
            </w:pPr>
            <w:r w:rsidRPr="009E3FBD">
              <w:rPr>
                <w:b/>
                <w:bCs/>
                <w:sz w:val="18"/>
                <w:szCs w:val="18"/>
                <w:lang w:val="en-US"/>
              </w:rPr>
              <w:t>Table 3</w:t>
            </w:r>
            <w:r w:rsidRPr="00467922">
              <w:rPr>
                <w:sz w:val="18"/>
                <w:szCs w:val="18"/>
                <w:lang w:val="en-US"/>
              </w:rPr>
              <w:t>. Theoretical energy parameters of the Ca</w:t>
            </w:r>
            <w:r w:rsidRPr="00467922">
              <w:rPr>
                <w:sz w:val="18"/>
                <w:szCs w:val="18"/>
                <w:vertAlign w:val="superscript"/>
                <w:lang w:val="en-US"/>
              </w:rPr>
              <w:t>2+</w:t>
            </w:r>
            <w:r w:rsidRPr="00467922">
              <w:rPr>
                <w:sz w:val="18"/>
                <w:szCs w:val="18"/>
                <w:lang w:val="en-US"/>
              </w:rPr>
              <w:t>-CaM-BIM complexes from the MD studies.</w:t>
            </w:r>
          </w:p>
        </w:tc>
      </w:tr>
      <w:tr w:rsidR="007B366C" w:rsidRPr="00467922" w14:paraId="637EB89E" w14:textId="77777777" w:rsidTr="004744D0">
        <w:trPr>
          <w:trHeight w:val="343"/>
        </w:trPr>
        <w:tc>
          <w:tcPr>
            <w:tcW w:w="1794" w:type="dxa"/>
            <w:tcBorders>
              <w:top w:val="single" w:sz="4" w:space="0" w:color="auto"/>
              <w:bottom w:val="single" w:sz="4" w:space="0" w:color="auto"/>
            </w:tcBorders>
          </w:tcPr>
          <w:p w14:paraId="4A1C23A3" w14:textId="77777777" w:rsidR="007B366C" w:rsidRPr="00467922" w:rsidRDefault="007B366C" w:rsidP="004744D0">
            <w:pPr>
              <w:tabs>
                <w:tab w:val="left" w:pos="709"/>
              </w:tabs>
              <w:spacing w:line="240" w:lineRule="auto"/>
              <w:rPr>
                <w:rFonts w:eastAsia="Times New Roman"/>
                <w:bCs/>
                <w:sz w:val="18"/>
                <w:szCs w:val="18"/>
                <w:lang w:val="en-US"/>
              </w:rPr>
            </w:pPr>
          </w:p>
        </w:tc>
        <w:tc>
          <w:tcPr>
            <w:tcW w:w="1468" w:type="dxa"/>
            <w:tcBorders>
              <w:top w:val="single" w:sz="4" w:space="0" w:color="auto"/>
              <w:bottom w:val="single" w:sz="4" w:space="0" w:color="auto"/>
            </w:tcBorders>
          </w:tcPr>
          <w:p w14:paraId="34901249" w14:textId="77777777" w:rsidR="007B366C" w:rsidRPr="009E3FBD" w:rsidRDefault="007B366C" w:rsidP="004744D0">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Pr="009E3FBD">
              <w:rPr>
                <w:rFonts w:eastAsia="Times New Roman"/>
                <w:b/>
                <w:sz w:val="18"/>
                <w:szCs w:val="18"/>
              </w:rPr>
              <w:t>G (</w:t>
            </w:r>
            <w:r w:rsidRPr="009E3FBD">
              <w:rPr>
                <w:b/>
                <w:sz w:val="18"/>
                <w:szCs w:val="18"/>
                <w:lang w:val="es-ES"/>
              </w:rPr>
              <w:t>Kcal/mol</w:t>
            </w:r>
            <w:r w:rsidRPr="009E3FBD">
              <w:rPr>
                <w:rFonts w:eastAsia="Times New Roman"/>
                <w:b/>
                <w:sz w:val="18"/>
                <w:szCs w:val="18"/>
              </w:rPr>
              <w:t>)</w:t>
            </w:r>
          </w:p>
        </w:tc>
        <w:tc>
          <w:tcPr>
            <w:tcW w:w="2498" w:type="dxa"/>
            <w:tcBorders>
              <w:top w:val="single" w:sz="4" w:space="0" w:color="auto"/>
              <w:bottom w:val="single" w:sz="4" w:space="0" w:color="auto"/>
            </w:tcBorders>
          </w:tcPr>
          <w:p w14:paraId="161A4DD8" w14:textId="77777777" w:rsidR="007B366C" w:rsidRPr="009E3FBD" w:rsidRDefault="007B366C" w:rsidP="004744D0">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Pr="009E3FBD">
              <w:rPr>
                <w:rFonts w:eastAsia="Times New Roman"/>
                <w:b/>
                <w:sz w:val="18"/>
                <w:szCs w:val="18"/>
              </w:rPr>
              <w:t>H (</w:t>
            </w:r>
            <w:r w:rsidRPr="009E3FBD">
              <w:rPr>
                <w:b/>
                <w:sz w:val="18"/>
                <w:szCs w:val="18"/>
                <w:lang w:val="es-ES"/>
              </w:rPr>
              <w:t>Kcal/mol</w:t>
            </w:r>
            <w:r w:rsidRPr="009E3FBD">
              <w:rPr>
                <w:rFonts w:eastAsia="Times New Roman"/>
                <w:b/>
                <w:sz w:val="18"/>
                <w:szCs w:val="18"/>
              </w:rPr>
              <w:t>)</w:t>
            </w:r>
          </w:p>
        </w:tc>
        <w:tc>
          <w:tcPr>
            <w:tcW w:w="1800" w:type="dxa"/>
            <w:tcBorders>
              <w:top w:val="single" w:sz="4" w:space="0" w:color="auto"/>
              <w:bottom w:val="single" w:sz="4" w:space="0" w:color="auto"/>
            </w:tcBorders>
          </w:tcPr>
          <w:p w14:paraId="0A290A59" w14:textId="77777777" w:rsidR="007B366C" w:rsidRPr="009E3FBD" w:rsidRDefault="007B366C" w:rsidP="004744D0">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Pr="009E3FBD">
              <w:rPr>
                <w:rFonts w:eastAsia="Times New Roman"/>
                <w:b/>
                <w:sz w:val="18"/>
                <w:szCs w:val="18"/>
              </w:rPr>
              <w:t>S (</w:t>
            </w:r>
            <w:r w:rsidRPr="009E3FBD">
              <w:rPr>
                <w:b/>
                <w:sz w:val="18"/>
                <w:szCs w:val="18"/>
                <w:lang w:val="es-ES"/>
              </w:rPr>
              <w:t>Kcal/mol</w:t>
            </w:r>
            <w:r w:rsidRPr="009E3FBD">
              <w:rPr>
                <w:rFonts w:eastAsia="Times New Roman"/>
                <w:b/>
                <w:sz w:val="18"/>
                <w:szCs w:val="18"/>
              </w:rPr>
              <w:t>)</w:t>
            </w:r>
          </w:p>
        </w:tc>
      </w:tr>
      <w:tr w:rsidR="007B366C" w:rsidRPr="00467922" w14:paraId="31CDB8A5" w14:textId="77777777" w:rsidTr="004744D0">
        <w:trPr>
          <w:trHeight w:val="294"/>
        </w:trPr>
        <w:tc>
          <w:tcPr>
            <w:tcW w:w="1794" w:type="dxa"/>
            <w:tcBorders>
              <w:top w:val="single" w:sz="4" w:space="0" w:color="auto"/>
            </w:tcBorders>
          </w:tcPr>
          <w:p w14:paraId="0F7D7FC2" w14:textId="77777777" w:rsidR="007B366C" w:rsidRPr="009E3FBD" w:rsidRDefault="007B366C" w:rsidP="004744D0">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w:t>
            </w:r>
            <w:r w:rsidRPr="009E3FBD">
              <w:rPr>
                <w:rFonts w:eastAsia="Times New Roman"/>
                <w:b/>
                <w:bCs/>
                <w:sz w:val="18"/>
                <w:szCs w:val="18"/>
                <w:lang w:eastAsia="es-ES"/>
              </w:rPr>
              <w:t>BIM-II</w:t>
            </w:r>
          </w:p>
        </w:tc>
        <w:tc>
          <w:tcPr>
            <w:tcW w:w="1468" w:type="dxa"/>
            <w:tcBorders>
              <w:top w:val="single" w:sz="4" w:space="0" w:color="auto"/>
            </w:tcBorders>
          </w:tcPr>
          <w:p w14:paraId="5C9B00B4" w14:textId="77777777" w:rsidR="007B366C" w:rsidRPr="00467922" w:rsidRDefault="007B366C" w:rsidP="004744D0">
            <w:pPr>
              <w:spacing w:line="240" w:lineRule="auto"/>
              <w:jc w:val="center"/>
              <w:rPr>
                <w:sz w:val="18"/>
                <w:szCs w:val="18"/>
              </w:rPr>
            </w:pPr>
            <w:r w:rsidRPr="00467922">
              <w:rPr>
                <w:sz w:val="18"/>
                <w:szCs w:val="18"/>
              </w:rPr>
              <w:t>-42.73±9.64</w:t>
            </w:r>
          </w:p>
        </w:tc>
        <w:tc>
          <w:tcPr>
            <w:tcW w:w="2498" w:type="dxa"/>
            <w:tcBorders>
              <w:top w:val="single" w:sz="4" w:space="0" w:color="auto"/>
            </w:tcBorders>
          </w:tcPr>
          <w:p w14:paraId="4176E151"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-67.61</w:t>
            </w:r>
            <w:r w:rsidRPr="00467922">
              <w:rPr>
                <w:sz w:val="18"/>
                <w:szCs w:val="18"/>
              </w:rPr>
              <w:t>±3.88</w:t>
            </w:r>
          </w:p>
        </w:tc>
        <w:tc>
          <w:tcPr>
            <w:tcW w:w="1800" w:type="dxa"/>
            <w:tcBorders>
              <w:top w:val="single" w:sz="4" w:space="0" w:color="auto"/>
            </w:tcBorders>
          </w:tcPr>
          <w:p w14:paraId="08AEB7CC"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-24.87</w:t>
            </w:r>
            <w:r w:rsidRPr="00467922">
              <w:rPr>
                <w:sz w:val="18"/>
                <w:szCs w:val="18"/>
              </w:rPr>
              <w:t>±8.82</w:t>
            </w:r>
          </w:p>
        </w:tc>
      </w:tr>
      <w:tr w:rsidR="007B366C" w:rsidRPr="00467922" w14:paraId="13E1B3DE" w14:textId="77777777" w:rsidTr="004744D0">
        <w:trPr>
          <w:trHeight w:val="294"/>
        </w:trPr>
        <w:tc>
          <w:tcPr>
            <w:tcW w:w="1794" w:type="dxa"/>
          </w:tcPr>
          <w:p w14:paraId="3C3159E0" w14:textId="77777777" w:rsidR="007B366C" w:rsidRPr="009E3FBD" w:rsidRDefault="007B366C" w:rsidP="004744D0">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-CaM-BIM-IV</w:t>
            </w:r>
          </w:p>
        </w:tc>
        <w:tc>
          <w:tcPr>
            <w:tcW w:w="1468" w:type="dxa"/>
          </w:tcPr>
          <w:p w14:paraId="4C51A83D" w14:textId="77777777" w:rsidR="007B366C" w:rsidRPr="00467922" w:rsidRDefault="007B366C" w:rsidP="004744D0">
            <w:pPr>
              <w:spacing w:line="240" w:lineRule="auto"/>
              <w:jc w:val="center"/>
              <w:rPr>
                <w:sz w:val="18"/>
                <w:szCs w:val="18"/>
              </w:rPr>
            </w:pPr>
            <w:r w:rsidRPr="00467922">
              <w:rPr>
                <w:sz w:val="18"/>
                <w:szCs w:val="18"/>
              </w:rPr>
              <w:t>-30.25±3.91</w:t>
            </w:r>
          </w:p>
        </w:tc>
        <w:tc>
          <w:tcPr>
            <w:tcW w:w="2498" w:type="dxa"/>
          </w:tcPr>
          <w:p w14:paraId="73AFF909"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-47.61</w:t>
            </w:r>
            <w:r w:rsidRPr="00467922">
              <w:rPr>
                <w:sz w:val="18"/>
                <w:szCs w:val="18"/>
              </w:rPr>
              <w:t>±3.29</w:t>
            </w:r>
          </w:p>
        </w:tc>
        <w:tc>
          <w:tcPr>
            <w:tcW w:w="1800" w:type="dxa"/>
          </w:tcPr>
          <w:p w14:paraId="40F1B60C"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-17.36</w:t>
            </w:r>
            <w:r w:rsidRPr="00467922">
              <w:rPr>
                <w:sz w:val="18"/>
                <w:szCs w:val="18"/>
              </w:rPr>
              <w:t>±2.10</w:t>
            </w:r>
          </w:p>
        </w:tc>
      </w:tr>
      <w:tr w:rsidR="007B366C" w:rsidRPr="00467922" w14:paraId="3809129E" w14:textId="77777777" w:rsidTr="004744D0">
        <w:trPr>
          <w:trHeight w:val="294"/>
        </w:trPr>
        <w:tc>
          <w:tcPr>
            <w:tcW w:w="1794" w:type="dxa"/>
          </w:tcPr>
          <w:p w14:paraId="54BE0664" w14:textId="77777777" w:rsidR="007B366C" w:rsidRPr="009E3FBD" w:rsidRDefault="007B366C" w:rsidP="004744D0">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-CaM-BIM-VII</w:t>
            </w:r>
          </w:p>
        </w:tc>
        <w:tc>
          <w:tcPr>
            <w:tcW w:w="1468" w:type="dxa"/>
          </w:tcPr>
          <w:p w14:paraId="190813C1" w14:textId="77777777" w:rsidR="007B366C" w:rsidRPr="00467922" w:rsidRDefault="007B366C" w:rsidP="004744D0">
            <w:pPr>
              <w:spacing w:line="240" w:lineRule="auto"/>
              <w:jc w:val="center"/>
              <w:rPr>
                <w:sz w:val="18"/>
                <w:szCs w:val="18"/>
              </w:rPr>
            </w:pPr>
            <w:r w:rsidRPr="00467922">
              <w:rPr>
                <w:rFonts w:eastAsia="Times New Roman"/>
                <w:sz w:val="18"/>
                <w:szCs w:val="18"/>
              </w:rPr>
              <w:t>-49.48</w:t>
            </w:r>
            <w:r w:rsidRPr="00467922">
              <w:rPr>
                <w:sz w:val="18"/>
                <w:szCs w:val="18"/>
              </w:rPr>
              <w:t>±6.92</w:t>
            </w:r>
          </w:p>
        </w:tc>
        <w:tc>
          <w:tcPr>
            <w:tcW w:w="2498" w:type="dxa"/>
          </w:tcPr>
          <w:p w14:paraId="65EA9C64"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-72.65</w:t>
            </w:r>
            <w:r w:rsidRPr="00467922">
              <w:rPr>
                <w:sz w:val="18"/>
                <w:szCs w:val="18"/>
              </w:rPr>
              <w:t>±5.11</w:t>
            </w:r>
          </w:p>
        </w:tc>
        <w:tc>
          <w:tcPr>
            <w:tcW w:w="1800" w:type="dxa"/>
          </w:tcPr>
          <w:p w14:paraId="747E9AE4"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-23.17</w:t>
            </w:r>
            <w:r w:rsidRPr="00467922">
              <w:rPr>
                <w:sz w:val="18"/>
                <w:szCs w:val="18"/>
              </w:rPr>
              <w:t>±4.67</w:t>
            </w:r>
          </w:p>
        </w:tc>
      </w:tr>
      <w:tr w:rsidR="007B366C" w:rsidRPr="00467922" w14:paraId="63076FC8" w14:textId="77777777" w:rsidTr="004744D0">
        <w:trPr>
          <w:trHeight w:val="294"/>
        </w:trPr>
        <w:tc>
          <w:tcPr>
            <w:tcW w:w="1794" w:type="dxa"/>
          </w:tcPr>
          <w:p w14:paraId="4F1BFF8E" w14:textId="77777777" w:rsidR="007B366C" w:rsidRPr="009E3FBD" w:rsidRDefault="007B366C" w:rsidP="004744D0">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w:t>
            </w:r>
          </w:p>
        </w:tc>
        <w:tc>
          <w:tcPr>
            <w:tcW w:w="1468" w:type="dxa"/>
          </w:tcPr>
          <w:p w14:paraId="0027C15B" w14:textId="77777777" w:rsidR="007B366C" w:rsidRPr="00467922" w:rsidRDefault="007B366C" w:rsidP="004744D0">
            <w:pPr>
              <w:spacing w:line="240" w:lineRule="auto"/>
              <w:jc w:val="center"/>
              <w:rPr>
                <w:sz w:val="18"/>
                <w:szCs w:val="18"/>
              </w:rPr>
            </w:pPr>
            <w:r w:rsidRPr="00467922">
              <w:rPr>
                <w:sz w:val="18"/>
                <w:szCs w:val="18"/>
              </w:rPr>
              <w:t>-23.57±5.19</w:t>
            </w:r>
          </w:p>
        </w:tc>
        <w:tc>
          <w:tcPr>
            <w:tcW w:w="2498" w:type="dxa"/>
          </w:tcPr>
          <w:p w14:paraId="10318093"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-49.64</w:t>
            </w:r>
            <w:r w:rsidRPr="00467922">
              <w:rPr>
                <w:sz w:val="18"/>
                <w:szCs w:val="18"/>
              </w:rPr>
              <w:t>±3.31</w:t>
            </w:r>
          </w:p>
        </w:tc>
        <w:tc>
          <w:tcPr>
            <w:tcW w:w="1800" w:type="dxa"/>
          </w:tcPr>
          <w:p w14:paraId="561E49F0"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-26.06</w:t>
            </w:r>
            <w:r w:rsidRPr="00467922">
              <w:rPr>
                <w:sz w:val="18"/>
                <w:szCs w:val="18"/>
              </w:rPr>
              <w:t>±4.00</w:t>
            </w:r>
          </w:p>
        </w:tc>
      </w:tr>
      <w:tr w:rsidR="007B366C" w:rsidRPr="00467922" w14:paraId="670E4A6A" w14:textId="77777777" w:rsidTr="004744D0">
        <w:trPr>
          <w:trHeight w:val="294"/>
        </w:trPr>
        <w:tc>
          <w:tcPr>
            <w:tcW w:w="1794" w:type="dxa"/>
          </w:tcPr>
          <w:p w14:paraId="2F5837C7" w14:textId="77777777" w:rsidR="007B366C" w:rsidRPr="009E3FBD" w:rsidRDefault="007B366C" w:rsidP="004744D0">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-CaM-BIM-XI</w:t>
            </w:r>
          </w:p>
        </w:tc>
        <w:tc>
          <w:tcPr>
            <w:tcW w:w="1468" w:type="dxa"/>
          </w:tcPr>
          <w:p w14:paraId="6660AB40" w14:textId="77777777" w:rsidR="007B366C" w:rsidRPr="00467922" w:rsidRDefault="007B366C" w:rsidP="004744D0">
            <w:pPr>
              <w:tabs>
                <w:tab w:val="left" w:pos="709"/>
              </w:tabs>
              <w:spacing w:line="240" w:lineRule="auto"/>
              <w:jc w:val="center"/>
              <w:rPr>
                <w:sz w:val="18"/>
                <w:szCs w:val="18"/>
              </w:rPr>
            </w:pPr>
            <w:r w:rsidRPr="00467922">
              <w:rPr>
                <w:sz w:val="18"/>
                <w:szCs w:val="18"/>
              </w:rPr>
              <w:t>-45.47±9.67</w:t>
            </w:r>
          </w:p>
        </w:tc>
        <w:tc>
          <w:tcPr>
            <w:tcW w:w="2498" w:type="dxa"/>
          </w:tcPr>
          <w:p w14:paraId="2596ADEA"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-71.21</w:t>
            </w:r>
            <w:r w:rsidRPr="00467922">
              <w:rPr>
                <w:sz w:val="18"/>
                <w:szCs w:val="18"/>
              </w:rPr>
              <w:t>±5.23</w:t>
            </w:r>
          </w:p>
        </w:tc>
        <w:tc>
          <w:tcPr>
            <w:tcW w:w="1800" w:type="dxa"/>
          </w:tcPr>
          <w:p w14:paraId="209AA08F"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-25.74</w:t>
            </w:r>
            <w:r w:rsidRPr="00467922">
              <w:rPr>
                <w:sz w:val="18"/>
                <w:szCs w:val="18"/>
              </w:rPr>
              <w:t>±8.13</w:t>
            </w:r>
          </w:p>
        </w:tc>
      </w:tr>
      <w:tr w:rsidR="007B366C" w:rsidRPr="00467922" w14:paraId="529FEFB0" w14:textId="77777777" w:rsidTr="004744D0">
        <w:trPr>
          <w:trHeight w:val="294"/>
        </w:trPr>
        <w:tc>
          <w:tcPr>
            <w:tcW w:w="1794" w:type="dxa"/>
            <w:tcBorders>
              <w:bottom w:val="single" w:sz="4" w:space="0" w:color="auto"/>
            </w:tcBorders>
          </w:tcPr>
          <w:p w14:paraId="2A49B4C1" w14:textId="77777777" w:rsidR="007B366C" w:rsidRPr="009E3FBD" w:rsidRDefault="007B366C" w:rsidP="004744D0">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-CaM-CPZ</w:t>
            </w:r>
          </w:p>
        </w:tc>
        <w:tc>
          <w:tcPr>
            <w:tcW w:w="1468" w:type="dxa"/>
            <w:tcBorders>
              <w:bottom w:val="single" w:sz="4" w:space="0" w:color="auto"/>
            </w:tcBorders>
          </w:tcPr>
          <w:p w14:paraId="68A80755"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-16.77</w:t>
            </w:r>
            <w:r w:rsidRPr="00467922">
              <w:rPr>
                <w:sz w:val="18"/>
                <w:szCs w:val="18"/>
              </w:rPr>
              <w:t>±5.77</w:t>
            </w:r>
          </w:p>
        </w:tc>
        <w:tc>
          <w:tcPr>
            <w:tcW w:w="2498" w:type="dxa"/>
            <w:tcBorders>
              <w:bottom w:val="single" w:sz="4" w:space="0" w:color="auto"/>
            </w:tcBorders>
          </w:tcPr>
          <w:p w14:paraId="112E4310"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-35.01</w:t>
            </w:r>
            <w:r w:rsidRPr="00467922">
              <w:rPr>
                <w:sz w:val="18"/>
                <w:szCs w:val="18"/>
              </w:rPr>
              <w:t>±4.53</w:t>
            </w:r>
          </w:p>
        </w:tc>
        <w:tc>
          <w:tcPr>
            <w:tcW w:w="1800" w:type="dxa"/>
            <w:tcBorders>
              <w:bottom w:val="single" w:sz="4" w:space="0" w:color="auto"/>
            </w:tcBorders>
          </w:tcPr>
          <w:p w14:paraId="36CF87F7" w14:textId="77777777" w:rsidR="007B366C" w:rsidRPr="00467922" w:rsidRDefault="007B366C" w:rsidP="004744D0">
            <w:pPr>
              <w:tabs>
                <w:tab w:val="left" w:pos="709"/>
              </w:tabs>
              <w:spacing w:line="240" w:lineRule="auto"/>
              <w:jc w:val="center"/>
              <w:rPr>
                <w:rFonts w:eastAsia="Times New Roman"/>
                <w:sz w:val="18"/>
                <w:szCs w:val="18"/>
              </w:rPr>
            </w:pPr>
            <w:r w:rsidRPr="00467922">
              <w:rPr>
                <w:rFonts w:eastAsia="Times New Roman"/>
                <w:sz w:val="18"/>
                <w:szCs w:val="18"/>
              </w:rPr>
              <w:t>-18.24</w:t>
            </w:r>
            <w:r w:rsidRPr="00467922">
              <w:rPr>
                <w:sz w:val="18"/>
                <w:szCs w:val="18"/>
              </w:rPr>
              <w:t>±3.58</w:t>
            </w:r>
          </w:p>
        </w:tc>
      </w:tr>
    </w:tbl>
    <w:p w14:paraId="5CBB0E6C" w14:textId="77777777" w:rsidR="007B366C" w:rsidRDefault="007B366C" w:rsidP="007B366C">
      <w:pPr>
        <w:pStyle w:val="MDPI22heading2"/>
        <w:spacing w:before="0"/>
        <w:ind w:firstLine="452"/>
        <w:jc w:val="both"/>
        <w:rPr>
          <w:i w:val="0"/>
          <w:iCs/>
        </w:rPr>
      </w:pPr>
    </w:p>
    <w:p w14:paraId="0F253D1F" w14:textId="77777777" w:rsidR="007B366C" w:rsidRDefault="007B366C" w:rsidP="008B31FD">
      <w:pPr>
        <w:pStyle w:val="MDPI31text"/>
        <w:rPr>
          <w:i/>
        </w:rPr>
      </w:pPr>
      <w:r w:rsidRPr="00B90F76">
        <w:t xml:space="preserve">The theoretical energy parameters calculated from MD trajectories are shown in Table 3. All the complexes have a negative </w:t>
      </w:r>
      <w:r w:rsidRPr="0056603D">
        <w:rPr>
          <w:rFonts w:ascii="Symbol" w:hAnsi="Symbol"/>
        </w:rPr>
        <w:t></w:t>
      </w:r>
      <w:r w:rsidRPr="00962DE4">
        <w:t>G</w:t>
      </w:r>
      <w:r w:rsidRPr="00B90F76">
        <w:t>, the majority contribution given by the enthalpy component (</w:t>
      </w:r>
      <w:r w:rsidRPr="0056603D">
        <w:rPr>
          <w:rFonts w:ascii="Symbol" w:hAnsi="Symbol"/>
        </w:rPr>
        <w:t></w:t>
      </w:r>
      <w:r w:rsidRPr="00962DE4">
        <w:t>H</w:t>
      </w:r>
      <w:r w:rsidRPr="00B90F76">
        <w:t xml:space="preserve">). </w:t>
      </w:r>
      <w:r>
        <w:t>E</w:t>
      </w:r>
      <w:r w:rsidRPr="00B90F76">
        <w:t>ntropic component (</w:t>
      </w:r>
      <w:r w:rsidRPr="0056603D">
        <w:rPr>
          <w:rFonts w:ascii="Symbol" w:hAnsi="Symbol"/>
        </w:rPr>
        <w:t></w:t>
      </w:r>
      <w:r w:rsidRPr="00962DE4">
        <w:t>S</w:t>
      </w:r>
      <w:r w:rsidRPr="00B90F76">
        <w:t>) is lower in all cases</w:t>
      </w:r>
      <w:r>
        <w:t>,</w:t>
      </w:r>
      <w:r w:rsidRPr="00B90F76">
        <w:t xml:space="preserve"> </w:t>
      </w:r>
      <w:r>
        <w:t xml:space="preserve">which </w:t>
      </w:r>
      <w:r w:rsidRPr="00B90F76">
        <w:t xml:space="preserve">is associated with the stability of CaM-Ligand complexes. BIM-VII compound </w:t>
      </w:r>
      <w:r>
        <w:t>has</w:t>
      </w:r>
      <w:r w:rsidRPr="00B90F76">
        <w:t xml:space="preserve"> the lowest </w:t>
      </w:r>
      <w:r w:rsidRPr="0056603D">
        <w:rPr>
          <w:rFonts w:ascii="Symbol" w:hAnsi="Symbol"/>
        </w:rPr>
        <w:t></w:t>
      </w:r>
      <w:r w:rsidRPr="00962DE4">
        <w:t>G</w:t>
      </w:r>
      <w:r w:rsidRPr="00B90F76">
        <w:t xml:space="preserve"> (-49.48 </w:t>
      </w:r>
      <w:r w:rsidRPr="00B90F76">
        <w:lastRenderedPageBreak/>
        <w:t xml:space="preserve">Kcal/mol), which </w:t>
      </w:r>
      <w:r>
        <w:t>agrees</w:t>
      </w:r>
      <w:r w:rsidRPr="00B90F76">
        <w:t xml:space="preserve"> with experimental and docking data where this compound has the best affinity (186.2 and 2.14 nM, respectively). At the other extreme</w:t>
      </w:r>
      <w:r>
        <w:t>,</w:t>
      </w:r>
      <w:r w:rsidRPr="00B90F76">
        <w:t xml:space="preserve"> we have </w:t>
      </w:r>
      <w:r>
        <w:t>a</w:t>
      </w:r>
      <w:r w:rsidRPr="00B90F76">
        <w:t xml:space="preserve"> positive control (CPZ), which has the lowest affinity (492.2 nM) and the highest </w:t>
      </w:r>
      <w:r w:rsidRPr="0056603D">
        <w:rPr>
          <w:rFonts w:ascii="Symbol" w:hAnsi="Symbol"/>
        </w:rPr>
        <w:t></w:t>
      </w:r>
      <w:r w:rsidRPr="00962DE4">
        <w:t>G</w:t>
      </w:r>
      <w:r w:rsidRPr="00B90F76">
        <w:t xml:space="preserve"> of all the ligands studied</w:t>
      </w:r>
      <w:r>
        <w:t>;</w:t>
      </w:r>
      <w:r w:rsidRPr="00B90F76">
        <w:t xml:space="preserve"> this relationship indicates that MD studies are a</w:t>
      </w:r>
      <w:r>
        <w:t>n excellent</w:t>
      </w:r>
      <w:r w:rsidRPr="00B90F76">
        <w:t xml:space="preserve"> option to complement our experimental results and to be able to predict good results in subsequent theoretical studies.</w:t>
      </w:r>
    </w:p>
    <w:p w14:paraId="6C63D7F2" w14:textId="2B0F8708" w:rsidR="007B366C" w:rsidRPr="008B31FD" w:rsidRDefault="008B31FD" w:rsidP="008B31FD">
      <w:pPr>
        <w:pStyle w:val="MDPI22heading2"/>
        <w:spacing w:before="240"/>
      </w:pPr>
      <w:r w:rsidRPr="008B31FD">
        <w:t xml:space="preserve">2.4. </w:t>
      </w:r>
      <w:r w:rsidR="007B366C" w:rsidRPr="008B31FD">
        <w:t>Chemoinformatic analysis</w:t>
      </w:r>
    </w:p>
    <w:p w14:paraId="02F4AD41" w14:textId="77777777" w:rsidR="007B366C" w:rsidRDefault="007B366C" w:rsidP="008B31FD">
      <w:pPr>
        <w:pStyle w:val="MDPI31text"/>
        <w:rPr>
          <w:i/>
        </w:rPr>
      </w:pPr>
      <w:r w:rsidRPr="00C34275">
        <w:t xml:space="preserve">One of the main problems in </w:t>
      </w:r>
      <w:r>
        <w:t xml:space="preserve">developing </w:t>
      </w:r>
      <w:r w:rsidRPr="00C34275">
        <w:t xml:space="preserve">bioactive molecules </w:t>
      </w:r>
      <w:r>
        <w:t>that could</w:t>
      </w:r>
      <w:r w:rsidRPr="00C34275">
        <w:t xml:space="preserve"> be considered potential drugs is that the </w:t>
      </w:r>
      <w:r>
        <w:t>final phases</w:t>
      </w:r>
      <w:r w:rsidRPr="00C34275">
        <w:t xml:space="preserve"> of clinical trials </w:t>
      </w:r>
      <w:r>
        <w:t>may</w:t>
      </w:r>
      <w:r w:rsidRPr="00C34275">
        <w:t xml:space="preserve"> not</w:t>
      </w:r>
      <w:r>
        <w:t xml:space="preserve"> be</w:t>
      </w:r>
      <w:r w:rsidRPr="00C34275">
        <w:t xml:space="preserve"> satisfactory; one way to reduce this p</w:t>
      </w:r>
      <w:r>
        <w:t>ossibility</w:t>
      </w:r>
      <w:r w:rsidRPr="00C34275">
        <w:t xml:space="preserve"> is through chemoinformatic studies</w:t>
      </w:r>
      <w:r>
        <w:t xml:space="preserve"> </w:t>
      </w:r>
      <w:r w:rsidRPr="00645EC4">
        <w:t>since these can help predict the behavior of bioactive molecules in biological systems</w:t>
      </w:r>
      <w:r w:rsidRPr="00C34275">
        <w:t xml:space="preserve">. Table 4 shows the cheminformatic properties of the BIM compounds, this information based on computational theoretical information predicts some </w:t>
      </w:r>
      <w:r>
        <w:t>crucial</w:t>
      </w:r>
      <w:r w:rsidRPr="00C34275">
        <w:t xml:space="preserve"> parameters to evaluate the possibility that any of the compounds proposed in </w:t>
      </w:r>
      <w:r>
        <w:t xml:space="preserve">this </w:t>
      </w:r>
      <w:r w:rsidRPr="00C34275">
        <w:t xml:space="preserve">work could be considered </w:t>
      </w:r>
      <w:r>
        <w:t>a</w:t>
      </w:r>
      <w:r w:rsidRPr="00C34275">
        <w:t xml:space="preserve"> drug candidate. Within these parameters</w:t>
      </w:r>
      <w:r>
        <w:t>,</w:t>
      </w:r>
      <w:r w:rsidRPr="00C34275">
        <w:t xml:space="preserve"> we can highlight the drug score, which evaluates all the desirable characteristics of a molecule to be considered a drug</w:t>
      </w:r>
      <w:r>
        <w:t>;</w:t>
      </w:r>
      <w:r w:rsidRPr="00C34275">
        <w:t xml:space="preserve"> the range is from 0 to 1, being better the closer it is to 1; for our compounds</w:t>
      </w:r>
      <w:r>
        <w:t>,</w:t>
      </w:r>
      <w:r w:rsidRPr="00C34275">
        <w:t xml:space="preserve"> this parameter is found in the range of 0.64 to 0.92. Another parameter to highlight </w:t>
      </w:r>
      <w:r>
        <w:t>that directly affects a compound's affinity (power)</w:t>
      </w:r>
      <w:r w:rsidRPr="00C34275">
        <w:t xml:space="preserve"> for possible molecular targets </w:t>
      </w:r>
      <w:r>
        <w:t>is</w:t>
      </w:r>
      <w:r w:rsidRPr="00C34275">
        <w:t xml:space="preserve"> hydrogen bonds</w:t>
      </w:r>
      <w:r>
        <w:t>. T</w:t>
      </w:r>
      <w:r w:rsidRPr="00C34275">
        <w:t>he BIM series has a greater probability of accepting hydrogen bonds than donating, with BIM-VII being the compound that can accept up to 7</w:t>
      </w:r>
      <w:r>
        <w:t>,</w:t>
      </w:r>
      <w:r w:rsidRPr="00C34275">
        <w:t xml:space="preserve"> which also agrees with the best affinity and the lowest theoretical binding energy (</w:t>
      </w:r>
      <w:r>
        <w:t>D</w:t>
      </w:r>
      <w:r w:rsidRPr="00C34275">
        <w:t xml:space="preserve">ocking and MD). </w:t>
      </w:r>
      <w:r>
        <w:t>Finally, t</w:t>
      </w:r>
      <w:r w:rsidRPr="00C34275">
        <w:t xml:space="preserve">he calculated partition coefficient (cLogP) indicates the degree of hydrophobicity of a molecule; </w:t>
      </w:r>
      <w:r>
        <w:t>an essential</w:t>
      </w:r>
      <w:r w:rsidRPr="00C34275">
        <w:t xml:space="preserve"> parameter for the absorption of this in biological systems since most drugs have to cross cell membranes to reach molecular targets within cells. The BIMs ha</w:t>
      </w:r>
      <w:r>
        <w:t>ve</w:t>
      </w:r>
      <w:r w:rsidRPr="00C34275">
        <w:t xml:space="preserve"> a cLogP between 1.55 and 3.02</w:t>
      </w:r>
      <w:r>
        <w:t>, which are</w:t>
      </w:r>
      <w:r w:rsidRPr="00C34275">
        <w:t xml:space="preserve"> acceptable ranges. In general, this chemoinformatic analysis predicts that the BIM series has a good chance that one of the compounds will be considered a potential anti-CaM drug candidate.</w:t>
      </w:r>
    </w:p>
    <w:tbl>
      <w:tblPr>
        <w:tblStyle w:val="Tablaconcuadrculaclara"/>
        <w:tblW w:w="7968" w:type="dxa"/>
        <w:tblInd w:w="2509" w:type="dxa"/>
        <w:tblLook w:val="04A0" w:firstRow="1" w:lastRow="0" w:firstColumn="1" w:lastColumn="0" w:noHBand="0" w:noVBand="1"/>
      </w:tblPr>
      <w:tblGrid>
        <w:gridCol w:w="1884"/>
        <w:gridCol w:w="962"/>
        <w:gridCol w:w="1048"/>
        <w:gridCol w:w="1121"/>
        <w:gridCol w:w="974"/>
        <w:gridCol w:w="1048"/>
        <w:gridCol w:w="931"/>
      </w:tblGrid>
      <w:tr w:rsidR="007B366C" w:rsidRPr="003106EB" w14:paraId="37ECDC56" w14:textId="77777777" w:rsidTr="004744D0">
        <w:tc>
          <w:tcPr>
            <w:tcW w:w="7968" w:type="dxa"/>
            <w:gridSpan w:val="7"/>
            <w:tcBorders>
              <w:top w:val="single" w:sz="4" w:space="0" w:color="FFFFFF" w:themeColor="background1"/>
              <w:left w:val="nil"/>
              <w:bottom w:val="nil"/>
              <w:right w:val="nil"/>
            </w:tcBorders>
          </w:tcPr>
          <w:p w14:paraId="5258E8EE" w14:textId="77777777" w:rsidR="007B366C" w:rsidRPr="003106EB" w:rsidRDefault="007B366C" w:rsidP="004744D0">
            <w:pPr>
              <w:spacing w:line="240" w:lineRule="auto"/>
              <w:rPr>
                <w:sz w:val="18"/>
                <w:szCs w:val="18"/>
                <w:lang w:val="en-US"/>
              </w:rPr>
            </w:pPr>
            <w:r w:rsidRPr="009E3FBD">
              <w:rPr>
                <w:b/>
                <w:bCs/>
                <w:sz w:val="18"/>
                <w:szCs w:val="18"/>
                <w:lang w:val="en-US"/>
              </w:rPr>
              <w:t>Table 4</w:t>
            </w:r>
            <w:r w:rsidRPr="003106EB">
              <w:rPr>
                <w:sz w:val="18"/>
                <w:szCs w:val="18"/>
                <w:lang w:val="en-US"/>
              </w:rPr>
              <w:t>. Chemoinformatic properties of the BIM and CPZ compounds.</w:t>
            </w:r>
          </w:p>
        </w:tc>
      </w:tr>
      <w:tr w:rsidR="007B366C" w:rsidRPr="003106EB" w14:paraId="1F82DD9E" w14:textId="77777777" w:rsidTr="004744D0">
        <w:tc>
          <w:tcPr>
            <w:tcW w:w="1884" w:type="dxa"/>
            <w:tcBorders>
              <w:top w:val="single" w:sz="4" w:space="0" w:color="auto"/>
              <w:left w:val="nil"/>
              <w:bottom w:val="single" w:sz="4" w:space="0" w:color="auto"/>
              <w:right w:val="nil"/>
            </w:tcBorders>
          </w:tcPr>
          <w:p w14:paraId="14CD9BF9" w14:textId="77777777" w:rsidR="007B366C" w:rsidRPr="00CA61F9" w:rsidRDefault="007B366C" w:rsidP="004744D0">
            <w:pPr>
              <w:spacing w:line="240" w:lineRule="auto"/>
              <w:rPr>
                <w:b/>
                <w:bCs/>
                <w:sz w:val="18"/>
                <w:szCs w:val="18"/>
                <w:lang w:val="en-US"/>
              </w:rPr>
            </w:pPr>
            <w:r w:rsidRPr="00CA61F9">
              <w:rPr>
                <w:b/>
                <w:bCs/>
                <w:sz w:val="18"/>
                <w:szCs w:val="18"/>
                <w:lang w:val="en-US"/>
              </w:rPr>
              <w:t>Compound</w:t>
            </w:r>
          </w:p>
        </w:tc>
        <w:tc>
          <w:tcPr>
            <w:tcW w:w="962" w:type="dxa"/>
            <w:tcBorders>
              <w:top w:val="single" w:sz="4" w:space="0" w:color="auto"/>
              <w:left w:val="nil"/>
              <w:bottom w:val="single" w:sz="4" w:space="0" w:color="auto"/>
              <w:right w:val="nil"/>
            </w:tcBorders>
          </w:tcPr>
          <w:p w14:paraId="2EE552EF" w14:textId="77777777" w:rsidR="007B366C" w:rsidRPr="00CA61F9" w:rsidRDefault="007B366C" w:rsidP="004744D0">
            <w:pPr>
              <w:spacing w:line="240" w:lineRule="auto"/>
              <w:jc w:val="center"/>
              <w:rPr>
                <w:b/>
                <w:bCs/>
                <w:sz w:val="18"/>
                <w:szCs w:val="18"/>
                <w:lang w:val="en-US"/>
              </w:rPr>
            </w:pPr>
            <w:r w:rsidRPr="00CA61F9">
              <w:rPr>
                <w:b/>
                <w:bCs/>
                <w:sz w:val="18"/>
                <w:szCs w:val="18"/>
                <w:lang w:val="en-US"/>
              </w:rPr>
              <w:t>BIM-II</w:t>
            </w:r>
          </w:p>
        </w:tc>
        <w:tc>
          <w:tcPr>
            <w:tcW w:w="1048" w:type="dxa"/>
            <w:tcBorders>
              <w:top w:val="single" w:sz="4" w:space="0" w:color="auto"/>
              <w:left w:val="nil"/>
              <w:bottom w:val="single" w:sz="4" w:space="0" w:color="auto"/>
              <w:right w:val="nil"/>
            </w:tcBorders>
          </w:tcPr>
          <w:p w14:paraId="2EAB6C7F" w14:textId="77777777" w:rsidR="007B366C" w:rsidRPr="00CA61F9" w:rsidRDefault="007B366C" w:rsidP="004744D0">
            <w:pPr>
              <w:spacing w:line="240" w:lineRule="auto"/>
              <w:jc w:val="center"/>
              <w:rPr>
                <w:b/>
                <w:bCs/>
                <w:sz w:val="18"/>
                <w:szCs w:val="18"/>
                <w:lang w:val="en-US"/>
              </w:rPr>
            </w:pPr>
            <w:r w:rsidRPr="00CA61F9">
              <w:rPr>
                <w:b/>
                <w:bCs/>
                <w:sz w:val="18"/>
                <w:szCs w:val="18"/>
                <w:lang w:val="en-US"/>
              </w:rPr>
              <w:t>BIM-IV</w:t>
            </w:r>
          </w:p>
        </w:tc>
        <w:tc>
          <w:tcPr>
            <w:tcW w:w="1121" w:type="dxa"/>
            <w:tcBorders>
              <w:top w:val="single" w:sz="4" w:space="0" w:color="auto"/>
              <w:left w:val="nil"/>
              <w:bottom w:val="single" w:sz="4" w:space="0" w:color="auto"/>
              <w:right w:val="nil"/>
            </w:tcBorders>
          </w:tcPr>
          <w:p w14:paraId="016E1D88" w14:textId="77777777" w:rsidR="007B366C" w:rsidRPr="00CA61F9" w:rsidRDefault="007B366C" w:rsidP="004744D0">
            <w:pPr>
              <w:spacing w:line="240" w:lineRule="auto"/>
              <w:jc w:val="center"/>
              <w:rPr>
                <w:b/>
                <w:bCs/>
                <w:sz w:val="18"/>
                <w:szCs w:val="18"/>
                <w:lang w:val="en-US"/>
              </w:rPr>
            </w:pPr>
            <w:r w:rsidRPr="00CA61F9">
              <w:rPr>
                <w:b/>
                <w:bCs/>
                <w:sz w:val="18"/>
                <w:szCs w:val="18"/>
                <w:lang w:val="en-US"/>
              </w:rPr>
              <w:t>BIM-VII</w:t>
            </w:r>
          </w:p>
        </w:tc>
        <w:tc>
          <w:tcPr>
            <w:tcW w:w="974" w:type="dxa"/>
            <w:tcBorders>
              <w:top w:val="single" w:sz="4" w:space="0" w:color="auto"/>
              <w:left w:val="nil"/>
              <w:bottom w:val="single" w:sz="4" w:space="0" w:color="auto"/>
              <w:right w:val="nil"/>
            </w:tcBorders>
          </w:tcPr>
          <w:p w14:paraId="786F9244" w14:textId="77777777" w:rsidR="007B366C" w:rsidRPr="00CA61F9" w:rsidRDefault="007B366C" w:rsidP="004744D0">
            <w:pPr>
              <w:spacing w:line="240" w:lineRule="auto"/>
              <w:jc w:val="center"/>
              <w:rPr>
                <w:b/>
                <w:bCs/>
                <w:sz w:val="18"/>
                <w:szCs w:val="18"/>
                <w:lang w:val="en-US"/>
              </w:rPr>
            </w:pPr>
            <w:r w:rsidRPr="00CA61F9">
              <w:rPr>
                <w:b/>
                <w:bCs/>
                <w:sz w:val="18"/>
                <w:szCs w:val="18"/>
                <w:lang w:val="en-US"/>
              </w:rPr>
              <w:t>BIM-X</w:t>
            </w:r>
          </w:p>
        </w:tc>
        <w:tc>
          <w:tcPr>
            <w:tcW w:w="1048" w:type="dxa"/>
            <w:tcBorders>
              <w:top w:val="single" w:sz="4" w:space="0" w:color="auto"/>
              <w:left w:val="nil"/>
              <w:bottom w:val="single" w:sz="4" w:space="0" w:color="auto"/>
              <w:right w:val="nil"/>
            </w:tcBorders>
          </w:tcPr>
          <w:p w14:paraId="6B4B2CD1" w14:textId="77777777" w:rsidR="007B366C" w:rsidRPr="00CA61F9" w:rsidRDefault="007B366C" w:rsidP="004744D0">
            <w:pPr>
              <w:spacing w:line="240" w:lineRule="auto"/>
              <w:jc w:val="center"/>
              <w:rPr>
                <w:b/>
                <w:bCs/>
                <w:sz w:val="18"/>
                <w:szCs w:val="18"/>
                <w:lang w:val="en-US"/>
              </w:rPr>
            </w:pPr>
            <w:r w:rsidRPr="00CA61F9">
              <w:rPr>
                <w:b/>
                <w:bCs/>
                <w:sz w:val="18"/>
                <w:szCs w:val="18"/>
                <w:lang w:val="en-US"/>
              </w:rPr>
              <w:t>BIM-XI</w:t>
            </w:r>
          </w:p>
        </w:tc>
        <w:tc>
          <w:tcPr>
            <w:tcW w:w="931" w:type="dxa"/>
            <w:tcBorders>
              <w:top w:val="single" w:sz="4" w:space="0" w:color="auto"/>
              <w:left w:val="nil"/>
              <w:bottom w:val="single" w:sz="4" w:space="0" w:color="auto"/>
              <w:right w:val="nil"/>
            </w:tcBorders>
          </w:tcPr>
          <w:p w14:paraId="3E034BE1" w14:textId="77777777" w:rsidR="007B366C" w:rsidRPr="00CA61F9" w:rsidRDefault="007B366C" w:rsidP="004744D0">
            <w:pPr>
              <w:spacing w:line="240" w:lineRule="auto"/>
              <w:jc w:val="center"/>
              <w:rPr>
                <w:b/>
                <w:bCs/>
                <w:sz w:val="18"/>
                <w:szCs w:val="18"/>
                <w:lang w:val="en-US"/>
              </w:rPr>
            </w:pPr>
            <w:r w:rsidRPr="00CA61F9">
              <w:rPr>
                <w:b/>
                <w:bCs/>
                <w:sz w:val="18"/>
                <w:szCs w:val="18"/>
                <w:lang w:val="en-US"/>
              </w:rPr>
              <w:t>CPZ</w:t>
            </w:r>
          </w:p>
        </w:tc>
      </w:tr>
      <w:tr w:rsidR="007B366C" w:rsidRPr="003106EB" w14:paraId="664B453B" w14:textId="77777777" w:rsidTr="004744D0">
        <w:tc>
          <w:tcPr>
            <w:tcW w:w="1884" w:type="dxa"/>
            <w:tcBorders>
              <w:top w:val="single" w:sz="4" w:space="0" w:color="auto"/>
              <w:left w:val="nil"/>
              <w:bottom w:val="nil"/>
              <w:right w:val="nil"/>
            </w:tcBorders>
          </w:tcPr>
          <w:p w14:paraId="7A7CB8EE" w14:textId="77777777" w:rsidR="007B366C" w:rsidRPr="00CA61F9" w:rsidRDefault="007B366C" w:rsidP="004744D0">
            <w:pPr>
              <w:spacing w:line="240" w:lineRule="auto"/>
              <w:rPr>
                <w:b/>
                <w:bCs/>
                <w:sz w:val="18"/>
                <w:szCs w:val="18"/>
                <w:lang w:val="en-US"/>
              </w:rPr>
            </w:pPr>
            <w:r w:rsidRPr="00CA61F9">
              <w:rPr>
                <w:b/>
                <w:bCs/>
                <w:sz w:val="18"/>
                <w:szCs w:val="18"/>
                <w:lang w:val="en-US"/>
              </w:rPr>
              <w:t>cLogP</w:t>
            </w:r>
          </w:p>
        </w:tc>
        <w:tc>
          <w:tcPr>
            <w:tcW w:w="962" w:type="dxa"/>
            <w:tcBorders>
              <w:top w:val="single" w:sz="4" w:space="0" w:color="auto"/>
              <w:left w:val="nil"/>
              <w:bottom w:val="nil"/>
              <w:right w:val="nil"/>
            </w:tcBorders>
          </w:tcPr>
          <w:p w14:paraId="1DCF8E0E" w14:textId="77777777" w:rsidR="007B366C" w:rsidRPr="003106EB" w:rsidRDefault="007B366C" w:rsidP="004744D0">
            <w:pPr>
              <w:spacing w:line="240" w:lineRule="auto"/>
              <w:jc w:val="center"/>
              <w:rPr>
                <w:sz w:val="18"/>
                <w:szCs w:val="18"/>
                <w:lang w:val="en-US"/>
              </w:rPr>
            </w:pPr>
            <w:r w:rsidRPr="003106EB">
              <w:rPr>
                <w:sz w:val="18"/>
                <w:szCs w:val="18"/>
                <w:lang w:val="en-US"/>
              </w:rPr>
              <w:t>2.43</w:t>
            </w:r>
          </w:p>
        </w:tc>
        <w:tc>
          <w:tcPr>
            <w:tcW w:w="1048" w:type="dxa"/>
            <w:tcBorders>
              <w:top w:val="single" w:sz="4" w:space="0" w:color="auto"/>
              <w:left w:val="nil"/>
              <w:bottom w:val="nil"/>
              <w:right w:val="nil"/>
            </w:tcBorders>
          </w:tcPr>
          <w:p w14:paraId="3E8971D9" w14:textId="77777777" w:rsidR="007B366C" w:rsidRPr="003106EB" w:rsidRDefault="007B366C" w:rsidP="004744D0">
            <w:pPr>
              <w:spacing w:line="240" w:lineRule="auto"/>
              <w:jc w:val="center"/>
              <w:rPr>
                <w:sz w:val="18"/>
                <w:szCs w:val="18"/>
                <w:lang w:val="en-US"/>
              </w:rPr>
            </w:pPr>
            <w:r w:rsidRPr="003106EB">
              <w:rPr>
                <w:sz w:val="18"/>
                <w:szCs w:val="18"/>
                <w:lang w:val="en-US"/>
              </w:rPr>
              <w:t>1.58</w:t>
            </w:r>
          </w:p>
        </w:tc>
        <w:tc>
          <w:tcPr>
            <w:tcW w:w="1121" w:type="dxa"/>
            <w:tcBorders>
              <w:top w:val="single" w:sz="4" w:space="0" w:color="auto"/>
              <w:left w:val="nil"/>
              <w:bottom w:val="nil"/>
              <w:right w:val="nil"/>
            </w:tcBorders>
          </w:tcPr>
          <w:p w14:paraId="39E1659A" w14:textId="77777777" w:rsidR="007B366C" w:rsidRPr="003106EB" w:rsidRDefault="007B366C" w:rsidP="004744D0">
            <w:pPr>
              <w:spacing w:line="240" w:lineRule="auto"/>
              <w:jc w:val="center"/>
              <w:rPr>
                <w:sz w:val="18"/>
                <w:szCs w:val="18"/>
                <w:lang w:val="en-US"/>
              </w:rPr>
            </w:pPr>
            <w:r w:rsidRPr="003106EB">
              <w:rPr>
                <w:sz w:val="18"/>
                <w:szCs w:val="18"/>
                <w:lang w:val="en-US"/>
              </w:rPr>
              <w:t>1.55</w:t>
            </w:r>
          </w:p>
        </w:tc>
        <w:tc>
          <w:tcPr>
            <w:tcW w:w="974" w:type="dxa"/>
            <w:tcBorders>
              <w:top w:val="single" w:sz="4" w:space="0" w:color="auto"/>
              <w:left w:val="nil"/>
              <w:bottom w:val="nil"/>
              <w:right w:val="nil"/>
            </w:tcBorders>
          </w:tcPr>
          <w:p w14:paraId="1703A1A2" w14:textId="77777777" w:rsidR="007B366C" w:rsidRPr="003106EB" w:rsidRDefault="007B366C" w:rsidP="004744D0">
            <w:pPr>
              <w:spacing w:line="240" w:lineRule="auto"/>
              <w:jc w:val="center"/>
              <w:rPr>
                <w:sz w:val="18"/>
                <w:szCs w:val="18"/>
                <w:lang w:val="en-US"/>
              </w:rPr>
            </w:pPr>
            <w:r w:rsidRPr="003106EB">
              <w:rPr>
                <w:sz w:val="18"/>
                <w:szCs w:val="18"/>
                <w:lang w:val="en-US"/>
              </w:rPr>
              <w:t>2.4</w:t>
            </w:r>
          </w:p>
        </w:tc>
        <w:tc>
          <w:tcPr>
            <w:tcW w:w="1048" w:type="dxa"/>
            <w:tcBorders>
              <w:top w:val="single" w:sz="4" w:space="0" w:color="auto"/>
              <w:left w:val="nil"/>
              <w:bottom w:val="nil"/>
              <w:right w:val="nil"/>
            </w:tcBorders>
          </w:tcPr>
          <w:p w14:paraId="015C91C8" w14:textId="77777777" w:rsidR="007B366C" w:rsidRPr="003106EB" w:rsidRDefault="007B366C" w:rsidP="004744D0">
            <w:pPr>
              <w:spacing w:line="240" w:lineRule="auto"/>
              <w:jc w:val="center"/>
              <w:rPr>
                <w:sz w:val="18"/>
                <w:szCs w:val="18"/>
                <w:lang w:val="en-US"/>
              </w:rPr>
            </w:pPr>
            <w:r w:rsidRPr="003106EB">
              <w:rPr>
                <w:sz w:val="18"/>
                <w:szCs w:val="18"/>
                <w:lang w:val="en-US"/>
              </w:rPr>
              <w:t>3.02</w:t>
            </w:r>
          </w:p>
        </w:tc>
        <w:tc>
          <w:tcPr>
            <w:tcW w:w="931" w:type="dxa"/>
            <w:tcBorders>
              <w:top w:val="single" w:sz="4" w:space="0" w:color="auto"/>
              <w:left w:val="nil"/>
              <w:bottom w:val="nil"/>
              <w:right w:val="nil"/>
            </w:tcBorders>
          </w:tcPr>
          <w:p w14:paraId="57515589" w14:textId="77777777" w:rsidR="007B366C" w:rsidRPr="003106EB" w:rsidRDefault="007B366C" w:rsidP="004744D0">
            <w:pPr>
              <w:spacing w:line="240" w:lineRule="auto"/>
              <w:jc w:val="center"/>
              <w:rPr>
                <w:sz w:val="18"/>
                <w:szCs w:val="18"/>
                <w:lang w:val="en-US"/>
              </w:rPr>
            </w:pPr>
            <w:r w:rsidRPr="003106EB">
              <w:rPr>
                <w:sz w:val="18"/>
                <w:szCs w:val="18"/>
                <w:lang w:val="en-US"/>
              </w:rPr>
              <w:t>4.61</w:t>
            </w:r>
          </w:p>
        </w:tc>
      </w:tr>
      <w:tr w:rsidR="007B366C" w:rsidRPr="003106EB" w14:paraId="4947669A" w14:textId="77777777" w:rsidTr="004744D0">
        <w:tc>
          <w:tcPr>
            <w:tcW w:w="1884" w:type="dxa"/>
            <w:tcBorders>
              <w:top w:val="nil"/>
              <w:left w:val="nil"/>
              <w:bottom w:val="nil"/>
              <w:right w:val="nil"/>
            </w:tcBorders>
          </w:tcPr>
          <w:p w14:paraId="70ABD347" w14:textId="77777777" w:rsidR="007B366C" w:rsidRPr="00CA61F9" w:rsidRDefault="007B366C" w:rsidP="004744D0">
            <w:pPr>
              <w:spacing w:line="240" w:lineRule="auto"/>
              <w:rPr>
                <w:b/>
                <w:bCs/>
                <w:sz w:val="18"/>
                <w:szCs w:val="18"/>
                <w:lang w:val="en-US"/>
              </w:rPr>
            </w:pPr>
            <w:r w:rsidRPr="00CA61F9">
              <w:rPr>
                <w:b/>
                <w:bCs/>
                <w:sz w:val="18"/>
                <w:szCs w:val="18"/>
                <w:lang w:val="en-US"/>
              </w:rPr>
              <w:t>Solubility (LogS)</w:t>
            </w:r>
          </w:p>
        </w:tc>
        <w:tc>
          <w:tcPr>
            <w:tcW w:w="962" w:type="dxa"/>
            <w:tcBorders>
              <w:top w:val="nil"/>
              <w:left w:val="nil"/>
              <w:bottom w:val="nil"/>
              <w:right w:val="nil"/>
            </w:tcBorders>
          </w:tcPr>
          <w:p w14:paraId="0AD54BC0" w14:textId="77777777" w:rsidR="007B366C" w:rsidRPr="003106EB" w:rsidRDefault="007B366C" w:rsidP="004744D0">
            <w:pPr>
              <w:spacing w:line="240" w:lineRule="auto"/>
              <w:jc w:val="center"/>
              <w:rPr>
                <w:sz w:val="18"/>
                <w:szCs w:val="18"/>
                <w:lang w:val="en-US"/>
              </w:rPr>
            </w:pPr>
            <w:r w:rsidRPr="003106EB">
              <w:rPr>
                <w:sz w:val="18"/>
                <w:szCs w:val="18"/>
                <w:lang w:val="en-US"/>
              </w:rPr>
              <w:t>-3.38</w:t>
            </w:r>
          </w:p>
        </w:tc>
        <w:tc>
          <w:tcPr>
            <w:tcW w:w="1048" w:type="dxa"/>
            <w:tcBorders>
              <w:top w:val="nil"/>
              <w:left w:val="nil"/>
              <w:bottom w:val="nil"/>
              <w:right w:val="nil"/>
            </w:tcBorders>
          </w:tcPr>
          <w:p w14:paraId="33C7A917" w14:textId="77777777" w:rsidR="007B366C" w:rsidRPr="003106EB" w:rsidRDefault="007B366C" w:rsidP="004744D0">
            <w:pPr>
              <w:spacing w:line="240" w:lineRule="auto"/>
              <w:jc w:val="center"/>
              <w:rPr>
                <w:sz w:val="18"/>
                <w:szCs w:val="18"/>
                <w:lang w:val="en-US"/>
              </w:rPr>
            </w:pPr>
            <w:r w:rsidRPr="003106EB">
              <w:rPr>
                <w:sz w:val="18"/>
                <w:szCs w:val="18"/>
                <w:lang w:val="en-US"/>
              </w:rPr>
              <w:t>-3.55</w:t>
            </w:r>
          </w:p>
        </w:tc>
        <w:tc>
          <w:tcPr>
            <w:tcW w:w="1121" w:type="dxa"/>
            <w:tcBorders>
              <w:top w:val="nil"/>
              <w:left w:val="nil"/>
              <w:bottom w:val="nil"/>
              <w:right w:val="nil"/>
            </w:tcBorders>
          </w:tcPr>
          <w:p w14:paraId="0DAEB4DF" w14:textId="77777777" w:rsidR="007B366C" w:rsidRPr="003106EB" w:rsidRDefault="007B366C" w:rsidP="004744D0">
            <w:pPr>
              <w:spacing w:line="240" w:lineRule="auto"/>
              <w:jc w:val="center"/>
              <w:rPr>
                <w:sz w:val="18"/>
                <w:szCs w:val="18"/>
                <w:lang w:val="en-US"/>
              </w:rPr>
            </w:pPr>
            <w:r w:rsidRPr="003106EB">
              <w:rPr>
                <w:sz w:val="18"/>
                <w:szCs w:val="18"/>
                <w:lang w:val="en-US"/>
              </w:rPr>
              <w:t>-2.55</w:t>
            </w:r>
          </w:p>
        </w:tc>
        <w:tc>
          <w:tcPr>
            <w:tcW w:w="974" w:type="dxa"/>
            <w:tcBorders>
              <w:top w:val="nil"/>
              <w:left w:val="nil"/>
              <w:bottom w:val="nil"/>
              <w:right w:val="nil"/>
            </w:tcBorders>
          </w:tcPr>
          <w:p w14:paraId="025D7681" w14:textId="77777777" w:rsidR="007B366C" w:rsidRPr="003106EB" w:rsidRDefault="007B366C" w:rsidP="004744D0">
            <w:pPr>
              <w:spacing w:line="240" w:lineRule="auto"/>
              <w:jc w:val="center"/>
              <w:rPr>
                <w:sz w:val="18"/>
                <w:szCs w:val="18"/>
                <w:lang w:val="en-US"/>
              </w:rPr>
            </w:pPr>
            <w:r w:rsidRPr="003106EB">
              <w:rPr>
                <w:sz w:val="18"/>
                <w:szCs w:val="18"/>
                <w:lang w:val="en-US"/>
              </w:rPr>
              <w:t>-3.23</w:t>
            </w:r>
          </w:p>
        </w:tc>
        <w:tc>
          <w:tcPr>
            <w:tcW w:w="1048" w:type="dxa"/>
            <w:tcBorders>
              <w:top w:val="nil"/>
              <w:left w:val="nil"/>
              <w:bottom w:val="nil"/>
              <w:right w:val="nil"/>
            </w:tcBorders>
          </w:tcPr>
          <w:p w14:paraId="5697DBC6" w14:textId="77777777" w:rsidR="007B366C" w:rsidRPr="003106EB" w:rsidRDefault="007B366C" w:rsidP="004744D0">
            <w:pPr>
              <w:spacing w:line="240" w:lineRule="auto"/>
              <w:jc w:val="center"/>
              <w:rPr>
                <w:sz w:val="18"/>
                <w:szCs w:val="18"/>
                <w:lang w:val="en-US"/>
              </w:rPr>
            </w:pPr>
            <w:r w:rsidRPr="003106EB">
              <w:rPr>
                <w:sz w:val="18"/>
                <w:szCs w:val="18"/>
                <w:lang w:val="en-US"/>
              </w:rPr>
              <w:t>-2.78</w:t>
            </w:r>
          </w:p>
        </w:tc>
        <w:tc>
          <w:tcPr>
            <w:tcW w:w="931" w:type="dxa"/>
            <w:tcBorders>
              <w:top w:val="nil"/>
              <w:left w:val="nil"/>
              <w:bottom w:val="nil"/>
              <w:right w:val="nil"/>
            </w:tcBorders>
          </w:tcPr>
          <w:p w14:paraId="1AD71B84" w14:textId="77777777" w:rsidR="007B366C" w:rsidRPr="003106EB" w:rsidRDefault="007B366C" w:rsidP="004744D0">
            <w:pPr>
              <w:spacing w:line="240" w:lineRule="auto"/>
              <w:jc w:val="center"/>
              <w:rPr>
                <w:sz w:val="18"/>
                <w:szCs w:val="18"/>
                <w:lang w:val="en-US"/>
              </w:rPr>
            </w:pPr>
            <w:r w:rsidRPr="003106EB">
              <w:rPr>
                <w:sz w:val="18"/>
                <w:szCs w:val="18"/>
                <w:lang w:val="en-US"/>
              </w:rPr>
              <w:t>-4.8</w:t>
            </w:r>
          </w:p>
        </w:tc>
      </w:tr>
      <w:tr w:rsidR="007B366C" w:rsidRPr="003106EB" w14:paraId="255CE797" w14:textId="77777777" w:rsidTr="004744D0">
        <w:tc>
          <w:tcPr>
            <w:tcW w:w="1884" w:type="dxa"/>
            <w:tcBorders>
              <w:top w:val="nil"/>
              <w:left w:val="nil"/>
              <w:bottom w:val="nil"/>
              <w:right w:val="nil"/>
            </w:tcBorders>
          </w:tcPr>
          <w:p w14:paraId="5337FF01" w14:textId="77777777" w:rsidR="007B366C" w:rsidRPr="00CA61F9" w:rsidRDefault="007B366C" w:rsidP="004744D0">
            <w:pPr>
              <w:spacing w:line="240" w:lineRule="auto"/>
              <w:rPr>
                <w:b/>
                <w:bCs/>
                <w:sz w:val="18"/>
                <w:szCs w:val="18"/>
                <w:lang w:val="en-US"/>
              </w:rPr>
            </w:pPr>
            <w:r w:rsidRPr="00CA61F9">
              <w:rPr>
                <w:b/>
                <w:bCs/>
                <w:sz w:val="18"/>
                <w:szCs w:val="18"/>
                <w:lang w:val="en-US"/>
              </w:rPr>
              <w:t>Molecular weight</w:t>
            </w:r>
          </w:p>
        </w:tc>
        <w:tc>
          <w:tcPr>
            <w:tcW w:w="962" w:type="dxa"/>
            <w:tcBorders>
              <w:top w:val="nil"/>
              <w:left w:val="nil"/>
              <w:bottom w:val="nil"/>
              <w:right w:val="nil"/>
            </w:tcBorders>
          </w:tcPr>
          <w:p w14:paraId="263EBA22" w14:textId="77777777" w:rsidR="007B366C" w:rsidRPr="003106EB" w:rsidRDefault="007B366C" w:rsidP="004744D0">
            <w:pPr>
              <w:spacing w:line="240" w:lineRule="auto"/>
              <w:jc w:val="center"/>
              <w:rPr>
                <w:sz w:val="18"/>
                <w:szCs w:val="18"/>
                <w:lang w:val="en-US"/>
              </w:rPr>
            </w:pPr>
            <w:r w:rsidRPr="003106EB">
              <w:rPr>
                <w:sz w:val="18"/>
                <w:szCs w:val="18"/>
                <w:lang w:val="en-US"/>
              </w:rPr>
              <w:t>438.53</w:t>
            </w:r>
          </w:p>
        </w:tc>
        <w:tc>
          <w:tcPr>
            <w:tcW w:w="1048" w:type="dxa"/>
            <w:tcBorders>
              <w:top w:val="nil"/>
              <w:left w:val="nil"/>
              <w:bottom w:val="nil"/>
              <w:right w:val="nil"/>
            </w:tcBorders>
          </w:tcPr>
          <w:p w14:paraId="4F776BFD" w14:textId="77777777" w:rsidR="007B366C" w:rsidRPr="003106EB" w:rsidRDefault="007B366C" w:rsidP="004744D0">
            <w:pPr>
              <w:spacing w:line="240" w:lineRule="auto"/>
              <w:jc w:val="center"/>
              <w:rPr>
                <w:sz w:val="18"/>
                <w:szCs w:val="18"/>
                <w:lang w:val="en-US"/>
              </w:rPr>
            </w:pPr>
            <w:r w:rsidRPr="003106EB">
              <w:rPr>
                <w:sz w:val="18"/>
                <w:szCs w:val="18"/>
                <w:lang w:val="en-US"/>
              </w:rPr>
              <w:t>327.34</w:t>
            </w:r>
          </w:p>
        </w:tc>
        <w:tc>
          <w:tcPr>
            <w:tcW w:w="1121" w:type="dxa"/>
            <w:tcBorders>
              <w:top w:val="nil"/>
              <w:left w:val="nil"/>
              <w:bottom w:val="nil"/>
              <w:right w:val="nil"/>
            </w:tcBorders>
          </w:tcPr>
          <w:p w14:paraId="3376A73F" w14:textId="77777777" w:rsidR="007B366C" w:rsidRPr="003106EB" w:rsidRDefault="007B366C" w:rsidP="004744D0">
            <w:pPr>
              <w:spacing w:line="240" w:lineRule="auto"/>
              <w:jc w:val="center"/>
              <w:rPr>
                <w:sz w:val="18"/>
                <w:szCs w:val="18"/>
                <w:lang w:val="en-US"/>
              </w:rPr>
            </w:pPr>
            <w:r w:rsidRPr="003106EB">
              <w:rPr>
                <w:sz w:val="18"/>
                <w:szCs w:val="18"/>
                <w:lang w:val="en-US"/>
              </w:rPr>
              <w:t>453.54</w:t>
            </w:r>
          </w:p>
        </w:tc>
        <w:tc>
          <w:tcPr>
            <w:tcW w:w="974" w:type="dxa"/>
            <w:tcBorders>
              <w:top w:val="nil"/>
              <w:left w:val="nil"/>
              <w:bottom w:val="nil"/>
              <w:right w:val="nil"/>
            </w:tcBorders>
          </w:tcPr>
          <w:p w14:paraId="69FAE9A9" w14:textId="77777777" w:rsidR="007B366C" w:rsidRPr="003106EB" w:rsidRDefault="007B366C" w:rsidP="004744D0">
            <w:pPr>
              <w:spacing w:line="240" w:lineRule="auto"/>
              <w:jc w:val="center"/>
              <w:rPr>
                <w:sz w:val="18"/>
                <w:szCs w:val="18"/>
                <w:lang w:val="en-US"/>
              </w:rPr>
            </w:pPr>
            <w:r w:rsidRPr="003106EB">
              <w:rPr>
                <w:sz w:val="18"/>
                <w:szCs w:val="18"/>
                <w:lang w:val="en-US"/>
              </w:rPr>
              <w:t>425.5</w:t>
            </w:r>
          </w:p>
        </w:tc>
        <w:tc>
          <w:tcPr>
            <w:tcW w:w="1048" w:type="dxa"/>
            <w:tcBorders>
              <w:top w:val="nil"/>
              <w:left w:val="nil"/>
              <w:bottom w:val="nil"/>
              <w:right w:val="nil"/>
            </w:tcBorders>
          </w:tcPr>
          <w:p w14:paraId="59E2E710" w14:textId="77777777" w:rsidR="007B366C" w:rsidRPr="003106EB" w:rsidRDefault="007B366C" w:rsidP="004744D0">
            <w:pPr>
              <w:spacing w:line="240" w:lineRule="auto"/>
              <w:jc w:val="center"/>
              <w:rPr>
                <w:sz w:val="18"/>
                <w:szCs w:val="18"/>
                <w:lang w:val="en-US"/>
              </w:rPr>
            </w:pPr>
            <w:r w:rsidRPr="003106EB">
              <w:rPr>
                <w:sz w:val="18"/>
                <w:szCs w:val="18"/>
                <w:lang w:val="en-US"/>
              </w:rPr>
              <w:t>452.56</w:t>
            </w:r>
          </w:p>
        </w:tc>
        <w:tc>
          <w:tcPr>
            <w:tcW w:w="931" w:type="dxa"/>
            <w:tcBorders>
              <w:top w:val="nil"/>
              <w:left w:val="nil"/>
              <w:bottom w:val="nil"/>
              <w:right w:val="nil"/>
            </w:tcBorders>
          </w:tcPr>
          <w:p w14:paraId="70C73583" w14:textId="77777777" w:rsidR="007B366C" w:rsidRPr="003106EB" w:rsidRDefault="007B366C" w:rsidP="004744D0">
            <w:pPr>
              <w:spacing w:line="240" w:lineRule="auto"/>
              <w:jc w:val="center"/>
              <w:rPr>
                <w:sz w:val="18"/>
                <w:szCs w:val="18"/>
                <w:lang w:val="en-US"/>
              </w:rPr>
            </w:pPr>
            <w:r w:rsidRPr="003106EB">
              <w:rPr>
                <w:sz w:val="18"/>
                <w:szCs w:val="18"/>
                <w:lang w:val="en-US"/>
              </w:rPr>
              <w:t>318.87</w:t>
            </w:r>
          </w:p>
        </w:tc>
      </w:tr>
      <w:tr w:rsidR="007B366C" w:rsidRPr="003106EB" w14:paraId="10A6FF0B" w14:textId="77777777" w:rsidTr="004744D0">
        <w:tc>
          <w:tcPr>
            <w:tcW w:w="1884" w:type="dxa"/>
            <w:tcBorders>
              <w:top w:val="nil"/>
              <w:left w:val="nil"/>
              <w:bottom w:val="nil"/>
              <w:right w:val="nil"/>
            </w:tcBorders>
          </w:tcPr>
          <w:p w14:paraId="782D4F37" w14:textId="77777777" w:rsidR="007B366C" w:rsidRPr="00CA61F9" w:rsidRDefault="007B366C" w:rsidP="004744D0">
            <w:pPr>
              <w:spacing w:line="240" w:lineRule="auto"/>
              <w:rPr>
                <w:b/>
                <w:bCs/>
                <w:sz w:val="18"/>
                <w:szCs w:val="18"/>
                <w:lang w:val="en-US"/>
              </w:rPr>
            </w:pPr>
            <w:r w:rsidRPr="00CA61F9">
              <w:rPr>
                <w:b/>
                <w:bCs/>
                <w:sz w:val="18"/>
                <w:szCs w:val="18"/>
                <w:lang w:val="en-US"/>
              </w:rPr>
              <w:t>Druglikeness</w:t>
            </w:r>
          </w:p>
        </w:tc>
        <w:tc>
          <w:tcPr>
            <w:tcW w:w="962" w:type="dxa"/>
            <w:tcBorders>
              <w:top w:val="nil"/>
              <w:left w:val="nil"/>
              <w:bottom w:val="nil"/>
              <w:right w:val="nil"/>
            </w:tcBorders>
          </w:tcPr>
          <w:p w14:paraId="7D44D621" w14:textId="77777777" w:rsidR="007B366C" w:rsidRPr="003106EB" w:rsidRDefault="007B366C" w:rsidP="004744D0">
            <w:pPr>
              <w:spacing w:line="240" w:lineRule="auto"/>
              <w:jc w:val="center"/>
              <w:rPr>
                <w:sz w:val="18"/>
                <w:szCs w:val="18"/>
                <w:lang w:val="en-US"/>
              </w:rPr>
            </w:pPr>
            <w:r w:rsidRPr="003106EB">
              <w:rPr>
                <w:sz w:val="18"/>
                <w:szCs w:val="18"/>
                <w:lang w:val="en-US"/>
              </w:rPr>
              <w:t>7.73</w:t>
            </w:r>
          </w:p>
        </w:tc>
        <w:tc>
          <w:tcPr>
            <w:tcW w:w="1048" w:type="dxa"/>
            <w:tcBorders>
              <w:top w:val="nil"/>
              <w:left w:val="nil"/>
              <w:bottom w:val="nil"/>
              <w:right w:val="nil"/>
            </w:tcBorders>
          </w:tcPr>
          <w:p w14:paraId="54D7B895" w14:textId="77777777" w:rsidR="007B366C" w:rsidRPr="003106EB" w:rsidRDefault="007B366C" w:rsidP="004744D0">
            <w:pPr>
              <w:spacing w:line="240" w:lineRule="auto"/>
              <w:jc w:val="center"/>
              <w:rPr>
                <w:sz w:val="18"/>
                <w:szCs w:val="18"/>
                <w:lang w:val="en-US"/>
              </w:rPr>
            </w:pPr>
            <w:r w:rsidRPr="003106EB">
              <w:rPr>
                <w:sz w:val="18"/>
                <w:szCs w:val="18"/>
                <w:lang w:val="en-US"/>
              </w:rPr>
              <w:t>4.21</w:t>
            </w:r>
          </w:p>
        </w:tc>
        <w:tc>
          <w:tcPr>
            <w:tcW w:w="1121" w:type="dxa"/>
            <w:tcBorders>
              <w:top w:val="nil"/>
              <w:left w:val="nil"/>
              <w:bottom w:val="nil"/>
              <w:right w:val="nil"/>
            </w:tcBorders>
          </w:tcPr>
          <w:p w14:paraId="72D10B0F" w14:textId="77777777" w:rsidR="007B366C" w:rsidRPr="003106EB" w:rsidRDefault="007B366C" w:rsidP="004744D0">
            <w:pPr>
              <w:spacing w:line="240" w:lineRule="auto"/>
              <w:jc w:val="center"/>
              <w:rPr>
                <w:sz w:val="18"/>
                <w:szCs w:val="18"/>
                <w:lang w:val="en-US"/>
              </w:rPr>
            </w:pPr>
            <w:r w:rsidRPr="003106EB">
              <w:rPr>
                <w:sz w:val="18"/>
                <w:szCs w:val="18"/>
                <w:lang w:val="en-US"/>
              </w:rPr>
              <w:t>6.81</w:t>
            </w:r>
          </w:p>
        </w:tc>
        <w:tc>
          <w:tcPr>
            <w:tcW w:w="974" w:type="dxa"/>
            <w:tcBorders>
              <w:top w:val="nil"/>
              <w:left w:val="nil"/>
              <w:bottom w:val="nil"/>
              <w:right w:val="nil"/>
            </w:tcBorders>
          </w:tcPr>
          <w:p w14:paraId="58A243F8" w14:textId="77777777" w:rsidR="007B366C" w:rsidRPr="003106EB" w:rsidRDefault="007B366C" w:rsidP="004744D0">
            <w:pPr>
              <w:spacing w:line="240" w:lineRule="auto"/>
              <w:jc w:val="center"/>
              <w:rPr>
                <w:sz w:val="18"/>
                <w:szCs w:val="18"/>
                <w:lang w:val="en-US"/>
              </w:rPr>
            </w:pPr>
            <w:r w:rsidRPr="003106EB">
              <w:rPr>
                <w:sz w:val="18"/>
                <w:szCs w:val="18"/>
                <w:lang w:val="en-US"/>
              </w:rPr>
              <w:t>6.65</w:t>
            </w:r>
          </w:p>
        </w:tc>
        <w:tc>
          <w:tcPr>
            <w:tcW w:w="1048" w:type="dxa"/>
            <w:tcBorders>
              <w:top w:val="nil"/>
              <w:left w:val="nil"/>
              <w:bottom w:val="nil"/>
              <w:right w:val="nil"/>
            </w:tcBorders>
          </w:tcPr>
          <w:p w14:paraId="6416754E" w14:textId="77777777" w:rsidR="007B366C" w:rsidRPr="003106EB" w:rsidRDefault="007B366C" w:rsidP="004744D0">
            <w:pPr>
              <w:spacing w:line="240" w:lineRule="auto"/>
              <w:jc w:val="center"/>
              <w:rPr>
                <w:sz w:val="18"/>
                <w:szCs w:val="18"/>
                <w:lang w:val="en-US"/>
              </w:rPr>
            </w:pPr>
            <w:r w:rsidRPr="003106EB">
              <w:rPr>
                <w:sz w:val="18"/>
                <w:szCs w:val="18"/>
                <w:lang w:val="en-US"/>
              </w:rPr>
              <w:t>8.05</w:t>
            </w:r>
          </w:p>
        </w:tc>
        <w:tc>
          <w:tcPr>
            <w:tcW w:w="931" w:type="dxa"/>
            <w:tcBorders>
              <w:top w:val="nil"/>
              <w:left w:val="nil"/>
              <w:bottom w:val="nil"/>
              <w:right w:val="nil"/>
            </w:tcBorders>
          </w:tcPr>
          <w:p w14:paraId="4C9F26F9" w14:textId="77777777" w:rsidR="007B366C" w:rsidRPr="003106EB" w:rsidRDefault="007B366C" w:rsidP="004744D0">
            <w:pPr>
              <w:spacing w:line="240" w:lineRule="auto"/>
              <w:jc w:val="center"/>
              <w:rPr>
                <w:sz w:val="18"/>
                <w:szCs w:val="18"/>
                <w:lang w:val="en-US"/>
              </w:rPr>
            </w:pPr>
            <w:r w:rsidRPr="003106EB">
              <w:rPr>
                <w:sz w:val="18"/>
                <w:szCs w:val="18"/>
                <w:lang w:val="en-US"/>
              </w:rPr>
              <w:t>8.38</w:t>
            </w:r>
          </w:p>
        </w:tc>
      </w:tr>
      <w:tr w:rsidR="007B366C" w:rsidRPr="003106EB" w14:paraId="2EA0B957" w14:textId="77777777" w:rsidTr="004744D0">
        <w:tc>
          <w:tcPr>
            <w:tcW w:w="1884" w:type="dxa"/>
            <w:tcBorders>
              <w:top w:val="nil"/>
              <w:left w:val="nil"/>
              <w:bottom w:val="nil"/>
              <w:right w:val="nil"/>
            </w:tcBorders>
          </w:tcPr>
          <w:p w14:paraId="719301A4" w14:textId="77777777" w:rsidR="007B366C" w:rsidRPr="00CA61F9" w:rsidRDefault="007B366C" w:rsidP="004744D0">
            <w:pPr>
              <w:spacing w:line="240" w:lineRule="auto"/>
              <w:rPr>
                <w:b/>
                <w:bCs/>
                <w:sz w:val="18"/>
                <w:szCs w:val="18"/>
                <w:lang w:val="en-US"/>
              </w:rPr>
            </w:pPr>
            <w:r w:rsidRPr="00CA61F9">
              <w:rPr>
                <w:b/>
                <w:bCs/>
                <w:sz w:val="18"/>
                <w:szCs w:val="18"/>
                <w:lang w:val="en-US"/>
              </w:rPr>
              <w:t>H bond acceptor</w:t>
            </w:r>
          </w:p>
        </w:tc>
        <w:tc>
          <w:tcPr>
            <w:tcW w:w="962" w:type="dxa"/>
            <w:tcBorders>
              <w:top w:val="nil"/>
              <w:left w:val="nil"/>
              <w:bottom w:val="nil"/>
              <w:right w:val="nil"/>
            </w:tcBorders>
          </w:tcPr>
          <w:p w14:paraId="2FB2D6B5" w14:textId="77777777" w:rsidR="007B366C" w:rsidRPr="003106EB" w:rsidRDefault="007B366C" w:rsidP="004744D0">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7AE3A768" w14:textId="77777777" w:rsidR="007B366C" w:rsidRPr="003106EB" w:rsidRDefault="007B366C" w:rsidP="004744D0">
            <w:pPr>
              <w:spacing w:line="240" w:lineRule="auto"/>
              <w:jc w:val="center"/>
              <w:rPr>
                <w:sz w:val="18"/>
                <w:szCs w:val="18"/>
                <w:lang w:val="en-US"/>
              </w:rPr>
            </w:pPr>
            <w:r w:rsidRPr="003106EB">
              <w:rPr>
                <w:sz w:val="18"/>
                <w:szCs w:val="18"/>
                <w:lang w:val="en-US"/>
              </w:rPr>
              <w:t>5</w:t>
            </w:r>
          </w:p>
        </w:tc>
        <w:tc>
          <w:tcPr>
            <w:tcW w:w="1121" w:type="dxa"/>
            <w:tcBorders>
              <w:top w:val="nil"/>
              <w:left w:val="nil"/>
              <w:bottom w:val="nil"/>
              <w:right w:val="nil"/>
            </w:tcBorders>
          </w:tcPr>
          <w:p w14:paraId="0A9A2FD4" w14:textId="77777777" w:rsidR="007B366C" w:rsidRPr="003106EB" w:rsidRDefault="007B366C" w:rsidP="004744D0">
            <w:pPr>
              <w:spacing w:line="240" w:lineRule="auto"/>
              <w:jc w:val="center"/>
              <w:rPr>
                <w:sz w:val="18"/>
                <w:szCs w:val="18"/>
                <w:lang w:val="en-US"/>
              </w:rPr>
            </w:pPr>
            <w:r w:rsidRPr="003106EB">
              <w:rPr>
                <w:sz w:val="18"/>
                <w:szCs w:val="18"/>
                <w:lang w:val="en-US"/>
              </w:rPr>
              <w:t>7</w:t>
            </w:r>
          </w:p>
        </w:tc>
        <w:tc>
          <w:tcPr>
            <w:tcW w:w="974" w:type="dxa"/>
            <w:tcBorders>
              <w:top w:val="nil"/>
              <w:left w:val="nil"/>
              <w:bottom w:val="nil"/>
              <w:right w:val="nil"/>
            </w:tcBorders>
          </w:tcPr>
          <w:p w14:paraId="582992FC" w14:textId="77777777" w:rsidR="007B366C" w:rsidRPr="003106EB" w:rsidRDefault="007B366C" w:rsidP="004744D0">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4DF8A583" w14:textId="77777777" w:rsidR="007B366C" w:rsidRPr="003106EB" w:rsidRDefault="007B366C" w:rsidP="004744D0">
            <w:pPr>
              <w:spacing w:line="240" w:lineRule="auto"/>
              <w:jc w:val="center"/>
              <w:rPr>
                <w:sz w:val="18"/>
                <w:szCs w:val="18"/>
                <w:lang w:val="en-US"/>
              </w:rPr>
            </w:pPr>
            <w:r w:rsidRPr="003106EB">
              <w:rPr>
                <w:sz w:val="18"/>
                <w:szCs w:val="18"/>
                <w:lang w:val="en-US"/>
              </w:rPr>
              <w:t>6</w:t>
            </w:r>
          </w:p>
        </w:tc>
        <w:tc>
          <w:tcPr>
            <w:tcW w:w="931" w:type="dxa"/>
            <w:tcBorders>
              <w:top w:val="nil"/>
              <w:left w:val="nil"/>
              <w:bottom w:val="nil"/>
              <w:right w:val="nil"/>
            </w:tcBorders>
          </w:tcPr>
          <w:p w14:paraId="56F275DE" w14:textId="77777777" w:rsidR="007B366C" w:rsidRPr="003106EB" w:rsidRDefault="007B366C" w:rsidP="004744D0">
            <w:pPr>
              <w:spacing w:line="240" w:lineRule="auto"/>
              <w:jc w:val="center"/>
              <w:rPr>
                <w:sz w:val="18"/>
                <w:szCs w:val="18"/>
                <w:lang w:val="en-US"/>
              </w:rPr>
            </w:pPr>
            <w:r w:rsidRPr="003106EB">
              <w:rPr>
                <w:sz w:val="18"/>
                <w:szCs w:val="18"/>
                <w:lang w:val="en-US"/>
              </w:rPr>
              <w:t>2</w:t>
            </w:r>
          </w:p>
        </w:tc>
      </w:tr>
      <w:tr w:rsidR="007B366C" w:rsidRPr="003106EB" w14:paraId="32473A4A" w14:textId="77777777" w:rsidTr="004744D0">
        <w:tc>
          <w:tcPr>
            <w:tcW w:w="1884" w:type="dxa"/>
            <w:tcBorders>
              <w:top w:val="nil"/>
              <w:left w:val="nil"/>
              <w:bottom w:val="nil"/>
              <w:right w:val="nil"/>
            </w:tcBorders>
          </w:tcPr>
          <w:p w14:paraId="66F30376" w14:textId="77777777" w:rsidR="007B366C" w:rsidRPr="00CA61F9" w:rsidRDefault="007B366C" w:rsidP="004744D0">
            <w:pPr>
              <w:spacing w:line="240" w:lineRule="auto"/>
              <w:rPr>
                <w:b/>
                <w:bCs/>
                <w:sz w:val="18"/>
                <w:szCs w:val="18"/>
                <w:lang w:val="en-US"/>
              </w:rPr>
            </w:pPr>
            <w:r w:rsidRPr="00CA61F9">
              <w:rPr>
                <w:b/>
                <w:bCs/>
                <w:sz w:val="18"/>
                <w:szCs w:val="18"/>
                <w:lang w:val="en-US"/>
              </w:rPr>
              <w:t xml:space="preserve">H bond donor </w:t>
            </w:r>
          </w:p>
        </w:tc>
        <w:tc>
          <w:tcPr>
            <w:tcW w:w="962" w:type="dxa"/>
            <w:tcBorders>
              <w:top w:val="nil"/>
              <w:left w:val="nil"/>
              <w:bottom w:val="nil"/>
              <w:right w:val="nil"/>
            </w:tcBorders>
          </w:tcPr>
          <w:p w14:paraId="13D8C34D" w14:textId="77777777" w:rsidR="007B366C" w:rsidRPr="003106EB" w:rsidRDefault="007B366C" w:rsidP="004744D0">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7DC916FE" w14:textId="77777777" w:rsidR="007B366C" w:rsidRPr="003106EB" w:rsidRDefault="007B366C" w:rsidP="004744D0">
            <w:pPr>
              <w:spacing w:line="240" w:lineRule="auto"/>
              <w:jc w:val="center"/>
              <w:rPr>
                <w:sz w:val="18"/>
                <w:szCs w:val="18"/>
                <w:lang w:val="en-US"/>
              </w:rPr>
            </w:pPr>
            <w:r w:rsidRPr="003106EB">
              <w:rPr>
                <w:sz w:val="18"/>
                <w:szCs w:val="18"/>
                <w:lang w:val="en-US"/>
              </w:rPr>
              <w:t>3</w:t>
            </w:r>
          </w:p>
        </w:tc>
        <w:tc>
          <w:tcPr>
            <w:tcW w:w="1121" w:type="dxa"/>
            <w:tcBorders>
              <w:top w:val="nil"/>
              <w:left w:val="nil"/>
              <w:bottom w:val="nil"/>
              <w:right w:val="nil"/>
            </w:tcBorders>
          </w:tcPr>
          <w:p w14:paraId="26840D0E" w14:textId="77777777" w:rsidR="007B366C" w:rsidRPr="003106EB" w:rsidRDefault="007B366C" w:rsidP="004744D0">
            <w:pPr>
              <w:spacing w:line="240" w:lineRule="auto"/>
              <w:jc w:val="center"/>
              <w:rPr>
                <w:sz w:val="18"/>
                <w:szCs w:val="18"/>
                <w:lang w:val="en-US"/>
              </w:rPr>
            </w:pPr>
            <w:r w:rsidRPr="003106EB">
              <w:rPr>
                <w:sz w:val="18"/>
                <w:szCs w:val="18"/>
                <w:lang w:val="en-US"/>
              </w:rPr>
              <w:t>3</w:t>
            </w:r>
          </w:p>
        </w:tc>
        <w:tc>
          <w:tcPr>
            <w:tcW w:w="974" w:type="dxa"/>
            <w:tcBorders>
              <w:top w:val="nil"/>
              <w:left w:val="nil"/>
              <w:bottom w:val="nil"/>
              <w:right w:val="nil"/>
            </w:tcBorders>
          </w:tcPr>
          <w:p w14:paraId="32F59273" w14:textId="77777777" w:rsidR="007B366C" w:rsidRPr="003106EB" w:rsidRDefault="007B366C" w:rsidP="004744D0">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120020BE" w14:textId="77777777" w:rsidR="007B366C" w:rsidRPr="003106EB" w:rsidRDefault="007B366C" w:rsidP="004744D0">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29F4E022" w14:textId="77777777" w:rsidR="007B366C" w:rsidRPr="003106EB" w:rsidRDefault="007B366C" w:rsidP="004744D0">
            <w:pPr>
              <w:spacing w:line="240" w:lineRule="auto"/>
              <w:jc w:val="center"/>
              <w:rPr>
                <w:sz w:val="18"/>
                <w:szCs w:val="18"/>
                <w:lang w:val="en-US"/>
              </w:rPr>
            </w:pPr>
            <w:r w:rsidRPr="003106EB">
              <w:rPr>
                <w:sz w:val="18"/>
                <w:szCs w:val="18"/>
                <w:lang w:val="en-US"/>
              </w:rPr>
              <w:t>0</w:t>
            </w:r>
          </w:p>
        </w:tc>
      </w:tr>
      <w:tr w:rsidR="007B366C" w:rsidRPr="003106EB" w14:paraId="77EA9A06" w14:textId="77777777" w:rsidTr="004744D0">
        <w:tc>
          <w:tcPr>
            <w:tcW w:w="1884" w:type="dxa"/>
            <w:tcBorders>
              <w:top w:val="nil"/>
              <w:left w:val="nil"/>
              <w:bottom w:val="nil"/>
              <w:right w:val="nil"/>
            </w:tcBorders>
          </w:tcPr>
          <w:p w14:paraId="7193FCBA" w14:textId="77777777" w:rsidR="007B366C" w:rsidRPr="00CA61F9" w:rsidRDefault="007B366C" w:rsidP="004744D0">
            <w:pPr>
              <w:spacing w:line="240" w:lineRule="auto"/>
              <w:rPr>
                <w:b/>
                <w:bCs/>
                <w:sz w:val="18"/>
                <w:szCs w:val="18"/>
                <w:lang w:val="en-US"/>
              </w:rPr>
            </w:pPr>
            <w:r w:rsidRPr="00CA61F9">
              <w:rPr>
                <w:b/>
                <w:bCs/>
                <w:sz w:val="18"/>
                <w:szCs w:val="18"/>
                <w:lang w:val="en-US"/>
              </w:rPr>
              <w:t>Stereocenters</w:t>
            </w:r>
          </w:p>
        </w:tc>
        <w:tc>
          <w:tcPr>
            <w:tcW w:w="962" w:type="dxa"/>
            <w:tcBorders>
              <w:top w:val="nil"/>
              <w:left w:val="nil"/>
              <w:bottom w:val="nil"/>
              <w:right w:val="nil"/>
            </w:tcBorders>
          </w:tcPr>
          <w:p w14:paraId="55534F39" w14:textId="77777777" w:rsidR="007B366C" w:rsidRPr="003106EB" w:rsidRDefault="007B366C" w:rsidP="004744D0">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78132E05" w14:textId="77777777" w:rsidR="007B366C" w:rsidRPr="003106EB" w:rsidRDefault="007B366C" w:rsidP="004744D0">
            <w:pPr>
              <w:spacing w:line="240" w:lineRule="auto"/>
              <w:jc w:val="center"/>
              <w:rPr>
                <w:sz w:val="18"/>
                <w:szCs w:val="18"/>
                <w:lang w:val="en-US"/>
              </w:rPr>
            </w:pPr>
            <w:r w:rsidRPr="003106EB">
              <w:rPr>
                <w:sz w:val="18"/>
                <w:szCs w:val="18"/>
                <w:lang w:val="en-US"/>
              </w:rPr>
              <w:t>0</w:t>
            </w:r>
          </w:p>
        </w:tc>
        <w:tc>
          <w:tcPr>
            <w:tcW w:w="1121" w:type="dxa"/>
            <w:tcBorders>
              <w:top w:val="nil"/>
              <w:left w:val="nil"/>
              <w:bottom w:val="nil"/>
              <w:right w:val="nil"/>
            </w:tcBorders>
          </w:tcPr>
          <w:p w14:paraId="12D980BD" w14:textId="77777777" w:rsidR="007B366C" w:rsidRPr="003106EB" w:rsidRDefault="007B366C" w:rsidP="004744D0">
            <w:pPr>
              <w:spacing w:line="240" w:lineRule="auto"/>
              <w:jc w:val="center"/>
              <w:rPr>
                <w:sz w:val="18"/>
                <w:szCs w:val="18"/>
                <w:lang w:val="en-US"/>
              </w:rPr>
            </w:pPr>
            <w:r w:rsidRPr="003106EB">
              <w:rPr>
                <w:sz w:val="18"/>
                <w:szCs w:val="18"/>
                <w:lang w:val="en-US"/>
              </w:rPr>
              <w:t>0</w:t>
            </w:r>
          </w:p>
        </w:tc>
        <w:tc>
          <w:tcPr>
            <w:tcW w:w="974" w:type="dxa"/>
            <w:tcBorders>
              <w:top w:val="nil"/>
              <w:left w:val="nil"/>
              <w:bottom w:val="nil"/>
              <w:right w:val="nil"/>
            </w:tcBorders>
          </w:tcPr>
          <w:p w14:paraId="3D2C7D25" w14:textId="77777777" w:rsidR="007B366C" w:rsidRPr="003106EB" w:rsidRDefault="007B366C" w:rsidP="004744D0">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6EC9CDE7" w14:textId="77777777" w:rsidR="007B366C" w:rsidRPr="003106EB" w:rsidRDefault="007B366C" w:rsidP="004744D0">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4EED1279" w14:textId="77777777" w:rsidR="007B366C" w:rsidRPr="003106EB" w:rsidRDefault="007B366C" w:rsidP="004744D0">
            <w:pPr>
              <w:spacing w:line="240" w:lineRule="auto"/>
              <w:jc w:val="center"/>
              <w:rPr>
                <w:sz w:val="18"/>
                <w:szCs w:val="18"/>
                <w:lang w:val="en-US"/>
              </w:rPr>
            </w:pPr>
            <w:r w:rsidRPr="003106EB">
              <w:rPr>
                <w:sz w:val="18"/>
                <w:szCs w:val="18"/>
                <w:lang w:val="en-US"/>
              </w:rPr>
              <w:t>0</w:t>
            </w:r>
          </w:p>
        </w:tc>
      </w:tr>
      <w:tr w:rsidR="007B366C" w:rsidRPr="003106EB" w14:paraId="6BB9AA0A" w14:textId="77777777" w:rsidTr="004744D0">
        <w:tc>
          <w:tcPr>
            <w:tcW w:w="1884" w:type="dxa"/>
            <w:tcBorders>
              <w:top w:val="nil"/>
              <w:left w:val="nil"/>
              <w:bottom w:val="nil"/>
              <w:right w:val="nil"/>
            </w:tcBorders>
          </w:tcPr>
          <w:p w14:paraId="7E23D1DC" w14:textId="77777777" w:rsidR="007B366C" w:rsidRPr="00CA61F9" w:rsidRDefault="007B366C" w:rsidP="004744D0">
            <w:pPr>
              <w:spacing w:line="240" w:lineRule="auto"/>
              <w:rPr>
                <w:b/>
                <w:bCs/>
                <w:sz w:val="18"/>
                <w:szCs w:val="18"/>
                <w:lang w:val="en-US"/>
              </w:rPr>
            </w:pPr>
            <w:r w:rsidRPr="00CA61F9">
              <w:rPr>
                <w:b/>
                <w:bCs/>
                <w:sz w:val="18"/>
                <w:szCs w:val="18"/>
                <w:lang w:val="en-US"/>
              </w:rPr>
              <w:t>Rotatable bonds</w:t>
            </w:r>
          </w:p>
        </w:tc>
        <w:tc>
          <w:tcPr>
            <w:tcW w:w="962" w:type="dxa"/>
            <w:tcBorders>
              <w:top w:val="nil"/>
              <w:left w:val="nil"/>
              <w:bottom w:val="nil"/>
              <w:right w:val="nil"/>
            </w:tcBorders>
          </w:tcPr>
          <w:p w14:paraId="3F36E486" w14:textId="77777777" w:rsidR="007B366C" w:rsidRPr="003106EB" w:rsidRDefault="007B366C" w:rsidP="004744D0">
            <w:pPr>
              <w:spacing w:line="240" w:lineRule="auto"/>
              <w:jc w:val="center"/>
              <w:rPr>
                <w:sz w:val="18"/>
                <w:szCs w:val="18"/>
                <w:lang w:val="en-US"/>
              </w:rPr>
            </w:pPr>
            <w:r w:rsidRPr="003106EB">
              <w:rPr>
                <w:sz w:val="18"/>
                <w:szCs w:val="18"/>
                <w:lang w:val="en-US"/>
              </w:rPr>
              <w:t>5</w:t>
            </w:r>
          </w:p>
        </w:tc>
        <w:tc>
          <w:tcPr>
            <w:tcW w:w="1048" w:type="dxa"/>
            <w:tcBorders>
              <w:top w:val="nil"/>
              <w:left w:val="nil"/>
              <w:bottom w:val="nil"/>
              <w:right w:val="nil"/>
            </w:tcBorders>
          </w:tcPr>
          <w:p w14:paraId="37E9CF68" w14:textId="77777777" w:rsidR="007B366C" w:rsidRPr="003106EB" w:rsidRDefault="007B366C" w:rsidP="004744D0">
            <w:pPr>
              <w:spacing w:line="240" w:lineRule="auto"/>
              <w:jc w:val="center"/>
              <w:rPr>
                <w:sz w:val="18"/>
                <w:szCs w:val="18"/>
                <w:lang w:val="en-US"/>
              </w:rPr>
            </w:pPr>
            <w:r w:rsidRPr="003106EB">
              <w:rPr>
                <w:sz w:val="18"/>
                <w:szCs w:val="18"/>
                <w:lang w:val="en-US"/>
              </w:rPr>
              <w:t>2</w:t>
            </w:r>
          </w:p>
        </w:tc>
        <w:tc>
          <w:tcPr>
            <w:tcW w:w="1121" w:type="dxa"/>
            <w:tcBorders>
              <w:top w:val="nil"/>
              <w:left w:val="nil"/>
              <w:bottom w:val="nil"/>
              <w:right w:val="nil"/>
            </w:tcBorders>
          </w:tcPr>
          <w:p w14:paraId="1FC6A3BF" w14:textId="77777777" w:rsidR="007B366C" w:rsidRPr="003106EB" w:rsidRDefault="007B366C" w:rsidP="004744D0">
            <w:pPr>
              <w:spacing w:line="240" w:lineRule="auto"/>
              <w:jc w:val="center"/>
              <w:rPr>
                <w:sz w:val="18"/>
                <w:szCs w:val="18"/>
                <w:lang w:val="en-US"/>
              </w:rPr>
            </w:pPr>
            <w:r w:rsidRPr="003106EB">
              <w:rPr>
                <w:sz w:val="18"/>
                <w:szCs w:val="18"/>
                <w:lang w:val="en-US"/>
              </w:rPr>
              <w:t>6</w:t>
            </w:r>
          </w:p>
        </w:tc>
        <w:tc>
          <w:tcPr>
            <w:tcW w:w="974" w:type="dxa"/>
            <w:tcBorders>
              <w:top w:val="nil"/>
              <w:left w:val="nil"/>
              <w:bottom w:val="nil"/>
              <w:right w:val="nil"/>
            </w:tcBorders>
          </w:tcPr>
          <w:p w14:paraId="22849D7F" w14:textId="77777777" w:rsidR="007B366C" w:rsidRPr="003106EB" w:rsidRDefault="007B366C" w:rsidP="004744D0">
            <w:pPr>
              <w:spacing w:line="240" w:lineRule="auto"/>
              <w:jc w:val="center"/>
              <w:rPr>
                <w:sz w:val="18"/>
                <w:szCs w:val="18"/>
                <w:lang w:val="en-US"/>
              </w:rPr>
            </w:pPr>
            <w:r w:rsidRPr="003106EB">
              <w:rPr>
                <w:sz w:val="18"/>
                <w:szCs w:val="18"/>
                <w:lang w:val="en-US"/>
              </w:rPr>
              <w:t>3</w:t>
            </w:r>
          </w:p>
        </w:tc>
        <w:tc>
          <w:tcPr>
            <w:tcW w:w="1048" w:type="dxa"/>
            <w:tcBorders>
              <w:top w:val="nil"/>
              <w:left w:val="nil"/>
              <w:bottom w:val="nil"/>
              <w:right w:val="nil"/>
            </w:tcBorders>
          </w:tcPr>
          <w:p w14:paraId="549AD313" w14:textId="77777777" w:rsidR="007B366C" w:rsidRPr="003106EB" w:rsidRDefault="007B366C" w:rsidP="004744D0">
            <w:pPr>
              <w:spacing w:line="240" w:lineRule="auto"/>
              <w:jc w:val="center"/>
              <w:rPr>
                <w:sz w:val="18"/>
                <w:szCs w:val="18"/>
                <w:lang w:val="en-US"/>
              </w:rPr>
            </w:pPr>
            <w:r w:rsidRPr="003106EB">
              <w:rPr>
                <w:sz w:val="18"/>
                <w:szCs w:val="18"/>
                <w:lang w:val="en-US"/>
              </w:rPr>
              <w:t>4</w:t>
            </w:r>
          </w:p>
        </w:tc>
        <w:tc>
          <w:tcPr>
            <w:tcW w:w="931" w:type="dxa"/>
            <w:tcBorders>
              <w:top w:val="nil"/>
              <w:left w:val="nil"/>
              <w:bottom w:val="nil"/>
              <w:right w:val="nil"/>
            </w:tcBorders>
          </w:tcPr>
          <w:p w14:paraId="52A053BF" w14:textId="77777777" w:rsidR="007B366C" w:rsidRPr="003106EB" w:rsidRDefault="007B366C" w:rsidP="004744D0">
            <w:pPr>
              <w:spacing w:line="240" w:lineRule="auto"/>
              <w:jc w:val="center"/>
              <w:rPr>
                <w:sz w:val="18"/>
                <w:szCs w:val="18"/>
                <w:lang w:val="en-US"/>
              </w:rPr>
            </w:pPr>
            <w:r w:rsidRPr="003106EB">
              <w:rPr>
                <w:sz w:val="18"/>
                <w:szCs w:val="18"/>
                <w:lang w:val="en-US"/>
              </w:rPr>
              <w:t>4</w:t>
            </w:r>
          </w:p>
        </w:tc>
      </w:tr>
      <w:tr w:rsidR="007B366C" w:rsidRPr="003106EB" w14:paraId="7D0E20D8" w14:textId="77777777" w:rsidTr="004744D0">
        <w:tc>
          <w:tcPr>
            <w:tcW w:w="1884" w:type="dxa"/>
            <w:tcBorders>
              <w:top w:val="nil"/>
              <w:left w:val="nil"/>
              <w:bottom w:val="single" w:sz="4" w:space="0" w:color="auto"/>
              <w:right w:val="nil"/>
            </w:tcBorders>
          </w:tcPr>
          <w:p w14:paraId="4CBD31CD" w14:textId="77777777" w:rsidR="007B366C" w:rsidRPr="00CA61F9" w:rsidRDefault="007B366C" w:rsidP="004744D0">
            <w:pPr>
              <w:spacing w:line="240" w:lineRule="auto"/>
              <w:rPr>
                <w:b/>
                <w:bCs/>
                <w:sz w:val="18"/>
                <w:szCs w:val="18"/>
                <w:lang w:val="en-US"/>
              </w:rPr>
            </w:pPr>
            <w:r w:rsidRPr="00CA61F9">
              <w:rPr>
                <w:b/>
                <w:bCs/>
                <w:sz w:val="18"/>
                <w:szCs w:val="18"/>
                <w:lang w:val="en-US"/>
              </w:rPr>
              <w:t>Drug score</w:t>
            </w:r>
          </w:p>
        </w:tc>
        <w:tc>
          <w:tcPr>
            <w:tcW w:w="962" w:type="dxa"/>
            <w:tcBorders>
              <w:top w:val="nil"/>
              <w:left w:val="nil"/>
              <w:bottom w:val="single" w:sz="4" w:space="0" w:color="auto"/>
              <w:right w:val="nil"/>
            </w:tcBorders>
          </w:tcPr>
          <w:p w14:paraId="112C5C2B" w14:textId="77777777" w:rsidR="007B366C" w:rsidRPr="003106EB" w:rsidRDefault="007B366C" w:rsidP="004744D0">
            <w:pPr>
              <w:spacing w:line="240" w:lineRule="auto"/>
              <w:jc w:val="center"/>
              <w:rPr>
                <w:sz w:val="18"/>
                <w:szCs w:val="18"/>
                <w:lang w:val="en-US"/>
              </w:rPr>
            </w:pPr>
            <w:r w:rsidRPr="003106EB">
              <w:rPr>
                <w:sz w:val="18"/>
                <w:szCs w:val="18"/>
                <w:lang w:val="en-US"/>
              </w:rPr>
              <w:t>0.81</w:t>
            </w:r>
          </w:p>
        </w:tc>
        <w:tc>
          <w:tcPr>
            <w:tcW w:w="1048" w:type="dxa"/>
            <w:tcBorders>
              <w:top w:val="nil"/>
              <w:left w:val="nil"/>
              <w:bottom w:val="single" w:sz="4" w:space="0" w:color="auto"/>
              <w:right w:val="nil"/>
            </w:tcBorders>
          </w:tcPr>
          <w:p w14:paraId="6DD8972A" w14:textId="77777777" w:rsidR="007B366C" w:rsidRPr="003106EB" w:rsidRDefault="007B366C" w:rsidP="004744D0">
            <w:pPr>
              <w:spacing w:line="240" w:lineRule="auto"/>
              <w:jc w:val="center"/>
              <w:rPr>
                <w:sz w:val="18"/>
                <w:szCs w:val="18"/>
                <w:lang w:val="en-US"/>
              </w:rPr>
            </w:pPr>
            <w:r w:rsidRPr="003106EB">
              <w:rPr>
                <w:sz w:val="18"/>
                <w:szCs w:val="18"/>
                <w:lang w:val="en-US"/>
              </w:rPr>
              <w:t>0.92</w:t>
            </w:r>
          </w:p>
        </w:tc>
        <w:tc>
          <w:tcPr>
            <w:tcW w:w="1121" w:type="dxa"/>
            <w:tcBorders>
              <w:top w:val="nil"/>
              <w:left w:val="nil"/>
              <w:bottom w:val="single" w:sz="4" w:space="0" w:color="auto"/>
              <w:right w:val="nil"/>
            </w:tcBorders>
          </w:tcPr>
          <w:p w14:paraId="292C1348" w14:textId="77777777" w:rsidR="007B366C" w:rsidRPr="003106EB" w:rsidRDefault="007B366C" w:rsidP="004744D0">
            <w:pPr>
              <w:spacing w:line="240" w:lineRule="auto"/>
              <w:jc w:val="center"/>
              <w:rPr>
                <w:sz w:val="18"/>
                <w:szCs w:val="18"/>
                <w:lang w:val="en-US"/>
              </w:rPr>
            </w:pPr>
            <w:r w:rsidRPr="003106EB">
              <w:rPr>
                <w:sz w:val="18"/>
                <w:szCs w:val="18"/>
                <w:lang w:val="en-US"/>
              </w:rPr>
              <w:t>0.64</w:t>
            </w:r>
          </w:p>
        </w:tc>
        <w:tc>
          <w:tcPr>
            <w:tcW w:w="974" w:type="dxa"/>
            <w:tcBorders>
              <w:top w:val="nil"/>
              <w:left w:val="nil"/>
              <w:bottom w:val="single" w:sz="4" w:space="0" w:color="auto"/>
              <w:right w:val="nil"/>
            </w:tcBorders>
          </w:tcPr>
          <w:p w14:paraId="1AEC6FB9" w14:textId="77777777" w:rsidR="007B366C" w:rsidRPr="003106EB" w:rsidRDefault="007B366C" w:rsidP="004744D0">
            <w:pPr>
              <w:spacing w:line="240" w:lineRule="auto"/>
              <w:jc w:val="center"/>
              <w:rPr>
                <w:sz w:val="18"/>
                <w:szCs w:val="18"/>
                <w:lang w:val="en-US"/>
              </w:rPr>
            </w:pPr>
            <w:r w:rsidRPr="003106EB">
              <w:rPr>
                <w:sz w:val="18"/>
                <w:szCs w:val="18"/>
                <w:lang w:val="en-US"/>
              </w:rPr>
              <w:t>0.83</w:t>
            </w:r>
          </w:p>
        </w:tc>
        <w:tc>
          <w:tcPr>
            <w:tcW w:w="1048" w:type="dxa"/>
            <w:tcBorders>
              <w:top w:val="nil"/>
              <w:left w:val="nil"/>
              <w:bottom w:val="single" w:sz="4" w:space="0" w:color="auto"/>
              <w:right w:val="nil"/>
            </w:tcBorders>
          </w:tcPr>
          <w:p w14:paraId="7B86D961" w14:textId="77777777" w:rsidR="007B366C" w:rsidRPr="003106EB" w:rsidRDefault="007B366C" w:rsidP="004744D0">
            <w:pPr>
              <w:spacing w:line="240" w:lineRule="auto"/>
              <w:jc w:val="center"/>
              <w:rPr>
                <w:sz w:val="18"/>
                <w:szCs w:val="18"/>
                <w:lang w:val="en-US"/>
              </w:rPr>
            </w:pPr>
            <w:r w:rsidRPr="003106EB">
              <w:rPr>
                <w:sz w:val="18"/>
                <w:szCs w:val="18"/>
                <w:lang w:val="en-US"/>
              </w:rPr>
              <w:t>0.77</w:t>
            </w:r>
          </w:p>
        </w:tc>
        <w:tc>
          <w:tcPr>
            <w:tcW w:w="931" w:type="dxa"/>
            <w:tcBorders>
              <w:top w:val="nil"/>
              <w:left w:val="nil"/>
              <w:bottom w:val="nil"/>
              <w:right w:val="nil"/>
            </w:tcBorders>
          </w:tcPr>
          <w:p w14:paraId="7F4E61E2" w14:textId="77777777" w:rsidR="007B366C" w:rsidRPr="003106EB" w:rsidRDefault="007B366C" w:rsidP="004744D0">
            <w:pPr>
              <w:spacing w:line="240" w:lineRule="auto"/>
              <w:jc w:val="center"/>
              <w:rPr>
                <w:sz w:val="18"/>
                <w:szCs w:val="18"/>
                <w:lang w:val="en-US"/>
              </w:rPr>
            </w:pPr>
            <w:r w:rsidRPr="003106EB">
              <w:rPr>
                <w:sz w:val="18"/>
                <w:szCs w:val="18"/>
                <w:lang w:val="en-US"/>
              </w:rPr>
              <w:t>0.45</w:t>
            </w:r>
          </w:p>
        </w:tc>
      </w:tr>
      <w:tr w:rsidR="007B366C" w:rsidRPr="003106EB" w14:paraId="35A00EF9" w14:textId="77777777" w:rsidTr="004744D0">
        <w:tc>
          <w:tcPr>
            <w:tcW w:w="7968" w:type="dxa"/>
            <w:gridSpan w:val="7"/>
            <w:tcBorders>
              <w:top w:val="single" w:sz="4" w:space="0" w:color="auto"/>
              <w:left w:val="nil"/>
              <w:bottom w:val="nil"/>
              <w:right w:val="nil"/>
            </w:tcBorders>
          </w:tcPr>
          <w:p w14:paraId="220F0784" w14:textId="77777777" w:rsidR="007B366C" w:rsidRPr="003106EB" w:rsidRDefault="007B366C" w:rsidP="004744D0">
            <w:pPr>
              <w:spacing w:line="240" w:lineRule="auto"/>
              <w:jc w:val="left"/>
              <w:rPr>
                <w:sz w:val="18"/>
                <w:szCs w:val="18"/>
                <w:lang w:val="en-US"/>
              </w:rPr>
            </w:pPr>
            <w:r>
              <w:rPr>
                <w:sz w:val="18"/>
                <w:szCs w:val="18"/>
                <w:lang w:val="en-US"/>
              </w:rPr>
              <w:t>D</w:t>
            </w:r>
            <w:r w:rsidRPr="003106EB">
              <w:rPr>
                <w:sz w:val="18"/>
                <w:szCs w:val="18"/>
                <w:lang w:val="en-US"/>
              </w:rPr>
              <w:t>ata w</w:t>
            </w:r>
            <w:r>
              <w:rPr>
                <w:sz w:val="18"/>
                <w:szCs w:val="18"/>
                <w:lang w:val="en-US"/>
              </w:rPr>
              <w:t>ere</w:t>
            </w:r>
            <w:r w:rsidRPr="003106EB">
              <w:rPr>
                <w:sz w:val="18"/>
                <w:szCs w:val="18"/>
                <w:lang w:val="en-US"/>
              </w:rPr>
              <w:t xml:space="preserve"> calculated using OSIRIS server</w:t>
            </w:r>
            <w:r>
              <w:rPr>
                <w:sz w:val="18"/>
                <w:szCs w:val="18"/>
                <w:lang w:val="en-US"/>
              </w:rPr>
              <w:t xml:space="preserve"> </w:t>
            </w:r>
            <w:hyperlink r:id="rId62" w:history="1">
              <w:r w:rsidRPr="00DF6EF7">
                <w:rPr>
                  <w:rStyle w:val="Hipervnculo"/>
                  <w:sz w:val="18"/>
                  <w:szCs w:val="18"/>
                  <w:lang w:val="en-US"/>
                </w:rPr>
                <w:t>http://www.cheminfo.org/Chemistry/Cheminformatics/Property_explorer/index.html</w:t>
              </w:r>
            </w:hyperlink>
          </w:p>
        </w:tc>
      </w:tr>
    </w:tbl>
    <w:p w14:paraId="12EFB892" w14:textId="77777777" w:rsidR="007B366C" w:rsidRDefault="007B366C" w:rsidP="007B366C">
      <w:pPr>
        <w:pStyle w:val="MDPI22heading2"/>
        <w:spacing w:before="0"/>
        <w:ind w:left="0"/>
      </w:pPr>
    </w:p>
    <w:p w14:paraId="11887C2E" w14:textId="69FFCFDF" w:rsidR="007B366C" w:rsidRDefault="008B31FD" w:rsidP="008B31FD">
      <w:pPr>
        <w:pStyle w:val="MDPI21heading1"/>
      </w:pPr>
      <w:r>
        <w:rPr>
          <w:lang w:eastAsia="zh-CN"/>
        </w:rPr>
        <w:t xml:space="preserve">3. </w:t>
      </w:r>
      <w:r w:rsidR="007B366C">
        <w:t>Materials and Methods</w:t>
      </w:r>
    </w:p>
    <w:p w14:paraId="3C109A99" w14:textId="2D7E65D5" w:rsidR="007B366C" w:rsidRPr="008B31FD" w:rsidRDefault="008B31FD" w:rsidP="008B31FD">
      <w:pPr>
        <w:pStyle w:val="MDPI22heading2"/>
      </w:pPr>
      <w:r w:rsidRPr="008B31FD">
        <w:t xml:space="preserve">3.1. </w:t>
      </w:r>
      <w:r w:rsidR="007B366C" w:rsidRPr="008B31FD">
        <w:t>Chemistry</w:t>
      </w:r>
    </w:p>
    <w:p w14:paraId="6407A7A9" w14:textId="2F6E9E7F" w:rsidR="007B366C" w:rsidRDefault="007B366C" w:rsidP="008B31FD">
      <w:pPr>
        <w:pStyle w:val="MDPI31text"/>
      </w:pPr>
      <w:r w:rsidRPr="00F50E57">
        <w:t>The biosensor (</w:t>
      </w:r>
      <w:r w:rsidRPr="00F50E57">
        <w:rPr>
          <w:bCs/>
          <w:i/>
        </w:rPr>
        <w:t>h</w:t>
      </w:r>
      <w:r w:rsidRPr="00F50E57">
        <w:rPr>
          <w:bCs/>
        </w:rPr>
        <w:t>CaM M124C-</w:t>
      </w:r>
      <w:r w:rsidRPr="00F50E57">
        <w:rPr>
          <w:bCs/>
          <w:i/>
        </w:rPr>
        <w:t>mBBr</w:t>
      </w:r>
      <w:r w:rsidRPr="00F50E57">
        <w:t>) was obtained using the methodology described above by González-Andrade, M.</w:t>
      </w:r>
      <w:r>
        <w:t>,</w:t>
      </w:r>
      <w:r w:rsidRPr="00F50E57">
        <w:t xml:space="preserve"> and </w:t>
      </w:r>
      <w:r w:rsidRPr="00F50E57">
        <w:rPr>
          <w:i/>
        </w:rPr>
        <w:t>col</w:t>
      </w:r>
      <w:r w:rsidRPr="00F50E57">
        <w:t xml:space="preserve">. </w:t>
      </w:r>
      <w:r w:rsidRPr="00F50E57">
        <w:fldChar w:fldCharType="begin"/>
      </w:r>
      <w:r w:rsidR="003378EC">
        <w:instrText xml:space="preserve"> ADDIN EN.CITE &lt;EndNote&gt;&lt;Cite&gt;&lt;Author&gt;González-Andrade&lt;/Author&gt;&lt;Year&gt;2009&lt;/Year&gt;&lt;RecNum&gt;24476&lt;/RecNum&gt;&lt;DisplayText&gt;[34]&lt;/DisplayText&gt;&lt;record&gt;&lt;rec-number&gt;24476&lt;/rec-number&gt;&lt;foreign-keys&gt;&lt;key app="EN" db-id="z50sepd505efeuewprwxvv2cadsx0ae22990" timestamp="0"&gt;24476&lt;/key&gt;&lt;/foreign-keys&gt;&lt;ref-type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Pr="00F50E57">
        <w:fldChar w:fldCharType="separate"/>
      </w:r>
      <w:r w:rsidR="003378EC">
        <w:rPr>
          <w:noProof/>
        </w:rPr>
        <w:t>[34]</w:t>
      </w:r>
      <w:r w:rsidRPr="00F50E57">
        <w:fldChar w:fldCharType="end"/>
      </w:r>
      <w:r w:rsidRPr="00F50E57">
        <w:t xml:space="preserve">. </w:t>
      </w:r>
      <w:r>
        <w:t>D</w:t>
      </w:r>
      <w:r w:rsidRPr="00F50E57">
        <w:t xml:space="preserve">rugs and </w:t>
      </w:r>
      <w:r>
        <w:t>BIMs</w:t>
      </w:r>
      <w:r w:rsidRPr="00F50E57">
        <w:t xml:space="preserve"> were acquired from Sigma (St. Louis, MO) and Santa Cruz Biotechnology, Inc. (Dallas</w:t>
      </w:r>
      <w:r>
        <w:t>,</w:t>
      </w:r>
      <w:r w:rsidRPr="00F50E57">
        <w:t xml:space="preserve"> Texas, USA). All other reagents were of analytical </w:t>
      </w:r>
      <w:r>
        <w:t>grade and</w:t>
      </w:r>
      <w:r w:rsidRPr="00F50E57">
        <w:t xml:space="preserve"> purchased from Sigma (St. Louis, MO).</w:t>
      </w:r>
    </w:p>
    <w:p w14:paraId="702DD695" w14:textId="35157CF9" w:rsidR="007B366C" w:rsidRPr="008B31FD" w:rsidRDefault="008B31FD" w:rsidP="008B31FD">
      <w:pPr>
        <w:pStyle w:val="MDPI22heading2"/>
        <w:spacing w:before="240"/>
      </w:pPr>
      <w:r w:rsidRPr="008B31FD">
        <w:lastRenderedPageBreak/>
        <w:t xml:space="preserve">3.2. </w:t>
      </w:r>
      <w:r w:rsidR="007B366C" w:rsidRPr="008B31FD">
        <w:t>Steady-state fluorescence</w:t>
      </w:r>
    </w:p>
    <w:p w14:paraId="298DFAA8" w14:textId="77777777" w:rsidR="007B366C" w:rsidRDefault="007B366C" w:rsidP="008B31FD">
      <w:pPr>
        <w:pStyle w:val="MDPI31text"/>
      </w:pPr>
      <w:r w:rsidRPr="00C0680D">
        <w:t xml:space="preserve">All measurements were conducted with an ISS–PC1 spectrofluorometer (ISS, Champaign, IL) with </w:t>
      </w:r>
      <w:r>
        <w:t xml:space="preserve">a </w:t>
      </w:r>
      <w:r w:rsidRPr="00C0680D">
        <w:t xml:space="preserve">sample stirring at 37 </w:t>
      </w:r>
      <w:r w:rsidRPr="00A819CF">
        <w:rPr>
          <w:rFonts w:ascii="Times New Roman" w:hAnsi="Times New Roman"/>
        </w:rPr>
        <w:t>º</w:t>
      </w:r>
      <w:r w:rsidRPr="00C0680D">
        <w:t xml:space="preserve">C. </w:t>
      </w:r>
      <w:r w:rsidRPr="00C0680D">
        <w:rPr>
          <w:i/>
        </w:rPr>
        <w:t>h</w:t>
      </w:r>
      <w:r w:rsidRPr="00C0680D">
        <w:t>CaM M124C-</w:t>
      </w:r>
      <w:r w:rsidRPr="00C0680D">
        <w:rPr>
          <w:i/>
        </w:rPr>
        <w:t>mBBr</w:t>
      </w:r>
      <w:r w:rsidRPr="00C0680D">
        <w:t xml:space="preserve"> (1 </w:t>
      </w:r>
      <w:r w:rsidRPr="00A819CF">
        <w:rPr>
          <w:rFonts w:ascii="Symbol" w:hAnsi="Symbol"/>
        </w:rPr>
        <w:t></w:t>
      </w:r>
      <w:r w:rsidRPr="00C0680D">
        <w:t xml:space="preserve">M) was incubated in buffer (10 mM of potassium acetate [pH 5.1] and 10 </w:t>
      </w:r>
      <w:r w:rsidRPr="00A819CF">
        <w:rPr>
          <w:rFonts w:ascii="Symbol" w:hAnsi="Symbol"/>
        </w:rPr>
        <w:t></w:t>
      </w:r>
      <w:r w:rsidRPr="00C0680D">
        <w:t>M of CaCl</w:t>
      </w:r>
      <w:r w:rsidRPr="00C0680D">
        <w:rPr>
          <w:vertAlign w:val="subscript"/>
        </w:rPr>
        <w:t>2</w:t>
      </w:r>
      <w:r w:rsidRPr="00C0680D">
        <w:t xml:space="preserve">). Fluorescence emission spectra were acquired with excitation and emission slit widths of 4 and 8 nm, respectively. </w:t>
      </w:r>
      <w:r>
        <w:t>The e</w:t>
      </w:r>
      <w:r w:rsidRPr="00C0680D">
        <w:t xml:space="preserve">xcitation wavelength was 381 nm, and emission wavelengths of 415 to 550 nm were measured. The fractional degree of saturated </w:t>
      </w:r>
      <w:r w:rsidRPr="00C0680D">
        <w:rPr>
          <w:i/>
        </w:rPr>
        <w:t>h</w:t>
      </w:r>
      <w:r w:rsidRPr="00C0680D">
        <w:t>CaM M124C-</w:t>
      </w:r>
      <w:r w:rsidRPr="00C0680D">
        <w:rPr>
          <w:i/>
        </w:rPr>
        <w:t>mBBr</w:t>
      </w:r>
      <w:r w:rsidRPr="00C0680D">
        <w:t xml:space="preserve"> with ligand (</w:t>
      </w:r>
      <w:r w:rsidRPr="00C0680D">
        <w:rPr>
          <w:i/>
        </w:rPr>
        <w:t>y</w:t>
      </w:r>
      <w:r w:rsidRPr="00C0680D">
        <w:t xml:space="preserve">) was calculated by changes in fluorescence on ligand binding according to </w:t>
      </w:r>
      <w:r w:rsidRPr="00C0680D">
        <w:rPr>
          <w:i/>
        </w:rPr>
        <w:t>y</w:t>
      </w:r>
      <w:r w:rsidRPr="00C0680D">
        <w:t xml:space="preserve"> = (F-F</w:t>
      </w:r>
      <w:r w:rsidRPr="00C0680D">
        <w:rPr>
          <w:vertAlign w:val="subscript"/>
        </w:rPr>
        <w:t>0</w:t>
      </w:r>
      <w:r w:rsidRPr="00C0680D">
        <w:t>) / (F</w:t>
      </w:r>
      <w:r w:rsidRPr="00C0680D">
        <w:rPr>
          <w:vertAlign w:val="subscript"/>
        </w:rPr>
        <w:t>∞</w:t>
      </w:r>
      <w:r w:rsidRPr="00C0680D">
        <w:t>-F</w:t>
      </w:r>
      <w:r w:rsidRPr="00C0680D">
        <w:rPr>
          <w:vertAlign w:val="subscript"/>
        </w:rPr>
        <w:t>0</w:t>
      </w:r>
      <w:r w:rsidRPr="00C0680D">
        <w:t>), where F</w:t>
      </w:r>
      <w:r w:rsidRPr="00C0680D">
        <w:rPr>
          <w:vertAlign w:val="subscript"/>
        </w:rPr>
        <w:t>∞</w:t>
      </w:r>
      <w:r w:rsidRPr="00C0680D">
        <w:t xml:space="preserve"> represents the fluorescence intensity at saturation of the ligand, </w:t>
      </w:r>
      <w:r w:rsidRPr="00C0680D">
        <w:rPr>
          <w:i/>
        </w:rPr>
        <w:t>y</w:t>
      </w:r>
      <w:r w:rsidRPr="00C0680D">
        <w:t xml:space="preserve"> is plotted as a function of the protein/ligand relation (</w:t>
      </w:r>
      <w:r w:rsidRPr="00962DE4">
        <w:rPr>
          <w:i/>
          <w:iCs/>
        </w:rPr>
        <w:t>L</w:t>
      </w:r>
      <w:r w:rsidRPr="00C0680D">
        <w:t>), and apparent dissociation constants (</w:t>
      </w:r>
      <w:r w:rsidRPr="00C0680D">
        <w:rPr>
          <w:i/>
        </w:rPr>
        <w:t>K</w:t>
      </w:r>
      <w:r w:rsidRPr="00C0680D">
        <w:rPr>
          <w:vertAlign w:val="subscript"/>
        </w:rPr>
        <w:t>d</w:t>
      </w:r>
      <w:r w:rsidRPr="00C0680D">
        <w:t>) and stoichiometric (</w:t>
      </w:r>
      <w:r w:rsidRPr="00962DE4">
        <w:rPr>
          <w:i/>
          <w:iCs/>
        </w:rPr>
        <w:t>S</w:t>
      </w:r>
      <w:r w:rsidRPr="00C0680D">
        <w:t>) were obtained by fitting to the equation:</w:t>
      </w:r>
      <w:r>
        <w:t xml:space="preserve"> </w:t>
      </w:r>
    </w:p>
    <w:p w14:paraId="46D5C17E" w14:textId="77777777" w:rsidR="007B366C" w:rsidRDefault="007B366C" w:rsidP="007B366C">
      <w:pPr>
        <w:pStyle w:val="MDPI31text"/>
        <w:rPr>
          <w:bCs/>
          <w:szCs w:val="20"/>
          <w:lang w:eastAsia="es-ES"/>
        </w:rPr>
      </w:pPr>
    </w:p>
    <w:p w14:paraId="116CDD09" w14:textId="77777777" w:rsidR="007B366C" w:rsidRDefault="007B366C" w:rsidP="007B366C">
      <w:pPr>
        <w:pStyle w:val="MDPI31text"/>
        <w:jc w:val="center"/>
        <w:rPr>
          <w:bCs/>
          <w:szCs w:val="20"/>
          <w:lang w:eastAsia="es-ES"/>
        </w:rPr>
      </w:pPr>
      <w:r w:rsidRPr="000D092C">
        <w:rPr>
          <w:rFonts w:ascii="Times New Roman" w:hAnsi="Times New Roman"/>
          <w:position w:val="-24"/>
          <w:sz w:val="24"/>
          <w:szCs w:val="24"/>
        </w:rPr>
        <w:object w:dxaOrig="5160" w:dyaOrig="700" w14:anchorId="4A781011">
          <v:shape id="_x0000_i1041" type="#_x0000_t75" style="width:227.55pt;height:31.9pt" o:ole="">
            <v:imagedata r:id="rId63" o:title=""/>
          </v:shape>
          <o:OLEObject Type="Embed" ProgID="Equation.3" ShapeID="_x0000_i1041" DrawAspect="Content" ObjectID="_1725828392" r:id="rId64"/>
        </w:object>
      </w:r>
      <w:r>
        <w:rPr>
          <w:rFonts w:ascii="Times New Roman" w:hAnsi="Times New Roman"/>
          <w:sz w:val="24"/>
          <w:szCs w:val="24"/>
        </w:rPr>
        <w:t xml:space="preserve">           </w:t>
      </w:r>
      <w:r w:rsidRPr="00CA61F9">
        <w:rPr>
          <w:szCs w:val="20"/>
        </w:rPr>
        <w:t>(Equation 1)</w:t>
      </w:r>
    </w:p>
    <w:p w14:paraId="18686914" w14:textId="77777777" w:rsidR="007B366C" w:rsidRDefault="007B366C" w:rsidP="007B366C">
      <w:pPr>
        <w:pStyle w:val="MDPI31text"/>
        <w:jc w:val="center"/>
        <w:rPr>
          <w:bCs/>
          <w:szCs w:val="20"/>
          <w:lang w:eastAsia="es-ES"/>
        </w:rPr>
      </w:pPr>
    </w:p>
    <w:p w14:paraId="7893F0B0" w14:textId="77777777" w:rsidR="007B366C" w:rsidRDefault="007B366C" w:rsidP="007B366C">
      <w:pPr>
        <w:pStyle w:val="MDPI31text"/>
      </w:pPr>
      <w:r w:rsidRPr="00C0680D">
        <w:t xml:space="preserve">where </w:t>
      </w:r>
      <w:r w:rsidRPr="00A819CF">
        <w:rPr>
          <w:i/>
          <w:iCs/>
        </w:rPr>
        <w:t>y</w:t>
      </w:r>
      <w:r w:rsidRPr="00C0680D">
        <w:t xml:space="preserve"> represents the fractional degree of fluorescence intensity at 470 nm, </w:t>
      </w:r>
      <w:r w:rsidRPr="00A819CF">
        <w:rPr>
          <w:i/>
          <w:iCs/>
        </w:rPr>
        <w:t>K</w:t>
      </w:r>
      <w:r w:rsidRPr="00A819CF">
        <w:rPr>
          <w:vertAlign w:val="subscript"/>
        </w:rPr>
        <w:t>d</w:t>
      </w:r>
      <w:r w:rsidRPr="00C0680D">
        <w:t xml:space="preserve"> is the apparent dissociation constant for the ligands, </w:t>
      </w:r>
      <w:r w:rsidRPr="00A819CF">
        <w:rPr>
          <w:i/>
          <w:iCs/>
        </w:rPr>
        <w:t>L</w:t>
      </w:r>
      <w:r w:rsidRPr="00C0680D">
        <w:t xml:space="preserve"> is the protein/ligand relation</w:t>
      </w:r>
      <w:r>
        <w:t>,</w:t>
      </w:r>
      <w:r w:rsidRPr="00C0680D">
        <w:t xml:space="preserve"> and </w:t>
      </w:r>
      <w:r w:rsidRPr="00A819CF">
        <w:rPr>
          <w:i/>
          <w:iCs/>
        </w:rPr>
        <w:t>S</w:t>
      </w:r>
      <w:r w:rsidRPr="00C0680D">
        <w:t xml:space="preserve"> is stoichiometric. The data were analyzed using the OriginPro version 9.0 64-bit SR2 program (OriginLab, Northampton, MA).</w:t>
      </w:r>
    </w:p>
    <w:p w14:paraId="5E859AA1" w14:textId="77777777" w:rsidR="007B366C" w:rsidRPr="00C0680D" w:rsidRDefault="007B366C" w:rsidP="007B366C">
      <w:pPr>
        <w:pStyle w:val="MDPI31text"/>
        <w:spacing w:after="60"/>
        <w:ind w:left="2610" w:firstLine="360"/>
        <w:outlineLvl w:val="0"/>
        <w:rPr>
          <w:szCs w:val="20"/>
          <w:lang w:eastAsia="es-ES"/>
        </w:rPr>
      </w:pPr>
    </w:p>
    <w:p w14:paraId="4689F4B8" w14:textId="3AE1A0A9" w:rsidR="007B366C" w:rsidRPr="008B31FD" w:rsidRDefault="008B31FD" w:rsidP="008B31FD">
      <w:pPr>
        <w:pStyle w:val="MDPI22heading2"/>
      </w:pPr>
      <w:r w:rsidRPr="008B31FD">
        <w:t xml:space="preserve">3.3. </w:t>
      </w:r>
      <w:r w:rsidR="007B366C" w:rsidRPr="008B31FD">
        <w:t>Preparation of initial coordinate files</w:t>
      </w:r>
    </w:p>
    <w:p w14:paraId="357E15B4" w14:textId="77777777" w:rsidR="007B366C" w:rsidRDefault="007B366C" w:rsidP="008B31FD">
      <w:pPr>
        <w:pStyle w:val="MDPI31text"/>
      </w:pPr>
      <w:r>
        <w:t>C</w:t>
      </w:r>
      <w:r w:rsidRPr="00A819CF">
        <w:t>oordinates corresponding to the structure of CaM were obtained from the Protein Data Bank (PDB, http://www.rcsb.org). The CaM-ligands complexes, the X-ray structure of CaM with calcium and TFP named 1</w:t>
      </w:r>
      <w:r>
        <w:t>LIN</w:t>
      </w:r>
      <w:r w:rsidRPr="00A819CF">
        <w:t>.pdb (1</w:t>
      </w:r>
      <w:r>
        <w:t>LIN</w:t>
      </w:r>
      <w:r w:rsidRPr="00A819CF">
        <w:t>, close form of the CaM) refined at 2.</w:t>
      </w:r>
      <w:r>
        <w:t>0</w:t>
      </w:r>
      <w:r w:rsidRPr="00A819CF">
        <w:t xml:space="preserve"> Å were chosen</w:t>
      </w:r>
      <w:r>
        <w:t xml:space="preserve"> </w:t>
      </w:r>
      <w:r>
        <w:fldChar w:fldCharType="begin"/>
      </w:r>
      <w:r>
        <w:instrText xml:space="preserve"> ADDIN EN.CITE &lt;EndNote&gt;&lt;Cite&gt;&lt;Author&gt;Vandonselaar&lt;/Author&gt;&lt;Year&gt;1994&lt;/Year&gt;&lt;RecNum&gt;25521&lt;/RecNum&gt;&lt;DisplayText&gt;[35]&lt;/DisplayText&gt;&lt;record&gt;&lt;rec-number&gt;25521&lt;/rec-number&gt;&lt;foreign-keys&gt;&lt;key app="EN" db-id="sppv5pezgfz021e09auxxptkzreaerr22adp" timestamp="1662745485"&gt;25521&lt;/key&gt;&lt;/foreign-keys&gt;&lt;ref-type name="Journal Article"&gt;17&lt;/ref-type&gt;&lt;contributors&gt;&lt;authors&gt;&lt;author&gt;Vandonselaar, M.&lt;/author&gt;&lt;author&gt;Hickie, R. A.&lt;/author&gt;&lt;author&gt;Quail, J. W.&lt;/author&gt;&lt;author&gt;Delbaere, L. T.&lt;/author&gt;&lt;/authors&gt;&lt;/contributors&gt;&lt;auth-address&gt;Department of Biochemistry, University of Saskatchewan, Saskatoon, Canada.&lt;/auth-address&gt;&lt;titles&gt;&lt;title&gt;Trifluoperazine-induced conformational change in Ca(2+)-calmodulin&lt;/title&gt;&lt;secondary-title&gt;Nat Struct Biol&lt;/secondary-title&gt;&lt;/titles&gt;&lt;periodical&gt;&lt;full-title&gt;Nat Struct Biol&lt;/full-title&gt;&lt;/periodical&gt;&lt;pages&gt;795-801&lt;/pages&gt;&lt;volume&gt;1&lt;/volume&gt;&lt;number&gt;11&lt;/number&gt;&lt;edition&gt;1994/11/01&lt;/edition&gt;&lt;keywords&gt;&lt;keyword&gt;Amino Acid Sequence&lt;/keyword&gt;&lt;keyword&gt;Animals&lt;/keyword&gt;&lt;keyword&gt;Binding Sites&lt;/keyword&gt;&lt;keyword&gt;Calcium/*chemistry&lt;/keyword&gt;&lt;keyword&gt;Calmodulin/*chemistry/metabolism&lt;/keyword&gt;&lt;keyword&gt;Cattle&lt;/keyword&gt;&lt;keyword&gt;Crystallography, X-Ray&lt;/keyword&gt;&lt;keyword&gt;Molecular Sequence Data&lt;/keyword&gt;&lt;keyword&gt;Protein Conformation&lt;/keyword&gt;&lt;keyword&gt;Trifluoperazine/*chemistry/metabolism&lt;/keyword&gt;&lt;/keywords&gt;&lt;dates&gt;&lt;year&gt;1994&lt;/year&gt;&lt;pub-dates&gt;&lt;date&gt;Nov&lt;/date&gt;&lt;/pub-dates&gt;&lt;/dates&gt;&lt;isbn&gt;1072-8368 (Print)&amp;#xD;1072-8368 (Linking)&lt;/isbn&gt;&lt;accession-num&gt;7634090&lt;/accession-num&gt;&lt;urls&gt;&lt;related-urls&gt;&lt;url&gt;https://www.ncbi.nlm.nih.gov/pubmed/7634090&lt;/url&gt;&lt;/related-urls&gt;&lt;/urls&gt;&lt;electronic-resource-num&gt;10.1038/nsb1194-795&lt;/electronic-resource-num&gt;&lt;/record&gt;&lt;/Cite&gt;&lt;/EndNote&gt;</w:instrText>
      </w:r>
      <w:r>
        <w:fldChar w:fldCharType="separate"/>
      </w:r>
      <w:r>
        <w:rPr>
          <w:noProof/>
        </w:rPr>
        <w:t>[35]</w:t>
      </w:r>
      <w:r>
        <w:fldChar w:fldCharType="end"/>
      </w:r>
      <w:r w:rsidRPr="00A819CF">
        <w:t>.</w:t>
      </w:r>
      <w:hyperlink w:anchor="_ENREF_19" w:tooltip="Chattopadhyaya, 1992 #16536" w:history="1"/>
      <w:r w:rsidRPr="00A819CF">
        <w:t xml:space="preserve"> </w:t>
      </w:r>
      <w:r>
        <w:t>L</w:t>
      </w:r>
      <w:r w:rsidRPr="00A819CF">
        <w:t xml:space="preserve">igands were obtained from the PDB co-crystillized structure, and when the crystals were </w:t>
      </w:r>
      <w:r>
        <w:t>un</w:t>
      </w:r>
      <w:r w:rsidRPr="00A819CF">
        <w:t xml:space="preserve">available, their structures were constructed using HyperChem 8 software. All structures of the ligands were minimized using Gaussian 09, revision A.02 (Gaussian Inc., Wallingford, CT) at DTF B3LYP/3-21G level of theory. </w:t>
      </w:r>
      <w:r>
        <w:t>Inhibitors' partial charges and force field paramete</w:t>
      </w:r>
      <w:r w:rsidRPr="00A819CF">
        <w:t xml:space="preserve">rs were generated automatically using the </w:t>
      </w:r>
      <w:r w:rsidRPr="00A819CF">
        <w:rPr>
          <w:i/>
        </w:rPr>
        <w:t>antechamber</w:t>
      </w:r>
      <w:r w:rsidRPr="00A819CF">
        <w:t xml:space="preserve"> program in AmberTools22 </w:t>
      </w:r>
      <w:r w:rsidRPr="00A819CF">
        <w:fldChar w:fldCharType="begin"/>
      </w:r>
      <w:r>
        <w:instrText xml:space="preserve"> ADDIN EN.CITE &lt;EndNote&gt;&lt;Cite&gt;&lt;Author&gt;D.A. Case&lt;/Author&gt;&lt;Year&gt;2022&lt;/Year&gt;&lt;RecNum&gt;25517&lt;/RecNum&gt;&lt;DisplayText&gt;[36]&lt;/DisplayText&gt;&lt;record&gt;&lt;rec-number&gt;25517&lt;/rec-number&gt;&lt;foreign-keys&gt;&lt;key app="EN" db-id="sppv5pezgfz021e09auxxptkzreaerr22adp" timestamp="1662504321"&gt;25517&lt;/key&gt;&lt;/foreign-keys&gt;&lt;ref-type name="Magazine Article"&gt;19&lt;/ref-type&gt;&lt;contributors&gt;&lt;authors&gt;&lt;author&gt;D.A. Case, H.M. Aktulga,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Kollman&lt;/author&gt;&lt;/authors&gt;&lt;/contributors&gt;&lt;titles&gt;&lt;title&gt;Amber 2022&lt;/title&gt;&lt;/titles&gt;&lt;dates&gt;&lt;year&gt;2022&lt;/year&gt;&lt;/dates&gt;&lt;pub-location&gt;University of California, San Francisco&lt;/pub-location&gt;&lt;urls&gt;&lt;/urls&gt;&lt;/record&gt;&lt;/Cite&gt;&lt;/EndNote&gt;</w:instrText>
      </w:r>
      <w:r w:rsidRPr="00A819CF">
        <w:fldChar w:fldCharType="separate"/>
      </w:r>
      <w:r>
        <w:rPr>
          <w:noProof/>
        </w:rPr>
        <w:t>[36]</w:t>
      </w:r>
      <w:r w:rsidRPr="00A819CF">
        <w:fldChar w:fldCharType="end"/>
      </w:r>
      <w:r w:rsidRPr="00A819CF">
        <w:t>.</w:t>
      </w:r>
      <w:r>
        <w:t xml:space="preserve"> </w:t>
      </w:r>
    </w:p>
    <w:p w14:paraId="221F8FF4" w14:textId="1B7F47D6" w:rsidR="007B366C" w:rsidRPr="008B31FD" w:rsidRDefault="008B31FD" w:rsidP="008B31FD">
      <w:pPr>
        <w:pStyle w:val="MDPI22heading2"/>
        <w:spacing w:before="240"/>
      </w:pPr>
      <w:r w:rsidRPr="008B31FD">
        <w:t xml:space="preserve">3.4. </w:t>
      </w:r>
      <w:r w:rsidR="007B366C" w:rsidRPr="008B31FD">
        <w:t>Docking studies</w:t>
      </w:r>
    </w:p>
    <w:p w14:paraId="2FE2449B" w14:textId="5525B015" w:rsidR="007B366C" w:rsidRDefault="007B366C" w:rsidP="008B31FD">
      <w:pPr>
        <w:pStyle w:val="MDPI31text"/>
      </w:pPr>
      <w:r w:rsidRPr="00A4021C">
        <w:t>Docking was conducted using PDB X-ray structure of the CaM with the ligand TFP (1A29.pdb)</w:t>
      </w:r>
      <w:r>
        <w:t>. W</w:t>
      </w:r>
      <w:r w:rsidRPr="00A4021C">
        <w:t xml:space="preserve">e performed a final all-atom refinement of CaM with the idealization application of the Rosetta3.1 release </w:t>
      </w:r>
      <w:r w:rsidRPr="00A819CF">
        <w:rPr>
          <w:lang w:eastAsia="es-MX"/>
        </w:rPr>
        <w:fldChar w:fldCharType="begin"/>
      </w:r>
      <w:r>
        <w:rPr>
          <w:lang w:eastAsia="es-MX"/>
        </w:rPr>
        <w:instrText xml:space="preserve"> ADDIN EN.CITE &lt;EndNote&gt;&lt;Cite&gt;&lt;Author&gt;Wedemeyer&lt;/Author&gt;&lt;Year&gt;2003&lt;/Year&gt;&lt;RecNum&gt;9135&lt;/RecNum&gt;&lt;DisplayText&gt;[37]&lt;/DisplayText&gt;&lt;record&gt;&lt;rec-number&gt;9135&lt;/rec-number&gt;&lt;foreign-keys&gt;&lt;key app="EN" db-id="z50sepd505efeuewprwxvv2cadsx0ae22990" timestamp="0"&gt;9135&lt;/key&gt;&lt;/foreign-keys&gt;&lt;ref-type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Pr="00A819CF">
        <w:rPr>
          <w:lang w:eastAsia="es-MX"/>
        </w:rPr>
        <w:fldChar w:fldCharType="separate"/>
      </w:r>
      <w:r>
        <w:rPr>
          <w:noProof/>
          <w:lang w:eastAsia="es-MX"/>
        </w:rPr>
        <w:t>[37]</w:t>
      </w:r>
      <w:r w:rsidRPr="00A819CF">
        <w:rPr>
          <w:lang w:eastAsia="es-MX"/>
        </w:rPr>
        <w:fldChar w:fldCharType="end"/>
      </w:r>
      <w:r w:rsidRPr="00A4021C">
        <w:t xml:space="preserve">. All compounds were built using the HyperChem 8.0 release program and optimized geometrically using the Gaussian 09 program, revision A.02 (Gaussian Inc., Wallingford, CT) at DTF B3LYP/3-21G level of theory. </w:t>
      </w:r>
      <w:r>
        <w:t>P</w:t>
      </w:r>
      <w:r w:rsidRPr="00A4021C">
        <w:t xml:space="preserve">rotein and ligands were further prepared using the utilities implemented by AutoDockTools 1.5.4 (http://mgltools.scripps.edu/). </w:t>
      </w:r>
      <w:r>
        <w:t>P</w:t>
      </w:r>
      <w:r w:rsidRPr="00A4021C">
        <w:t xml:space="preserve">rotein </w:t>
      </w:r>
      <w:r>
        <w:t>added polar hydrogen atoms, Kollman united-atom partial charges, and to the ligands computing Gasteiger-Marsilli formalism charges, rotatable groups</w:t>
      </w:r>
      <w:r w:rsidRPr="00A4021C">
        <w:t xml:space="preserve"> </w:t>
      </w:r>
      <w:r>
        <w:t xml:space="preserve">were </w:t>
      </w:r>
      <w:r w:rsidRPr="00A4021C">
        <w:t>assigned automatically</w:t>
      </w:r>
      <w:r>
        <w:t>,</w:t>
      </w:r>
      <w:r w:rsidRPr="00A4021C">
        <w:t xml:space="preserve"> as were the active torsions. Blind docking was carried out using AutoDock4 version 4.2 software (</w:t>
      </w:r>
      <w:hyperlink r:id="rId65" w:history="1">
        <w:r w:rsidRPr="00DF6EF7">
          <w:rPr>
            <w:rStyle w:val="Hipervnculo"/>
            <w:bCs/>
            <w:szCs w:val="20"/>
          </w:rPr>
          <w:t>http://autodock.scripps.edu/</w:t>
        </w:r>
      </w:hyperlink>
      <w:r w:rsidRPr="00A4021C">
        <w:t>)</w:t>
      </w:r>
      <w:r>
        <w:t xml:space="preserve"> </w:t>
      </w:r>
      <w:r w:rsidRPr="00A819CF">
        <w:fldChar w:fldCharType="begin">
          <w:fldData xml:space="preserve">PEVuZE5vdGU+PENpdGU+PEF1dGhvcj5Nb3JyaXM8L0F1dGhvcj48WWVhcj4xOTk4PC9ZZWFyPjxS
ZWNOdW0+MjA0PC9SZWNOdW0+PERpc3BsYXlUZXh0PlszOC00MF08L0Rpc3BsYXlUZXh0PjxyZWNv
cmQ+PHJlYy1udW1iZXI+MjA0PC9yZWMtbnVtYmVyPjxmb3JlaWduLWtleXM+PGtleSBhcHA9IkVO
IiBkYi1pZD0iejUwc2VwZDUwNWVmZXVld3Byd3h2djJjYWRzeDBhZTIyOTkwIiB0aW1lc3RhbXA9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a2V5cz48a2V5IGFwcD0iRU4iIGRiLWlkPSJ6NTBzZXBkNTA1ZWZldWV3cHJ3eHZ2MmNhZHN4MGFl
MjI5OTAiIHRpbWVzdGFtcD0iMCI+ODAzPC9rZXk+PC9mb3JlaWduLWtleXM+PHJlZi10eXBlIG5h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ZD0iejUwc2VwZDUwNWVmZXVld3Byd3h2djJjYWRzeDBhZTIyOTkwIiB0aW1lc3RhbXA9IjAiPjI1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TWVkIENoZW08L3NlY29uZGFyeS10aXRsZT48L3RpdGxlcz48cGFnZXM+NDE3OC04NzwvcGFnZXM+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</w:fldData>
        </w:fldChar>
      </w:r>
      <w:r>
        <w:instrText xml:space="preserve"> ADDIN EN.CITE </w:instrText>
      </w:r>
      <w:r>
        <w:fldChar w:fldCharType="begin">
          <w:fldData xml:space="preserve">PEVuZE5vdGU+PENpdGU+PEF1dGhvcj5Nb3JyaXM8L0F1dGhvcj48WWVhcj4xOTk4PC9ZZWFyPjxS
ZWNOdW0+MjA0PC9SZWNOdW0+PERpc3BsYXlUZXh0PlszOC00MF08L0Rpc3BsYXlUZXh0PjxyZWNv
cmQ+PHJlYy1udW1iZXI+MjA0PC9yZWMtbnVtYmVyPjxmb3JlaWduLWtleXM+PGtleSBhcHA9IkVO
IiBkYi1pZD0iejUwc2VwZDUwNWVmZXVld3Byd3h2djJjYWRzeDBhZTIyOTkwIiB0aW1lc3RhbXA9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a2V5cz48a2V5IGFwcD0iRU4iIGRiLWlkPSJ6NTBzZXBkNTA1ZWZldWV3cHJ3eHZ2MmNhZHN4MGFl
MjI5OTAiIHRpbWVzdGFtcD0iMCI+ODAzPC9rZXk+PC9mb3JlaWduLWtleXM+PHJlZi10eXBlIG5h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ZD0iejUwc2VwZDUwNWVmZXVld3Byd3h2djJjYWRzeDBhZTIyOTkwIiB0aW1lc3RhbXA9IjAiPjI1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TWVkIENoZW08L3NlY29uZGFyeS10aXRsZT48L3RpdGxlcz48cGFnZXM+NDE3OC04NzwvcGFnZXM+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</w:fldData>
        </w:fldChar>
      </w:r>
      <w:r>
        <w:instrText xml:space="preserve"> ADDIN EN.CITE.DATA </w:instrText>
      </w:r>
      <w:r>
        <w:fldChar w:fldCharType="end"/>
      </w:r>
      <w:r w:rsidRPr="00A819CF">
        <w:fldChar w:fldCharType="separate"/>
      </w:r>
      <w:r>
        <w:rPr>
          <w:noProof/>
        </w:rPr>
        <w:t>[38-40]</w:t>
      </w:r>
      <w:r w:rsidRPr="00A819CF">
        <w:fldChar w:fldCharType="end"/>
      </w:r>
      <w:r w:rsidRPr="00A4021C">
        <w:t>, using default parameters</w:t>
      </w:r>
      <w:r>
        <w:t>,</w:t>
      </w:r>
      <w:r w:rsidRPr="00A4021C">
        <w:t xml:space="preserve"> the Lamar</w:t>
      </w:r>
      <w:r>
        <w:t>c</w:t>
      </w:r>
      <w:r w:rsidRPr="00A4021C">
        <w:t xml:space="preserve">kian genetic algorithm with local search, number of individuals in </w:t>
      </w:r>
      <w:r>
        <w:t xml:space="preserve">a </w:t>
      </w:r>
      <w:r w:rsidRPr="00A4021C">
        <w:t xml:space="preserve">population (150), maximum number of energy evaluations (2.5 million), maximum number of generations (27 000), rate of gene mutation (0.02), rate of crossover (0.8) and 100 runs for docking. Electrostatic grid maps were generated for each atom type in the ligands using the auxiliary program AutoGrid4 part of the software AutoDock4. The initial grid box size was 60Å </w:t>
      </w:r>
      <w:r>
        <w:t>x</w:t>
      </w:r>
      <w:r w:rsidRPr="00A4021C">
        <w:t xml:space="preserve"> 60Å </w:t>
      </w:r>
      <w:r>
        <w:t>x</w:t>
      </w:r>
      <w:r w:rsidRPr="00A4021C">
        <w:t xml:space="preserve"> 60Å in the x, y, and z dimensions. To refine the docking analyses, they were performed in a smaller grid box, with 30Å </w:t>
      </w:r>
      <w:r>
        <w:t>x</w:t>
      </w:r>
      <w:r w:rsidRPr="00A4021C">
        <w:t xml:space="preserve"> 30Å </w:t>
      </w:r>
      <w:r>
        <w:t>x</w:t>
      </w:r>
      <w:r w:rsidRPr="00A4021C">
        <w:t xml:space="preserve"> 30Å dimensions, placed in the ligand. </w:t>
      </w:r>
      <w:r>
        <w:t>Docking analysis</w:t>
      </w:r>
      <w:r w:rsidRPr="00A4021C">
        <w:t xml:space="preserve"> was made with AutoDockTools using cluster analysis and PyMOL </w:t>
      </w:r>
      <w:r w:rsidRPr="00A819CF">
        <w:fldChar w:fldCharType="begin"/>
      </w:r>
      <w:r>
        <w:instrText xml:space="preserve"> ADDIN EN.CITE &lt;EndNote&gt;&lt;Cite&gt;&lt;Author&gt;DeLano&lt;/Author&gt;&lt;Year&gt;2004&lt;/Year&gt;&lt;RecNum&gt;107&lt;/RecNum&gt;&lt;DisplayText&gt;[41]&lt;/DisplayText&gt;&lt;record&gt;&lt;rec-number&gt;107&lt;/rec-number&gt;&lt;foreign-keys&gt;&lt;key app="EN" db-id="z50sepd505efeuewprwxvv2cadsx0ae22990"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Pr="00A819CF">
        <w:fldChar w:fldCharType="separate"/>
      </w:r>
      <w:r>
        <w:rPr>
          <w:noProof/>
        </w:rPr>
        <w:t>[41]</w:t>
      </w:r>
      <w:r w:rsidRPr="00A819CF">
        <w:fldChar w:fldCharType="end"/>
      </w:r>
      <w:r w:rsidRPr="00A4021C">
        <w:t>.</w:t>
      </w:r>
      <w:r>
        <w:t xml:space="preserve"> </w:t>
      </w:r>
    </w:p>
    <w:p w14:paraId="21E0E80D" w14:textId="77777777" w:rsidR="00C372CC" w:rsidRDefault="00C372CC" w:rsidP="008B31FD">
      <w:pPr>
        <w:pStyle w:val="MDPI31text"/>
      </w:pPr>
    </w:p>
    <w:p w14:paraId="30076DC0" w14:textId="69EE367F" w:rsidR="007B366C" w:rsidRPr="008B31FD" w:rsidRDefault="008B31FD" w:rsidP="008B31FD">
      <w:pPr>
        <w:pStyle w:val="MDPI22heading2"/>
        <w:spacing w:before="240"/>
      </w:pPr>
      <w:r w:rsidRPr="008B31FD">
        <w:lastRenderedPageBreak/>
        <w:t xml:space="preserve">3.5. </w:t>
      </w:r>
      <w:r w:rsidR="007B366C" w:rsidRPr="008B31FD">
        <w:t>Molecular dynamics simulation studies</w:t>
      </w:r>
    </w:p>
    <w:p w14:paraId="280A23B0" w14:textId="77777777" w:rsidR="007B366C" w:rsidRDefault="007B366C" w:rsidP="008B31FD">
      <w:pPr>
        <w:pStyle w:val="MDPI31text"/>
      </w:pPr>
      <w:r>
        <w:t>C</w:t>
      </w:r>
      <w:r w:rsidRPr="00A4021C">
        <w:t xml:space="preserve">oordinates of the ligands resulting from the docking study were processed with </w:t>
      </w:r>
      <w:r w:rsidRPr="00AA7F4C">
        <w:rPr>
          <w:i/>
          <w:iCs/>
        </w:rPr>
        <w:t>antechamber</w:t>
      </w:r>
      <w:r w:rsidRPr="00A4021C">
        <w:t xml:space="preserve"> (a set of auxiliary programs for molecular mechanic studies) to generate suitable topologies for the LEaP module from AmberTools22 </w:t>
      </w:r>
      <w:r w:rsidRPr="00A4021C">
        <w:fldChar w:fldCharType="begin">
          <w:fldData xml:space="preserve">PEVuZE5vdGU+PENpdGU+PEF1dGhvcj5ELkEuIENhc2U8L0F1dGhvcj48WWVhcj4yMDE1PC9ZZWFy
PjxSZWNOdW0+MjQ4MzI8L1JlY051bT48RGlzcGxheVRleHQ+WzM2LCA0Mi00NF08L0Rpc3BsYXlU
ZXh0PjxyZWNvcmQ+PHJlYy1udW1iZXI+MjQ4MzI8L3JlYy1udW1iZXI+PGZvcmVpZ24ta2V5cz48
a2V5IGFwcD0iRU4iIGRiLWlkPSJ6NTBzZXBkNTA1ZWZldWV3cHJ3eHZ2MmNhZHN4MGFlMjI5OTAi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aWduLWtleXM+PGtleSBhcHA9IkVOIiBkYi1pZD0iejUwc2VwZDUwNWVmZXVld3Byd3h2djJjYWRz
eDBhZTIyOTkwIiB0aW1lc3RhbXA9IjAiPjE2NTE2PC9rZXk+PC9mb3JlaWduLWtleXM+PHJlZi10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ZWMtbnVtYmVyPjxmb3JlaWduLWtleXM+PGtleSBhcHA9IkVOIiBkYi1pZD0iejUwc2VwZDUwNWVm
ZXVld3Byd3h2djJjYWRzeDBhZTIyOTkwIiB0aW1lc3RhbXA9IjAiPjIzODE2PC9rZXk+PC9mb3Jl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instrText xml:space="preserve"> ADDIN EN.CITE </w:instrText>
      </w:r>
      <w:r>
        <w:fldChar w:fldCharType="begin">
          <w:fldData xml:space="preserve">PEVuZE5vdGU+PENpdGU+PEF1dGhvcj5ELkEuIENhc2U8L0F1dGhvcj48WWVhcj4yMDE1PC9ZZWFy
PjxSZWNOdW0+MjQ4MzI8L1JlY051bT48RGlzcGxheVRleHQ+WzM2LCA0Mi00NF08L0Rpc3BsYXlU
ZXh0PjxyZWNvcmQ+PHJlYy1udW1iZXI+MjQ4MzI8L3JlYy1udW1iZXI+PGZvcmVpZ24ta2V5cz48
a2V5IGFwcD0iRU4iIGRiLWlkPSJ6NTBzZXBkNTA1ZWZldWV3cHJ3eHZ2MmNhZHN4MGFlMjI5OTAi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aWduLWtleXM+PGtleSBhcHA9IkVOIiBkYi1pZD0iejUwc2VwZDUwNWVmZXVld3Byd3h2djJjYWRz
eDBhZTIyOTkwIiB0aW1lc3RhbXA9IjAiPjE2NTE2PC9rZXk+PC9mb3JlaWduLWtleXM+PHJlZi10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ZWMtbnVtYmVyPjxmb3JlaWduLWtleXM+PGtleSBhcHA9IkVOIiBkYi1pZD0iejUwc2VwZDUwNWVm
ZXVld3Byd3h2djJjYWRzeDBhZTIyOTkwIiB0aW1lc3RhbXA9IjAiPjIzODE2PC9rZXk+PC9mb3Jl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instrText xml:space="preserve"> ADDIN EN.CITE.DATA </w:instrText>
      </w:r>
      <w:r>
        <w:fldChar w:fldCharType="end"/>
      </w:r>
      <w:r w:rsidRPr="00A4021C">
        <w:fldChar w:fldCharType="separate"/>
      </w:r>
      <w:r>
        <w:rPr>
          <w:noProof/>
        </w:rPr>
        <w:t>[36, 42-44]</w:t>
      </w:r>
      <w:r w:rsidRPr="00A4021C">
        <w:fldChar w:fldCharType="end"/>
      </w:r>
      <w:r w:rsidRPr="00A4021C">
        <w:t>. Each structure and complex were subjected to the following protocol: hydrogen and other missing atoms were added using the LEaP module with the parm99 parameter set (PARM99 + frcmod.ff99SB + frcmod.parmbsc0 + OL3 for RNA + ff19SB), Na</w:t>
      </w:r>
      <w:r w:rsidRPr="00A4021C">
        <w:rPr>
          <w:vertAlign w:val="superscript"/>
        </w:rPr>
        <w:t>+</w:t>
      </w:r>
      <w:r w:rsidRPr="00A4021C">
        <w:t xml:space="preserve"> counterions were added to neutralize the system, the complexes were then solvated in an octahedral box of explicit TIP3P model water molecules localizing the box limits at 12 Å from </w:t>
      </w:r>
      <w:r>
        <w:t xml:space="preserve">the </w:t>
      </w:r>
      <w:r w:rsidRPr="00A4021C">
        <w:t xml:space="preserve">protein surface. MD simulations were performed at 1 atm and 298 K, maintained with the Berendsen barostat and thermostat, using periodic boundary conditions and particle mesh Ewald sums (grid spacing of 1 Å) for treating long-range electrostatic interactions with a 10 Å cutoff for computing direct interactions. SHAKE algorithm was used to satisfy bond constraints, allowing </w:t>
      </w:r>
      <w:r>
        <w:t xml:space="preserve">the </w:t>
      </w:r>
      <w:r w:rsidRPr="00A4021C">
        <w:t xml:space="preserve">employment of a 2-fs time step </w:t>
      </w:r>
      <w:r>
        <w:t>to integrate</w:t>
      </w:r>
      <w:r w:rsidRPr="00A4021C">
        <w:t xml:space="preserve"> Newton</w:t>
      </w:r>
      <w:r>
        <w:t>'</w:t>
      </w:r>
      <w:r w:rsidRPr="00A4021C">
        <w:t xml:space="preserve">s equations as recommended in the Amber package </w:t>
      </w:r>
      <w:r w:rsidRPr="00A4021C">
        <w:fldChar w:fldCharType="begin">
          <w:fldData xml:space="preserve">PEVuZE5vdGU+PENpdGU+PEF1dGhvcj5ELkEuIENhc2U8L0F1dGhvcj48WWVhcj4yMDEyPC9ZZWFy
PjxSZWNOdW0+MTY1MTY8L1JlY051bT48RGlzcGxheVRleHQ+WzQzLCA0NV08L0Rpc3BsYXlUZXh0
PjxyZWNvcmQ+PHJlYy1udW1iZXI+MTY1MTY8L3JlYy1udW1iZXI+PGZvcmVpZ24ta2V5cz48a2V5
IGFwcD0iRU4iIGRiLWlkPSJ6NTBzZXBkNTA1ZWZldWV3cHJ3eHZ2MmNhZHN4MGFlMjI5OTAiIHRp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Zm9yZWlnbi1rZXlzPjxrZXkgYXBwPSJFTiIgZGItaWQ9Ino1MHNlcGQ1MDVlZmV1ZXdwcnd4dnYy
Y2Fkc3gwYWUyMjk5MCIgdGltZXN0YW1wPSIwIj4xNjUzNTwva2V5PjwvZm9yZWlnbi1rZXlzPjxy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instrText xml:space="preserve"> ADDIN EN.CITE </w:instrText>
      </w:r>
      <w:r>
        <w:fldChar w:fldCharType="begin">
          <w:fldData xml:space="preserve">PEVuZE5vdGU+PENpdGU+PEF1dGhvcj5ELkEuIENhc2U8L0F1dGhvcj48WWVhcj4yMDEyPC9ZZWFy
PjxSZWNOdW0+MTY1MTY8L1JlY051bT48RGlzcGxheVRleHQ+WzQzLCA0NV08L0Rpc3BsYXlUZXh0
PjxyZWNvcmQ+PHJlYy1udW1iZXI+MTY1MTY8L3JlYy1udW1iZXI+PGZvcmVpZ24ta2V5cz48a2V5
IGFwcD0iRU4iIGRiLWlkPSJ6NTBzZXBkNTA1ZWZldWV3cHJ3eHZ2MmNhZHN4MGFlMjI5OTAiIHRp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Zm9yZWlnbi1rZXlzPjxrZXkgYXBwPSJFTiIgZGItaWQ9Ino1MHNlcGQ1MDVlZmV1ZXdwcnd4dnYy
Y2Fkc3gwYWUyMjk5MCIgdGltZXN0YW1wPSIwIj4xNjUzNTwva2V5PjwvZm9yZWlnbi1rZXlzPjxy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instrText xml:space="preserve"> ADDIN EN.CITE.DATA </w:instrText>
      </w:r>
      <w:r>
        <w:fldChar w:fldCharType="end"/>
      </w:r>
      <w:r w:rsidRPr="00A4021C">
        <w:fldChar w:fldCharType="separate"/>
      </w:r>
      <w:r>
        <w:rPr>
          <w:noProof/>
        </w:rPr>
        <w:t>[43, 45]</w:t>
      </w:r>
      <w:r w:rsidRPr="00A4021C">
        <w:fldChar w:fldCharType="end"/>
      </w:r>
      <w:r w:rsidRPr="00A4021C">
        <w:t xml:space="preserve">. Amber f99SB force field </w:t>
      </w:r>
      <w:r w:rsidRPr="00A4021C">
        <w:fldChar w:fldCharType="begin">
          <w:fldData xml:space="preserve">PEVuZE5vdGU+PENpdGU+PEF1dGhvcj5MaW5kb3JmZi1MYXJzZW48L0F1dGhvcj48WWVhcj4yMDEw
PC9ZZWFyPjxSZWNOdW0+MTY1MTU8L1JlY051bT48RGlzcGxheVRleHQ+WzQ0LCA0NiwgNDddPC9E
aXNwbGF5VGV4dD48cmVjb3JkPjxyZWMtbnVtYmVyPjE2NTE1PC9yZWMtbnVtYmVyPjxmb3JlaWdu
LWtleXM+PGtleSBhcHA9IkVOIiBkYi1pZD0iejUwc2VwZDUwNWVmZXVld3Byd3h2djJjYWRzeDBh
ZTIyOTkwIiB0aW1lc3RhbXA9IjAiPjE2NTE1PC9rZXk+PC9mb3JlaWduLWtleXM+PHJlZi10eXBl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NjwvcmVjLW51bWJlcj48Zm9yZWlnbi1rZXlzPjxrZXkgYXBwPSJFTiIgZGItaWQ9Ino1MHNlcGQ1
MDVlZmV1ZXdwcnd4dnYyY2Fkc3gwYWUyMjk5MCIgdGltZXN0YW1wPSIwIj4yMzgxNjwva2V5Pjwv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ODA8L3JlYy1udW1iZXI+PGZvcmVpZ24ta2V5cz48a2V5IGFwcD0iRU4iIGRiLWlkPSJ6NTBzZXBk
NTA1ZWZldWV3cHJ3eHZ2MmNhZHN4MGFlMjI5OTAiIHRpbWVzdGFtcD0iMCI+MjQ0ODA8L2tleT48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instrText xml:space="preserve"> ADDIN EN.CITE </w:instrText>
      </w:r>
      <w:r>
        <w:fldChar w:fldCharType="begin">
          <w:fldData xml:space="preserve">PEVuZE5vdGU+PENpdGU+PEF1dGhvcj5MaW5kb3JmZi1MYXJzZW48L0F1dGhvcj48WWVhcj4yMDEw
PC9ZZWFyPjxSZWNOdW0+MTY1MTU8L1JlY051bT48RGlzcGxheVRleHQ+WzQ0LCA0NiwgNDddPC9E
aXNwbGF5VGV4dD48cmVjb3JkPjxyZWMtbnVtYmVyPjE2NTE1PC9yZWMtbnVtYmVyPjxmb3JlaWdu
LWtleXM+PGtleSBhcHA9IkVOIiBkYi1pZD0iejUwc2VwZDUwNWVmZXVld3Byd3h2djJjYWRzeDBh
ZTIyOTkwIiB0aW1lc3RhbXA9IjAiPjE2NTE1PC9rZXk+PC9mb3JlaWduLWtleXM+PHJlZi10eXBl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NjwvcmVjLW51bWJlcj48Zm9yZWlnbi1rZXlzPjxrZXkgYXBwPSJFTiIgZGItaWQ9Ino1MHNlcGQ1
MDVlZmV1ZXdwcnd4dnYyY2Fkc3gwYWUyMjk5MCIgdGltZXN0YW1wPSIwIj4yMzgxNjwva2V5Pjwv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ODA8L3JlYy1udW1iZXI+PGZvcmVpZ24ta2V5cz48a2V5IGFwcD0iRU4iIGRiLWlkPSJ6NTBzZXBk
NTA1ZWZldWV3cHJ3eHZ2MmNhZHN4MGFlMjI5OTAiIHRpbWVzdGFtcD0iMCI+MjQ0ODA8L2tleT48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instrText xml:space="preserve"> ADDIN EN.CITE.DATA </w:instrText>
      </w:r>
      <w:r>
        <w:fldChar w:fldCharType="end"/>
      </w:r>
      <w:r w:rsidRPr="00A4021C">
        <w:fldChar w:fldCharType="separate"/>
      </w:r>
      <w:r>
        <w:rPr>
          <w:noProof/>
        </w:rPr>
        <w:t>[44, 46, 47]</w:t>
      </w:r>
      <w:r w:rsidRPr="00A4021C">
        <w:fldChar w:fldCharType="end"/>
      </w:r>
      <w:r w:rsidRPr="00A4021C">
        <w:t xml:space="preserve"> parameters were used for all residues</w:t>
      </w:r>
      <w:r>
        <w:t>,</w:t>
      </w:r>
      <w:r w:rsidRPr="00A4021C">
        <w:t xml:space="preserve"> and Gaff force field </w:t>
      </w:r>
      <w:r w:rsidRPr="00A4021C">
        <w:fldChar w:fldCharType="begin">
          <w:fldData xml:space="preserve">PEVuZE5vdGU+PENpdGU+PEF1dGhvcj5XYW5nPC9BdXRob3I+PFllYXI+MjAwNjwvWWVhcj48UmVj
TnVtPjE2NTI2PC9SZWNOdW0+PERpc3BsYXlUZXh0Pls0OCwgNDldPC9EaXNwbGF5VGV4dD48cmVj
b3JkPjxyZWMtbnVtYmVyPjE2NTI2PC9yZWMtbnVtYmVyPjxmb3JlaWduLWtleXM+PGtleSBhcHA9
IkVOIiBkYi1pZD0iejUwc2VwZDUwNWVmZXVld3Byd3h2djJjYWRzeDBhZTIyOTkwIiB0aW1lc3Rh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IGRiLWlkPSJ6NTBzZXBkNTA1ZWZldWV3cHJ3eHZ2MmNhZHN4MGFlMjI5OTAiIHRpbWVzdGFtcD0i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instrText xml:space="preserve"> ADDIN EN.CITE </w:instrText>
      </w:r>
      <w:r>
        <w:fldChar w:fldCharType="begin">
          <w:fldData xml:space="preserve">PEVuZE5vdGU+PENpdGU+PEF1dGhvcj5XYW5nPC9BdXRob3I+PFllYXI+MjAwNjwvWWVhcj48UmVj
TnVtPjE2NTI2PC9SZWNOdW0+PERpc3BsYXlUZXh0Pls0OCwgNDldPC9EaXNwbGF5VGV4dD48cmVj
b3JkPjxyZWMtbnVtYmVyPjE2NTI2PC9yZWMtbnVtYmVyPjxmb3JlaWduLWtleXM+PGtleSBhcHA9
IkVOIiBkYi1pZD0iejUwc2VwZDUwNWVmZXVld3Byd3h2djJjYWRzeDBhZTIyOTkwIiB0aW1lc3Rh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IGRiLWlkPSJ6NTBzZXBkNTA1ZWZldWV3cHJ3eHZ2MmNhZHN4MGFlMjI5OTAiIHRpbWVzdGFtcD0i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instrText xml:space="preserve"> ADDIN EN.CITE.DATA </w:instrText>
      </w:r>
      <w:r>
        <w:fldChar w:fldCharType="end"/>
      </w:r>
      <w:r w:rsidRPr="00A4021C">
        <w:fldChar w:fldCharType="separate"/>
      </w:r>
      <w:r>
        <w:rPr>
          <w:noProof/>
        </w:rPr>
        <w:t>[48, 49]</w:t>
      </w:r>
      <w:r w:rsidRPr="00A4021C">
        <w:fldChar w:fldCharType="end"/>
      </w:r>
      <w:r w:rsidRPr="00A4021C">
        <w:t xml:space="preserve"> parameters were used for the ligands. All calculations were made using graphics processing units (GPU, Tesla V100) accelerated MD engine in AMBER (pmemd.cuda), </w:t>
      </w:r>
      <w:r>
        <w:t xml:space="preserve">a </w:t>
      </w:r>
      <w:r w:rsidRPr="00A4021C">
        <w:t xml:space="preserve">program package that runs entirely on CUDA-enabled GPUs </w:t>
      </w:r>
      <w:r w:rsidRPr="00A4021C">
        <w:fldChar w:fldCharType="begin"/>
      </w:r>
      <w:r>
        <w:instrText xml:space="preserve"> ADDIN EN.CITE &lt;EndNote&gt;&lt;Cite&gt;&lt;Author&gt;Salomon-Ferrer&lt;/Author&gt;&lt;Year&gt;2013&lt;/Year&gt;&lt;RecNum&gt;24833&lt;/RecNum&gt;&lt;DisplayText&gt;[50]&lt;/DisplayText&gt;&lt;record&gt;&lt;rec-number&gt;24833&lt;/rec-number&gt;&lt;foreign-keys&gt;&lt;key app="EN" db-id="z50sepd505efeuewprwxvv2cadsx0ae22990" timestamp="0"&gt;24833&lt;/key&gt;&lt;/foreign-keys&gt;&lt;ref-type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Pr="00A4021C">
        <w:fldChar w:fldCharType="separate"/>
      </w:r>
      <w:r>
        <w:rPr>
          <w:noProof/>
        </w:rPr>
        <w:t>[50]</w:t>
      </w:r>
      <w:r w:rsidRPr="00A4021C">
        <w:fldChar w:fldCharType="end"/>
      </w:r>
      <w:r w:rsidRPr="00A4021C">
        <w:t>. The protocol consisted in performing an optimization of the initial structure, followed by 50 ps heating step at 298 K, 50 ps for equilibration at constant volume</w:t>
      </w:r>
      <w:r>
        <w:t>,</w:t>
      </w:r>
      <w:r w:rsidRPr="00A4021C">
        <w:t xml:space="preserve"> and 500 ps for equilibration at constant pressure. Several independent 200 ns MD simulations were performed. Frames were saved at 100 ps intervals for subsequent analysis.</w:t>
      </w:r>
    </w:p>
    <w:p w14:paraId="4E8E0EF0" w14:textId="0BF0FCF1" w:rsidR="007B366C" w:rsidRPr="008B31FD" w:rsidRDefault="008B31FD" w:rsidP="008B31FD">
      <w:pPr>
        <w:pStyle w:val="MDPI22heading2"/>
        <w:spacing w:before="240"/>
      </w:pPr>
      <w:r w:rsidRPr="008B31FD">
        <w:t xml:space="preserve">3.6. </w:t>
      </w:r>
      <w:r w:rsidR="007B366C" w:rsidRPr="008B31FD">
        <w:t>Binding free energies calculated by molecular mechanics/poisson boltzmann surface area (MM/PBSA)</w:t>
      </w:r>
    </w:p>
    <w:p w14:paraId="3ADFE5FA" w14:textId="77777777" w:rsidR="007B366C" w:rsidRDefault="007B366C" w:rsidP="008B31FD">
      <w:pPr>
        <w:pStyle w:val="MDPI31text"/>
      </w:pPr>
      <w:r w:rsidRPr="00B87761">
        <w:t xml:space="preserve">This method </w:t>
      </w:r>
      <w:r>
        <w:t>combines</w:t>
      </w:r>
      <w:r w:rsidRPr="00B87761">
        <w:t xml:space="preserve"> molecular mechanic</w:t>
      </w:r>
      <w:r>
        <w:t>s'</w:t>
      </w:r>
      <w:r w:rsidRPr="00B87761">
        <w:t xml:space="preserve"> energy with implicit solvation models to calculate binding free energies. In MM/PBSA </w:t>
      </w:r>
      <w:r w:rsidRPr="00B87761">
        <w:fldChar w:fldCharType="begin">
          <w:fldData xml:space="preserve">PEVuZE5vdGU+PENpdGU+PEF1dGhvcj5UcmVlc3V3YW48L0F1dGhvcj48WWVhcj4yMDA5PC9ZZWFy
PjxSZWNOdW0+MjM4MTA8L1JlY051bT48RGlzcGxheVRleHQ+WzUxLCA1Ml08L0Rpc3BsYXlUZXh0
PjxyZWNvcmQ+PHJlYy1udW1iZXI+MjM4MTA8L3JlYy1udW1iZXI+PGZvcmVpZ24ta2V5cz48a2V5
IGFwcD0iRU4iIGRiLWlkPSJ6NTBzZXBkNTA1ZWZldWV3cHJ3eHZ2MmNhZHN4MGFlMjI5OTAiIHRp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TiIgZGItaWQ9Ino1MHNlcGQ1MDVlZmV1ZXdwcnd4dnYyY2Fkc3gwYWUyMjk5MCIgdGltZXN0YW1w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instrText xml:space="preserve"> ADDIN EN.CITE </w:instrText>
      </w:r>
      <w:r>
        <w:fldChar w:fldCharType="begin">
          <w:fldData xml:space="preserve">PEVuZE5vdGU+PENpdGU+PEF1dGhvcj5UcmVlc3V3YW48L0F1dGhvcj48WWVhcj4yMDA5PC9ZZWFy
PjxSZWNOdW0+MjM4MTA8L1JlY051bT48RGlzcGxheVRleHQ+WzUxLCA1Ml08L0Rpc3BsYXlUZXh0
PjxyZWNvcmQ+PHJlYy1udW1iZXI+MjM4MTA8L3JlYy1udW1iZXI+PGZvcmVpZ24ta2V5cz48a2V5
IGFwcD0iRU4iIGRiLWlkPSJ6NTBzZXBkNTA1ZWZldWV3cHJ3eHZ2MmNhZHN4MGFlMjI5OTAiIHRp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TiIgZGItaWQ9Ino1MHNlcGQ1MDVlZmV1ZXdwcnd4dnYyY2Fkc3gwYWUyMjk5MCIgdGltZXN0YW1w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instrText xml:space="preserve"> ADDIN EN.CITE.DATA </w:instrText>
      </w:r>
      <w:r>
        <w:fldChar w:fldCharType="end"/>
      </w:r>
      <w:r w:rsidRPr="00B87761">
        <w:fldChar w:fldCharType="separate"/>
      </w:r>
      <w:r>
        <w:rPr>
          <w:noProof/>
        </w:rPr>
        <w:t>[51, 52]</w:t>
      </w:r>
      <w:r w:rsidRPr="00B87761">
        <w:fldChar w:fldCharType="end"/>
      </w:r>
      <w:r w:rsidRPr="00B87761">
        <w:t>, binding free energy (ΔG</w:t>
      </w:r>
      <w:r w:rsidRPr="00B87761">
        <w:rPr>
          <w:vertAlign w:val="subscript"/>
        </w:rPr>
        <w:t>bind</w:t>
      </w:r>
      <w:r w:rsidRPr="00B87761">
        <w:t>) between a ligand (L) and a target (T) to form a complex is calculated as:</w:t>
      </w:r>
    </w:p>
    <w:p w14:paraId="3A868B07" w14:textId="77777777" w:rsidR="007B366C" w:rsidRDefault="007B366C" w:rsidP="007B366C">
      <w:pPr>
        <w:pStyle w:val="MDPI31text"/>
        <w:spacing w:after="60" w:line="240" w:lineRule="auto"/>
        <w:ind w:left="2610" w:firstLine="450"/>
        <w:outlineLvl w:val="0"/>
        <w:rPr>
          <w:bCs/>
          <w:szCs w:val="20"/>
        </w:rPr>
      </w:pPr>
    </w:p>
    <w:p w14:paraId="569051E6" w14:textId="77777777" w:rsidR="007B366C" w:rsidRPr="00CA61F9" w:rsidRDefault="00000000" w:rsidP="007B366C">
      <w:pPr>
        <w:pStyle w:val="MDPI31text"/>
        <w:spacing w:after="60" w:line="240" w:lineRule="auto"/>
        <w:ind w:left="2610" w:firstLine="450"/>
        <w:outlineLvl w:val="0"/>
        <w:rPr>
          <w:sz w:val="24"/>
          <w:szCs w:val="24"/>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bind</m:t>
              </m:r>
            </m:sub>
          </m:sSub>
          <m:r>
            <w:rPr>
              <w:rFonts w:ascii="Cambria Math" w:hAnsi="Cambria Math"/>
              <w:sz w:val="24"/>
              <w:szCs w:val="24"/>
            </w:rPr>
            <m:t>= ∆H-T∆S≈</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-T∆S</m:t>
          </m:r>
        </m:oMath>
      </m:oMathPara>
    </w:p>
    <w:p w14:paraId="79A2D3E5" w14:textId="77777777" w:rsidR="007B366C" w:rsidRPr="00CA61F9" w:rsidRDefault="00000000" w:rsidP="007B366C">
      <w:pPr>
        <w:pStyle w:val="MDPI31text"/>
        <w:spacing w:after="60" w:line="240" w:lineRule="auto"/>
        <w:ind w:left="2610" w:firstLine="450"/>
        <w:outlineLvl w:val="0"/>
        <w:rPr>
          <w:bCs/>
          <w:sz w:val="24"/>
          <w:szCs w:val="24"/>
        </w:rPr>
      </w:pPr>
      <m:oMathPara>
        <m:oMath>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Internal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Electrostatic</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Vdw</m:t>
              </m:r>
            </m:sub>
          </m:sSub>
        </m:oMath>
      </m:oMathPara>
    </w:p>
    <w:p w14:paraId="76A7F53E" w14:textId="4C330D12" w:rsidR="007B366C" w:rsidRPr="00C372CC" w:rsidRDefault="00000000" w:rsidP="007B366C">
      <w:pPr>
        <w:pStyle w:val="MDPI31text"/>
        <w:spacing w:after="60" w:line="240" w:lineRule="auto"/>
        <w:ind w:left="2610" w:firstLine="450"/>
        <w:outlineLvl w:val="0"/>
        <w:rPr>
          <w:sz w:val="24"/>
          <w:szCs w:val="24"/>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PB</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SA</m:t>
              </m:r>
            </m:sub>
          </m:sSub>
          <m:r>
            <w:rPr>
              <w:rFonts w:ascii="Cambria Math" w:hAnsi="Cambria Math"/>
              <w:sz w:val="24"/>
              <w:szCs w:val="24"/>
            </w:rPr>
            <m:t xml:space="preserve"> </m:t>
          </m:r>
        </m:oMath>
      </m:oMathPara>
    </w:p>
    <w:p w14:paraId="5D8936EA" w14:textId="77777777" w:rsidR="00C372CC" w:rsidRPr="00CA61F9" w:rsidRDefault="00C372CC" w:rsidP="007B366C">
      <w:pPr>
        <w:pStyle w:val="MDPI31text"/>
        <w:spacing w:after="60" w:line="240" w:lineRule="auto"/>
        <w:ind w:left="2610" w:firstLine="450"/>
        <w:outlineLvl w:val="0"/>
        <w:rPr>
          <w:bCs/>
          <w:szCs w:val="20"/>
        </w:rPr>
      </w:pPr>
    </w:p>
    <w:p w14:paraId="247851DF" w14:textId="77777777" w:rsidR="007B366C" w:rsidRDefault="007B366C" w:rsidP="008B31FD">
      <w:pPr>
        <w:pStyle w:val="MDPI31text"/>
      </w:pPr>
      <w:r w:rsidRPr="00B87761">
        <w:t xml:space="preserve"> where Δ</w:t>
      </w:r>
      <w:r w:rsidRPr="00B87761">
        <w:rPr>
          <w:i/>
        </w:rPr>
        <w:t>E</w:t>
      </w:r>
      <w:r w:rsidRPr="00B87761">
        <w:rPr>
          <w:vertAlign w:val="subscript"/>
        </w:rPr>
        <w:t>MM</w:t>
      </w:r>
      <w:r w:rsidRPr="00B87761">
        <w:t>, Δ</w:t>
      </w:r>
      <w:r w:rsidRPr="00B87761">
        <w:rPr>
          <w:i/>
        </w:rPr>
        <w:t>G</w:t>
      </w:r>
      <w:r w:rsidRPr="00B87761">
        <w:rPr>
          <w:vertAlign w:val="subscript"/>
        </w:rPr>
        <w:t>Sol</w:t>
      </w:r>
      <w:r>
        <w:rPr>
          <w:vertAlign w:val="subscript"/>
        </w:rPr>
        <w:t>,</w:t>
      </w:r>
      <w:r w:rsidRPr="00B87761">
        <w:t xml:space="preserve"> and −</w:t>
      </w:r>
      <w:r w:rsidRPr="00B87761">
        <w:rPr>
          <w:i/>
        </w:rPr>
        <w:t>T</w:t>
      </w:r>
      <w:r w:rsidRPr="00B87761">
        <w:t>Δ</w:t>
      </w:r>
      <w:r w:rsidRPr="00B87761">
        <w:rPr>
          <w:i/>
        </w:rPr>
        <w:t>S</w:t>
      </w:r>
      <w:r w:rsidRPr="00B87761">
        <w:t xml:space="preserve"> are the changes of the gas phase molecular mechanics energy, the solvation free energy</w:t>
      </w:r>
      <w:r>
        <w:t>,</w:t>
      </w:r>
      <w:r w:rsidRPr="00B87761">
        <w:t xml:space="preserve"> and the conformational entropy upon binding, respectively. Δ</w:t>
      </w:r>
      <w:r w:rsidRPr="00B87761">
        <w:rPr>
          <w:i/>
        </w:rPr>
        <w:t>E</w:t>
      </w:r>
      <w:r w:rsidRPr="00B87761">
        <w:rPr>
          <w:vertAlign w:val="subscript"/>
        </w:rPr>
        <w:t>MM</w:t>
      </w:r>
      <w:r w:rsidRPr="00B87761">
        <w:t xml:space="preserve"> comprises Δ</w:t>
      </w:r>
      <w:r w:rsidRPr="00B87761">
        <w:rPr>
          <w:i/>
        </w:rPr>
        <w:t>E</w:t>
      </w:r>
      <w:r w:rsidRPr="00B87761">
        <w:rPr>
          <w:vertAlign w:val="subscript"/>
        </w:rPr>
        <w:t>Internal</w:t>
      </w:r>
      <w:r w:rsidRPr="00B87761">
        <w:t xml:space="preserve"> (bond, angle</w:t>
      </w:r>
      <w:r>
        <w:t>,</w:t>
      </w:r>
      <w:r w:rsidRPr="00B87761">
        <w:t xml:space="preserve"> and dihedral energies), Δ</w:t>
      </w:r>
      <w:r w:rsidRPr="00B87761">
        <w:rPr>
          <w:i/>
        </w:rPr>
        <w:t>E</w:t>
      </w:r>
      <w:r w:rsidRPr="00B87761">
        <w:rPr>
          <w:vertAlign w:val="subscript"/>
        </w:rPr>
        <w:t>Electrostatic</w:t>
      </w:r>
      <w:r w:rsidRPr="00B87761">
        <w:t xml:space="preserve"> (electrostatic energies), and Δ</w:t>
      </w:r>
      <w:r w:rsidRPr="00B87761">
        <w:rPr>
          <w:i/>
        </w:rPr>
        <w:t>E</w:t>
      </w:r>
      <w:r w:rsidRPr="00B87761">
        <w:rPr>
          <w:vertAlign w:val="subscript"/>
        </w:rPr>
        <w:t>Vdw</w:t>
      </w:r>
      <w:r w:rsidRPr="00B87761">
        <w:t xml:space="preserve"> (van der Waals energies). Δ</w:t>
      </w:r>
      <w:r w:rsidRPr="00B87761">
        <w:rPr>
          <w:i/>
        </w:rPr>
        <w:t>G</w:t>
      </w:r>
      <w:r w:rsidRPr="00B87761">
        <w:rPr>
          <w:vertAlign w:val="subscript"/>
        </w:rPr>
        <w:t>Solv</w:t>
      </w:r>
      <w:r w:rsidRPr="00B87761">
        <w:t xml:space="preserve"> is the sum of electrostatic solvation energy (polar contribution) -Δ</w:t>
      </w:r>
      <w:r w:rsidRPr="00B87761">
        <w:rPr>
          <w:i/>
        </w:rPr>
        <w:t>G</w:t>
      </w:r>
      <w:r w:rsidRPr="00B87761">
        <w:rPr>
          <w:vertAlign w:val="subscript"/>
        </w:rPr>
        <w:t>PB</w:t>
      </w:r>
      <w:r w:rsidRPr="00B87761">
        <w:t>- and non-electrostatic solvation component (non-polar contribution) -Δ</w:t>
      </w:r>
      <w:r w:rsidRPr="00B87761">
        <w:rPr>
          <w:i/>
        </w:rPr>
        <w:t>G</w:t>
      </w:r>
      <w:r w:rsidRPr="00B87761">
        <w:rPr>
          <w:vertAlign w:val="subscript"/>
        </w:rPr>
        <w:t>SA</w:t>
      </w:r>
      <w:r w:rsidRPr="00B87761">
        <w:t xml:space="preserve">-. </w:t>
      </w:r>
      <w:r>
        <w:t>P</w:t>
      </w:r>
      <w:r w:rsidRPr="00B87761">
        <w:t>olar contribution is calculated using the Poisson-Boltzmann surface area model, while non-polar energy is estimated from the solvent</w:t>
      </w:r>
      <w:r>
        <w:t>-</w:t>
      </w:r>
      <w:r w:rsidRPr="00B87761">
        <w:t>accessible surface area (</w:t>
      </w:r>
      <w:r w:rsidRPr="00B87761">
        <w:rPr>
          <w:i/>
        </w:rPr>
        <w:t>SASA</w:t>
      </w:r>
      <w:r w:rsidRPr="00B87761">
        <w:t xml:space="preserve">). </w:t>
      </w:r>
      <w:r>
        <w:t>C</w:t>
      </w:r>
      <w:r w:rsidRPr="00B87761">
        <w:t>onformational entropy change (-</w:t>
      </w:r>
      <w:r w:rsidRPr="00B87761">
        <w:rPr>
          <w:i/>
        </w:rPr>
        <w:t>T</w:t>
      </w:r>
      <w:r w:rsidRPr="006119DB">
        <w:rPr>
          <w:rFonts w:ascii="Symbol" w:hAnsi="Symbol"/>
          <w:i/>
        </w:rPr>
        <w:t>D</w:t>
      </w:r>
      <w:r w:rsidRPr="00B87761">
        <w:rPr>
          <w:i/>
        </w:rPr>
        <w:t>S</w:t>
      </w:r>
      <w:r w:rsidRPr="00B87761">
        <w:t xml:space="preserve">) was computed by normal mode analysis from a set of conformational snapshots taken from the MD simulations </w:t>
      </w:r>
      <w:r w:rsidRPr="00B87761">
        <w:fldChar w:fldCharType="begin">
          <w:fldData xml:space="preserve">PEVuZE5vdGU+PENpdGU+PEF1dGhvcj5Lb2xsbWFuPC9BdXRob3I+PFllYXI+MjAwMDwvWWVhcj48
UmVjTnVtPjE3NTg3PC9SZWNOdW0+PERpc3BsYXlUZXh0Pls1MSwgNTMsIDU0XTwvRGlzcGxheVRl
eHQ+PHJlY29yZD48cmVjLW51bWJlcj4xNzU4NzwvcmVjLW51bWJlcj48Zm9yZWlnbi1rZXlzPjxr
ZXkgYXBwPSJFTiIgZGItaWQ9Ino1MHNlcGQ1MDVlZmV1ZXdwcnd4dnYyY2Fkc3gwYWUyMjk5MCIg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LWlkPSJ6NTBzZXBkNTA1ZWZldWV3cHJ3eHZ2MmNhZHN4MGFlMjI5OTAiIHRpbWVzdGFtcD0iMCI+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cj48Zm9yZWlnbi1rZXlzPjxrZXkgYXBwPSJFTiIgZGItaWQ9Ino1MHNlcGQ1MDVlZmV1ZXdwcnd4
dnYyY2Fkc3gwYWUyMjk5MCIgdGltZXN0YW1wPSIwIj4yMzgxMDwva2V5PjwvZm9yZWlnbi1rZXlz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instrText xml:space="preserve"> ADDIN EN.CITE </w:instrText>
      </w:r>
      <w:r>
        <w:fldChar w:fldCharType="begin">
          <w:fldData xml:space="preserve">PEVuZE5vdGU+PENpdGU+PEF1dGhvcj5Lb2xsbWFuPC9BdXRob3I+PFllYXI+MjAwMDwvWWVhcj48
UmVjTnVtPjE3NTg3PC9SZWNOdW0+PERpc3BsYXlUZXh0Pls1MSwgNTMsIDU0XTwvRGlzcGxheVRl
eHQ+PHJlY29yZD48cmVjLW51bWJlcj4xNzU4NzwvcmVjLW51bWJlcj48Zm9yZWlnbi1rZXlzPjxr
ZXkgYXBwPSJFTiIgZGItaWQ9Ino1MHNlcGQ1MDVlZmV1ZXdwcnd4dnYyY2Fkc3gwYWUyMjk5MCIg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LWlkPSJ6NTBzZXBkNTA1ZWZldWV3cHJ3eHZ2MmNhZHN4MGFlMjI5OTAiIHRpbWVzdGFtcD0iMCI+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cj48Zm9yZWlnbi1rZXlzPjxrZXkgYXBwPSJFTiIgZGItaWQ9Ino1MHNlcGQ1MDVlZmV1ZXdwcnd4
dnYyY2Fkc3gwYWUyMjk5MCIgdGltZXN0YW1wPSIwIj4yMzgxMDwva2V5PjwvZm9yZWlnbi1rZXlz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instrText xml:space="preserve"> ADDIN EN.CITE.DATA </w:instrText>
      </w:r>
      <w:r>
        <w:fldChar w:fldCharType="end"/>
      </w:r>
      <w:r w:rsidRPr="00B87761">
        <w:fldChar w:fldCharType="separate"/>
      </w:r>
      <w:r>
        <w:rPr>
          <w:noProof/>
        </w:rPr>
        <w:t>[51, 53, 54]</w:t>
      </w:r>
      <w:r w:rsidRPr="00B87761">
        <w:fldChar w:fldCharType="end"/>
      </w:r>
      <w:r w:rsidRPr="00B87761">
        <w:t>.</w:t>
      </w:r>
      <w:r>
        <w:t xml:space="preserve"> </w:t>
      </w:r>
    </w:p>
    <w:p w14:paraId="3C871ED2" w14:textId="57C2B36C" w:rsidR="007B366C" w:rsidRPr="008B31FD" w:rsidRDefault="008B31FD" w:rsidP="008B31FD">
      <w:pPr>
        <w:pStyle w:val="MDPI22heading2"/>
        <w:spacing w:before="240"/>
      </w:pPr>
      <w:r w:rsidRPr="008B31FD">
        <w:t xml:space="preserve">3.7. </w:t>
      </w:r>
      <w:r w:rsidR="007B366C" w:rsidRPr="008B31FD">
        <w:t>Trajectory Analysis</w:t>
      </w:r>
    </w:p>
    <w:p w14:paraId="26B620C1" w14:textId="77777777" w:rsidR="007B366C" w:rsidRDefault="007B366C" w:rsidP="008B31FD">
      <w:pPr>
        <w:pStyle w:val="MDPI31text"/>
        <w:rPr>
          <w:bCs/>
        </w:rPr>
      </w:pPr>
      <w:r>
        <w:t>A</w:t>
      </w:r>
      <w:r w:rsidRPr="00A51F22">
        <w:t xml:space="preserve">nalyses were done using CPPTRAJ </w:t>
      </w:r>
      <w:r w:rsidRPr="00A51F22">
        <w:fldChar w:fldCharType="begin"/>
      </w:r>
      <w:r>
        <w:instrText xml:space="preserve"> ADDIN EN.CITE &lt;EndNote&gt;&lt;Cite&gt;&lt;Author&gt;Salomon-Ferrer&lt;/Author&gt;&lt;Year&gt;2013&lt;/Year&gt;&lt;RecNum&gt;25518&lt;/RecNum&gt;&lt;DisplayText&gt;[50]&lt;/DisplayText&gt;&lt;record&gt;&lt;rec-number&gt;25518&lt;/rec-number&gt;&lt;foreign-keys&gt;&lt;key app="EN" db-id="sppv5pezgfz021e09auxxptkzreaerr22adp" timestamp="1662596234"&gt;25518&lt;/key&gt;&lt;/foreign-keys&gt;&lt;ref-type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Comput&lt;/secondary-title&gt;&lt;/titles&gt;&lt;periodical&gt;&lt;full-title&gt;J Chem Theory Comput&lt;/full-title&gt;&lt;/periodical&gt;&lt;pages&gt;3878-88&lt;/pages&gt;&lt;volume&gt;9&lt;/volume&gt;&lt;number&gt;9&lt;/number&gt;&lt;edition&gt;2013/09/10&lt;/edition&gt;&lt;dates&gt;&lt;year&gt;2013&lt;/year&gt;&lt;pub-dates&gt;&lt;date&gt;Sep 10&lt;/date&gt;&lt;/pub-dates&gt;&lt;/dates&gt;&lt;isbn&gt;1549-9618 (Print)&amp;#xD;1549-9618 (Linking)&lt;/isbn&gt;&lt;accession-num&gt;26592383&lt;/accession-num&gt;&lt;urls&gt;&lt;related-urls&gt;&lt;url&gt;https://www.ncbi.nlm.nih.gov/pubmed/26592383&lt;/url&gt;&lt;/related-urls&gt;&lt;/urls&gt;&lt;electronic-resource-num&gt;10.1021/ct400314y&lt;/electronic-resource-num&gt;&lt;/record&gt;&lt;/Cite&gt;&lt;/EndNote&gt;</w:instrText>
      </w:r>
      <w:r w:rsidRPr="00A51F22">
        <w:fldChar w:fldCharType="separate"/>
      </w:r>
      <w:r>
        <w:rPr>
          <w:noProof/>
        </w:rPr>
        <w:t>[50]</w:t>
      </w:r>
      <w:r w:rsidRPr="00A51F22">
        <w:fldChar w:fldCharType="end"/>
      </w:r>
      <w:r w:rsidRPr="00A51F22">
        <w:t xml:space="preserve"> part of AmberTools22 utilities and Origin 9.0. </w:t>
      </w:r>
      <w:r>
        <w:t>First, t</w:t>
      </w:r>
      <w:r w:rsidRPr="00A51F22">
        <w:t xml:space="preserve">he </w:t>
      </w:r>
      <w:r>
        <w:t>RMSD and Root Mean Square Fluctuations (RMSF) calculations</w:t>
      </w:r>
      <w:r w:rsidRPr="00A51F22">
        <w:t xml:space="preserve"> were made, considering the C, CA, and N; for the distances, only CA was used. </w:t>
      </w:r>
      <w:r>
        <w:t>C</w:t>
      </w:r>
      <w:r w:rsidRPr="00A51F22">
        <w:t xml:space="preserve">harts were built with Origin 9.0, and trends were adjusted with </w:t>
      </w:r>
      <w:r>
        <w:t>smooth function processing</w:t>
      </w:r>
      <w:r w:rsidRPr="00A51F22">
        <w:t xml:space="preserve"> (method Lowess).</w:t>
      </w:r>
      <w:r w:rsidRPr="00A51F22">
        <w:rPr>
          <w:bCs/>
        </w:rPr>
        <w:t xml:space="preserve"> </w:t>
      </w:r>
    </w:p>
    <w:p w14:paraId="34134403" w14:textId="77777777" w:rsidR="007B366C" w:rsidRPr="00A51F22" w:rsidRDefault="007B366C" w:rsidP="008B31FD">
      <w:pPr>
        <w:pStyle w:val="MDPI31text"/>
      </w:pPr>
      <w:r w:rsidRPr="00A51F22">
        <w:t xml:space="preserve">All calculations were made using a system HP Cluster Platform 3000SL, supercomputer "MIZTLI" with a processing capacity of 118 TFlop/s. It has 5,312 Intel E5-2670 </w:t>
      </w:r>
      <w:r w:rsidRPr="00A51F22">
        <w:lastRenderedPageBreak/>
        <w:t>processing cores, 16 NVIDIA m2090 cards, GPU Tesla V100, a total RAM of 15,000 Gbytes</w:t>
      </w:r>
      <w:r>
        <w:t>,</w:t>
      </w:r>
      <w:r w:rsidRPr="00A51F22">
        <w:t xml:space="preserve"> and a mass storage system of 750 Terabytes (http://www.super.unam.mx/).</w:t>
      </w:r>
    </w:p>
    <w:p w14:paraId="6224EDE5" w14:textId="7384A33E" w:rsidR="007B366C" w:rsidRDefault="008B31FD" w:rsidP="008B31FD">
      <w:pPr>
        <w:pStyle w:val="MDPI21heading1"/>
      </w:pPr>
      <w:r>
        <w:t xml:space="preserve">4. </w:t>
      </w:r>
      <w:r w:rsidR="007B366C">
        <w:t>Conclusions</w:t>
      </w:r>
    </w:p>
    <w:p w14:paraId="3DC75CFB" w14:textId="77777777" w:rsidR="007B366C" w:rsidRDefault="007B366C" w:rsidP="008B31FD">
      <w:pPr>
        <w:pStyle w:val="MDPI31text"/>
      </w:pPr>
      <w:r w:rsidRPr="00725509">
        <w:t>In this work, a series of compounds called BIM were evaluated as possible inhibitors of CaM protein, which have not been described in the literature for this purpose. Binding assays using the</w:t>
      </w:r>
      <w:r>
        <w:t xml:space="preserve"> direct</w:t>
      </w:r>
      <w:r w:rsidRPr="00725509">
        <w:t xml:space="preserve"> </w:t>
      </w:r>
      <w:r w:rsidRPr="000D56B7">
        <w:rPr>
          <w:i/>
          <w:iCs/>
        </w:rPr>
        <w:t>h</w:t>
      </w:r>
      <w:r w:rsidRPr="00725509">
        <w:t>CaM-M124C-</w:t>
      </w:r>
      <w:r w:rsidRPr="000D56B7">
        <w:rPr>
          <w:i/>
          <w:iCs/>
        </w:rPr>
        <w:t>mBBr</w:t>
      </w:r>
      <w:r w:rsidRPr="00725509">
        <w:t xml:space="preserve"> biosensor indicate that BIMs bind to </w:t>
      </w:r>
      <w:r>
        <w:t>CaM</w:t>
      </w:r>
      <w:r w:rsidRPr="00725509">
        <w:t xml:space="preserve"> protein with a </w:t>
      </w:r>
      <w:r w:rsidRPr="00725509">
        <w:rPr>
          <w:i/>
          <w:iCs/>
        </w:rPr>
        <w:t>K</w:t>
      </w:r>
      <w:r w:rsidRPr="00725509">
        <w:rPr>
          <w:vertAlign w:val="subscript"/>
        </w:rPr>
        <w:t>d</w:t>
      </w:r>
      <w:r w:rsidRPr="00725509">
        <w:t xml:space="preserve"> </w:t>
      </w:r>
      <w:r>
        <w:t xml:space="preserve">in the </w:t>
      </w:r>
      <w:r w:rsidRPr="00725509">
        <w:t>nM</w:t>
      </w:r>
      <w:r>
        <w:t xml:space="preserve"> order of magnitud</w:t>
      </w:r>
      <w:r w:rsidRPr="00725509">
        <w:t xml:space="preserve">, better than most classical inhibitors. </w:t>
      </w:r>
      <w:r w:rsidRPr="005E6369">
        <w:t>Complementary pharmacological or physiological studies can be carried out in the future, depending on the metabolic pathway associated with the CaM that is to be studied.</w:t>
      </w:r>
      <w:r>
        <w:t xml:space="preserve"> Furthermore, docking results</w:t>
      </w:r>
      <w:r w:rsidRPr="00725509">
        <w:t xml:space="preserve"> </w:t>
      </w:r>
      <w:r>
        <w:t xml:space="preserve">complement and </w:t>
      </w:r>
      <w:r w:rsidRPr="00725509">
        <w:t xml:space="preserve">confirm experimental results detailing the interactions at </w:t>
      </w:r>
      <w:r>
        <w:t xml:space="preserve">a </w:t>
      </w:r>
      <w:r w:rsidRPr="00725509">
        <w:t>molecular level of the BIMs with CaM</w:t>
      </w:r>
      <w:r>
        <w:t>. At the same time,</w:t>
      </w:r>
      <w:r w:rsidRPr="00725509">
        <w:t xml:space="preserve"> MD describe</w:t>
      </w:r>
      <w:r>
        <w:t>s</w:t>
      </w:r>
      <w:r w:rsidRPr="00725509">
        <w:t xml:space="preserve"> the structural stability and </w:t>
      </w:r>
      <w:r>
        <w:t xml:space="preserve">theoretical </w:t>
      </w:r>
      <w:r w:rsidRPr="00725509">
        <w:t xml:space="preserve">thermodynamic parameters associated with the </w:t>
      </w:r>
      <w:r w:rsidRPr="009E3FBD">
        <w:t>Ca</w:t>
      </w:r>
      <w:r w:rsidRPr="009E3FBD">
        <w:rPr>
          <w:vertAlign w:val="superscript"/>
        </w:rPr>
        <w:t>2+</w:t>
      </w:r>
      <w:r w:rsidRPr="009E3FBD">
        <w:t>-</w:t>
      </w:r>
      <w:r w:rsidRPr="00725509">
        <w:t xml:space="preserve">CaM-BIM complexes. Finally, chemoinformatic analyzes predict some favorable data to consider this series of BIMs compounds as possible CaM inhibitors to be considered </w:t>
      </w:r>
      <w:r>
        <w:t xml:space="preserve">as </w:t>
      </w:r>
      <w:r w:rsidRPr="00725509">
        <w:t>anti-CaM drugs.</w:t>
      </w:r>
    </w:p>
    <w:p w14:paraId="2446ED84" w14:textId="6B6FD354" w:rsidR="007B366C" w:rsidRPr="00F051A7" w:rsidRDefault="008B31FD" w:rsidP="008B31FD">
      <w:pPr>
        <w:pStyle w:val="MDPI62BackMatter"/>
        <w:spacing w:before="240"/>
      </w:pPr>
      <w:r w:rsidRPr="008B31FD">
        <w:rPr>
          <w:b/>
        </w:rPr>
        <w:t>Author Contribution</w:t>
      </w:r>
      <w:r w:rsidR="007B366C" w:rsidRPr="008B31FD">
        <w:rPr>
          <w:b/>
        </w:rPr>
        <w:t xml:space="preserve">s: </w:t>
      </w:r>
      <w:r w:rsidR="007B366C" w:rsidRPr="00F051A7">
        <w:t>Conceptualization, M</w:t>
      </w:r>
      <w:r w:rsidR="003D252B">
        <w:t>.</w:t>
      </w:r>
      <w:r w:rsidR="007B366C" w:rsidRPr="00F051A7">
        <w:t>G</w:t>
      </w:r>
      <w:r w:rsidR="003D252B">
        <w:t>.</w:t>
      </w:r>
      <w:r w:rsidR="007B366C" w:rsidRPr="00F051A7">
        <w:t xml:space="preserve">-A., </w:t>
      </w:r>
      <w:r w:rsidR="007B366C">
        <w:t>K</w:t>
      </w:r>
      <w:r w:rsidR="007B366C" w:rsidRPr="00F051A7">
        <w:t>.</w:t>
      </w:r>
      <w:r w:rsidR="007B366C">
        <w:t>F</w:t>
      </w:r>
      <w:r w:rsidR="003D252B">
        <w:t>.</w:t>
      </w:r>
      <w:r w:rsidR="007B366C" w:rsidRPr="00F051A7">
        <w:t>-</w:t>
      </w:r>
      <w:r w:rsidR="007B366C">
        <w:t>G</w:t>
      </w:r>
      <w:r w:rsidR="007B366C" w:rsidRPr="00F051A7">
        <w:t xml:space="preserve">., and </w:t>
      </w:r>
      <w:r w:rsidR="007B366C">
        <w:t>A</w:t>
      </w:r>
      <w:r w:rsidR="007B366C" w:rsidRPr="00F051A7">
        <w:t>.</w:t>
      </w:r>
      <w:r w:rsidR="007B366C">
        <w:t>S</w:t>
      </w:r>
      <w:r w:rsidR="003D252B">
        <w:t>.</w:t>
      </w:r>
      <w:r w:rsidR="007B366C" w:rsidRPr="00F051A7">
        <w:t>-</w:t>
      </w:r>
      <w:r w:rsidR="007B366C">
        <w:t>P</w:t>
      </w:r>
      <w:r w:rsidR="007B366C" w:rsidRPr="00F051A7">
        <w:t>.; Data curation, MG</w:t>
      </w:r>
      <w:r w:rsidR="003D252B">
        <w:t>.</w:t>
      </w:r>
      <w:r w:rsidR="007B366C" w:rsidRPr="00F051A7">
        <w:t xml:space="preserve">-A., </w:t>
      </w:r>
      <w:r w:rsidR="007B366C">
        <w:t>A</w:t>
      </w:r>
      <w:r w:rsidR="007B366C" w:rsidRPr="00F051A7">
        <w:t>.</w:t>
      </w:r>
      <w:r w:rsidR="007B366C">
        <w:t>S</w:t>
      </w:r>
      <w:r w:rsidR="003D252B">
        <w:t>.</w:t>
      </w:r>
      <w:r w:rsidR="007B366C" w:rsidRPr="00F051A7">
        <w:t>-</w:t>
      </w:r>
      <w:r w:rsidR="007B366C">
        <w:t>P</w:t>
      </w:r>
      <w:r w:rsidR="007B366C" w:rsidRPr="00F051A7">
        <w:t xml:space="preserve">., and </w:t>
      </w:r>
      <w:r w:rsidR="007B366C">
        <w:t>K</w:t>
      </w:r>
      <w:r w:rsidR="007B366C" w:rsidRPr="00F051A7">
        <w:t>.</w:t>
      </w:r>
      <w:r w:rsidR="007B366C">
        <w:t>F</w:t>
      </w:r>
      <w:r w:rsidR="003D252B">
        <w:t>.</w:t>
      </w:r>
      <w:r w:rsidR="007B366C" w:rsidRPr="00F051A7">
        <w:t>-</w:t>
      </w:r>
      <w:r w:rsidR="007B366C">
        <w:t>G</w:t>
      </w:r>
      <w:r w:rsidR="007B366C" w:rsidRPr="00F051A7">
        <w:t>. Formal analysis M</w:t>
      </w:r>
      <w:r w:rsidR="003D252B">
        <w:t>.</w:t>
      </w:r>
      <w:r w:rsidR="007B366C" w:rsidRPr="00F051A7">
        <w:t>G</w:t>
      </w:r>
      <w:r w:rsidR="003D252B">
        <w:t>.</w:t>
      </w:r>
      <w:r w:rsidR="007B366C" w:rsidRPr="00F051A7">
        <w:t xml:space="preserve">-A., </w:t>
      </w:r>
      <w:r w:rsidR="007B366C">
        <w:t>L</w:t>
      </w:r>
      <w:r w:rsidR="007B366C" w:rsidRPr="00F051A7">
        <w:t xml:space="preserve">. </w:t>
      </w:r>
      <w:r w:rsidR="007B366C">
        <w:t>V</w:t>
      </w:r>
      <w:r w:rsidR="007B366C" w:rsidRPr="00F051A7">
        <w:t>-</w:t>
      </w:r>
      <w:r w:rsidR="007B366C">
        <w:t>B</w:t>
      </w:r>
      <w:r w:rsidR="007B366C" w:rsidRPr="00F051A7">
        <w:t xml:space="preserve">, </w:t>
      </w:r>
      <w:r w:rsidR="007B366C">
        <w:t>K</w:t>
      </w:r>
      <w:r w:rsidR="007B366C" w:rsidRPr="00F051A7">
        <w:t>.</w:t>
      </w:r>
      <w:r w:rsidR="007B366C">
        <w:t>F</w:t>
      </w:r>
      <w:r w:rsidR="003D252B">
        <w:t>.</w:t>
      </w:r>
      <w:r w:rsidR="007B366C" w:rsidRPr="00F051A7">
        <w:t>-</w:t>
      </w:r>
      <w:r w:rsidR="007B366C">
        <w:t>G</w:t>
      </w:r>
      <w:r w:rsidR="007B366C" w:rsidRPr="00F051A7">
        <w:t xml:space="preserve">, and </w:t>
      </w:r>
      <w:r w:rsidR="007B366C">
        <w:t>A</w:t>
      </w:r>
      <w:r w:rsidR="007B366C" w:rsidRPr="00F051A7">
        <w:t>.</w:t>
      </w:r>
      <w:r w:rsidR="007B366C">
        <w:t>S</w:t>
      </w:r>
      <w:r w:rsidR="003D252B">
        <w:t>.</w:t>
      </w:r>
      <w:r w:rsidR="007B366C" w:rsidRPr="00F051A7">
        <w:t>-</w:t>
      </w:r>
      <w:r w:rsidR="007B366C">
        <w:t>P</w:t>
      </w:r>
      <w:r w:rsidR="007B366C" w:rsidRPr="00F051A7">
        <w:t>. Funding acquisition M</w:t>
      </w:r>
      <w:r w:rsidR="003D252B">
        <w:t>.</w:t>
      </w:r>
      <w:r w:rsidR="007B366C" w:rsidRPr="00F051A7">
        <w:t>G</w:t>
      </w:r>
      <w:r w:rsidR="003D252B">
        <w:t>.</w:t>
      </w:r>
      <w:r w:rsidR="007B366C" w:rsidRPr="00F051A7">
        <w:t xml:space="preserve">-A., and </w:t>
      </w:r>
      <w:r w:rsidR="007B366C">
        <w:t>A</w:t>
      </w:r>
      <w:r w:rsidR="007B366C" w:rsidRPr="00F051A7">
        <w:t>.</w:t>
      </w:r>
      <w:r w:rsidR="007B366C">
        <w:t>S</w:t>
      </w:r>
      <w:r w:rsidR="003D252B">
        <w:t>.</w:t>
      </w:r>
      <w:r w:rsidR="007B366C">
        <w:t>-P</w:t>
      </w:r>
      <w:r w:rsidR="007B366C" w:rsidRPr="00F051A7">
        <w:t>. Investigation M</w:t>
      </w:r>
      <w:r w:rsidR="003D252B">
        <w:t>.</w:t>
      </w:r>
      <w:r w:rsidR="007B366C" w:rsidRPr="00F051A7">
        <w:t>G</w:t>
      </w:r>
      <w:r w:rsidR="003D252B">
        <w:t>.</w:t>
      </w:r>
      <w:r w:rsidR="007B366C" w:rsidRPr="00F051A7">
        <w:t xml:space="preserve">-A., </w:t>
      </w:r>
      <w:r w:rsidR="007B366C">
        <w:t>K</w:t>
      </w:r>
      <w:r w:rsidR="007B366C" w:rsidRPr="00F051A7">
        <w:t>.</w:t>
      </w:r>
      <w:r w:rsidR="007B366C">
        <w:t>F</w:t>
      </w:r>
      <w:r w:rsidR="003D252B">
        <w:t>.</w:t>
      </w:r>
      <w:r w:rsidR="007B366C" w:rsidRPr="00F051A7">
        <w:t>-</w:t>
      </w:r>
      <w:r w:rsidR="007B366C">
        <w:t>G</w:t>
      </w:r>
      <w:r w:rsidR="007B366C" w:rsidRPr="00F051A7">
        <w:t xml:space="preserve">, </w:t>
      </w:r>
      <w:r w:rsidR="007B366C">
        <w:t>A</w:t>
      </w:r>
      <w:r w:rsidR="007B366C" w:rsidRPr="00F051A7">
        <w:t>.</w:t>
      </w:r>
      <w:r w:rsidR="007B366C">
        <w:t>S</w:t>
      </w:r>
      <w:r w:rsidR="003D252B">
        <w:t>.</w:t>
      </w:r>
      <w:r w:rsidR="007B366C" w:rsidRPr="00F051A7">
        <w:t>-</w:t>
      </w:r>
      <w:r w:rsidR="007B366C">
        <w:t>P</w:t>
      </w:r>
      <w:r w:rsidR="007B366C" w:rsidRPr="00F051A7">
        <w:t xml:space="preserve">, and </w:t>
      </w:r>
      <w:r w:rsidR="007B366C">
        <w:t>L</w:t>
      </w:r>
      <w:r w:rsidR="007B366C" w:rsidRPr="00F051A7">
        <w:t>.V</w:t>
      </w:r>
      <w:r w:rsidR="003D252B">
        <w:t>.</w:t>
      </w:r>
      <w:r w:rsidR="007B366C" w:rsidRPr="00F051A7">
        <w:t>-</w:t>
      </w:r>
      <w:r w:rsidR="007B366C">
        <w:t>B</w:t>
      </w:r>
      <w:r w:rsidR="007B366C" w:rsidRPr="00F051A7">
        <w:t>. Methodology M</w:t>
      </w:r>
      <w:r w:rsidR="003D252B">
        <w:t>.</w:t>
      </w:r>
      <w:r w:rsidR="007B366C" w:rsidRPr="00F051A7">
        <w:t>G</w:t>
      </w:r>
      <w:r w:rsidR="003D252B">
        <w:t>.</w:t>
      </w:r>
      <w:r w:rsidR="007B366C" w:rsidRPr="00F051A7">
        <w:t xml:space="preserve">-A., </w:t>
      </w:r>
      <w:r w:rsidR="007B366C">
        <w:t>K</w:t>
      </w:r>
      <w:r w:rsidR="007B366C" w:rsidRPr="00F051A7">
        <w:t>.</w:t>
      </w:r>
      <w:r w:rsidR="007B366C">
        <w:t>F</w:t>
      </w:r>
      <w:r w:rsidR="003D252B">
        <w:t>.</w:t>
      </w:r>
      <w:r w:rsidR="007B366C" w:rsidRPr="00F051A7">
        <w:t>-</w:t>
      </w:r>
      <w:r w:rsidR="007B366C">
        <w:t>G</w:t>
      </w:r>
      <w:r w:rsidR="007B366C" w:rsidRPr="00F051A7">
        <w:t xml:space="preserve">, </w:t>
      </w:r>
      <w:r w:rsidR="007B366C">
        <w:t>L</w:t>
      </w:r>
      <w:r w:rsidR="007B366C" w:rsidRPr="00F051A7">
        <w:t>.</w:t>
      </w:r>
      <w:r w:rsidR="007B366C">
        <w:t>V</w:t>
      </w:r>
      <w:r w:rsidR="003D252B">
        <w:t>.</w:t>
      </w:r>
      <w:r w:rsidR="007B366C" w:rsidRPr="00F051A7">
        <w:t>-</w:t>
      </w:r>
      <w:r w:rsidR="007B366C">
        <w:t>B</w:t>
      </w:r>
      <w:r w:rsidR="007B366C" w:rsidRPr="00F051A7">
        <w:t>.</w:t>
      </w:r>
      <w:r w:rsidR="007B366C">
        <w:t>,</w:t>
      </w:r>
      <w:r w:rsidR="007B366C" w:rsidRPr="00F051A7">
        <w:t xml:space="preserve"> and </w:t>
      </w:r>
      <w:r w:rsidR="007B366C">
        <w:t>A</w:t>
      </w:r>
      <w:r w:rsidR="007B366C" w:rsidRPr="00F051A7">
        <w:t>.</w:t>
      </w:r>
      <w:r w:rsidR="007B366C">
        <w:t>S</w:t>
      </w:r>
      <w:r w:rsidR="003D252B">
        <w:t>.</w:t>
      </w:r>
      <w:r w:rsidR="007B366C" w:rsidRPr="00F051A7">
        <w:t>-</w:t>
      </w:r>
      <w:r w:rsidR="007B366C">
        <w:t>P</w:t>
      </w:r>
      <w:r w:rsidR="007B366C" w:rsidRPr="00F051A7">
        <w:t>. Software M</w:t>
      </w:r>
      <w:r w:rsidR="003D252B">
        <w:t>.</w:t>
      </w:r>
      <w:r w:rsidR="007B366C" w:rsidRPr="00F051A7">
        <w:t>G</w:t>
      </w:r>
      <w:r w:rsidR="003D252B">
        <w:t>.</w:t>
      </w:r>
      <w:r w:rsidR="007B366C" w:rsidRPr="00F051A7">
        <w:t xml:space="preserve">-A. and </w:t>
      </w:r>
      <w:r w:rsidR="007B366C">
        <w:t>A</w:t>
      </w:r>
      <w:r w:rsidR="007B366C" w:rsidRPr="00F051A7">
        <w:t>.</w:t>
      </w:r>
      <w:r w:rsidR="007B366C">
        <w:t>S</w:t>
      </w:r>
      <w:r w:rsidR="003D252B">
        <w:t>.</w:t>
      </w:r>
      <w:r w:rsidR="007B366C" w:rsidRPr="00F051A7">
        <w:t>-</w:t>
      </w:r>
      <w:r w:rsidR="007B366C">
        <w:t>P</w:t>
      </w:r>
      <w:r w:rsidR="007B366C" w:rsidRPr="00F051A7">
        <w:t>. All authors discussed the contents of the manuscript.</w:t>
      </w:r>
    </w:p>
    <w:p w14:paraId="50129CBF" w14:textId="77777777" w:rsidR="007B366C" w:rsidRPr="00F051A7" w:rsidRDefault="007B366C" w:rsidP="008B31FD">
      <w:pPr>
        <w:pStyle w:val="MDPI62BackMatter"/>
      </w:pPr>
      <w:commentRangeStart w:id="11"/>
      <w:commentRangeStart w:id="12"/>
      <w:r w:rsidRPr="008B31FD">
        <w:rPr>
          <w:b/>
        </w:rPr>
        <w:t>Funding</w:t>
      </w:r>
      <w:commentRangeEnd w:id="11"/>
      <w:r w:rsidR="008B31FD" w:rsidRPr="008B31FD">
        <w:rPr>
          <w:rStyle w:val="Refdecomentario"/>
          <w:rFonts w:eastAsia="SimSun"/>
          <w:b/>
          <w:noProof/>
          <w:snapToGrid/>
          <w:kern w:val="0"/>
          <w:lang w:eastAsia="zh-CN" w:bidi="ar-SA"/>
          <w14:ligatures w14:val="none"/>
        </w:rPr>
        <w:commentReference w:id="11"/>
      </w:r>
      <w:commentRangeEnd w:id="12"/>
      <w:r w:rsidR="00AE5EA0">
        <w:rPr>
          <w:rStyle w:val="Refdecomentario"/>
          <w:rFonts w:eastAsia="SimSun"/>
          <w:noProof/>
          <w:snapToGrid/>
          <w:kern w:val="0"/>
          <w:lang w:eastAsia="zh-CN" w:bidi="ar-SA"/>
          <w14:ligatures w14:val="none"/>
        </w:rPr>
        <w:commentReference w:id="12"/>
      </w:r>
      <w:r w:rsidRPr="008B31FD">
        <w:rPr>
          <w:b/>
        </w:rPr>
        <w:t>:</w:t>
      </w:r>
      <w:r w:rsidRPr="00F051A7">
        <w:t xml:space="preserve"> This work was supported by grants from DGAPA-UNAM (</w:t>
      </w:r>
      <w:r w:rsidRPr="004B4F7F">
        <w:t>PAPIIT-IN203222</w:t>
      </w:r>
      <w:r w:rsidRPr="00F051A7">
        <w:t>) and DGTIC-UNAM (LANCAD-UNAM-DGTIC-313)</w:t>
      </w:r>
      <w:r>
        <w:t xml:space="preserve">, </w:t>
      </w:r>
      <w:r w:rsidRPr="004B4F7F">
        <w:t xml:space="preserve">and </w:t>
      </w:r>
      <w:r>
        <w:t xml:space="preserve">the </w:t>
      </w:r>
      <w:r w:rsidRPr="004B4F7F">
        <w:t>Research Division of the Medical School, UNAM.</w:t>
      </w:r>
      <w:r w:rsidRPr="00F051A7">
        <w:t xml:space="preserve"> </w:t>
      </w:r>
    </w:p>
    <w:p w14:paraId="75142346" w14:textId="77777777" w:rsidR="007B366C" w:rsidRPr="00F051A7" w:rsidRDefault="007B366C" w:rsidP="008B31FD">
      <w:pPr>
        <w:pStyle w:val="MDPI62BackMatter"/>
      </w:pPr>
      <w:commentRangeStart w:id="13"/>
      <w:commentRangeStart w:id="14"/>
      <w:r w:rsidRPr="008B31FD">
        <w:rPr>
          <w:b/>
        </w:rPr>
        <w:t>Acknowledgments</w:t>
      </w:r>
      <w:commentRangeEnd w:id="13"/>
      <w:r w:rsidR="008B31FD" w:rsidRPr="008B31FD">
        <w:rPr>
          <w:rStyle w:val="Refdecomentario"/>
          <w:rFonts w:eastAsia="SimSun"/>
          <w:b/>
          <w:noProof/>
          <w:snapToGrid/>
          <w:kern w:val="0"/>
          <w:lang w:eastAsia="zh-CN" w:bidi="ar-SA"/>
          <w14:ligatures w14:val="none"/>
        </w:rPr>
        <w:commentReference w:id="13"/>
      </w:r>
      <w:commentRangeEnd w:id="14"/>
      <w:r w:rsidR="006A2E09">
        <w:rPr>
          <w:rStyle w:val="Refdecomentario"/>
          <w:rFonts w:eastAsia="SimSun"/>
          <w:noProof/>
          <w:snapToGrid/>
          <w:kern w:val="0"/>
          <w:lang w:eastAsia="zh-CN" w:bidi="ar-SA"/>
          <w14:ligatures w14:val="none"/>
        </w:rPr>
        <w:commentReference w:id="14"/>
      </w:r>
      <w:r w:rsidRPr="008B31FD">
        <w:rPr>
          <w:b/>
        </w:rPr>
        <w:t>:</w:t>
      </w:r>
      <w:r w:rsidRPr="00F051A7">
        <w:t xml:space="preserve"> The authors are very grateful to </w:t>
      </w:r>
      <w:r>
        <w:t xml:space="preserve">the </w:t>
      </w:r>
      <w:r w:rsidRPr="00747A18">
        <w:t>Research Division of the Medical School, UNAM</w:t>
      </w:r>
      <w:r w:rsidRPr="00F051A7">
        <w:t>. We are indebted to Dirección General de Cómputo y de Tecnologías de Información y Comunicación, UNAM, for providing the resources to carry out computational calculations through Miztli System.</w:t>
      </w:r>
      <w:r>
        <w:t xml:space="preserve"> </w:t>
      </w:r>
      <w:r w:rsidRPr="00747A18">
        <w:t>The authors acknowledge the invaluable technical support of</w:t>
      </w:r>
      <w:r>
        <w:t xml:space="preserve"> </w:t>
      </w:r>
      <w:r w:rsidRPr="00747A18">
        <w:t>María Isabel Velázquez López</w:t>
      </w:r>
      <w:r>
        <w:t xml:space="preserve">, </w:t>
      </w:r>
      <w:r w:rsidRPr="00747A18">
        <w:t>Eugenia Flores Robles</w:t>
      </w:r>
      <w:r>
        <w:t xml:space="preserve">, and </w:t>
      </w:r>
      <w:r w:rsidRPr="00747A18">
        <w:t>Laura Iliana Alvarez Añorve</w:t>
      </w:r>
      <w:r>
        <w:t xml:space="preserve">. </w:t>
      </w:r>
    </w:p>
    <w:p w14:paraId="209A371B" w14:textId="77777777" w:rsidR="007B366C" w:rsidRDefault="007B366C" w:rsidP="008B31FD">
      <w:pPr>
        <w:pStyle w:val="MDPI62BackMatter"/>
      </w:pPr>
      <w:r w:rsidRPr="008B31FD">
        <w:rPr>
          <w:b/>
        </w:rPr>
        <w:t xml:space="preserve">Conflicts of Interest: </w:t>
      </w:r>
      <w:r w:rsidRPr="00F051A7">
        <w:t>The authors have declared no conflict of interest.</w:t>
      </w:r>
    </w:p>
    <w:p w14:paraId="49E28E6C" w14:textId="3BD21E9E" w:rsidR="003378EC" w:rsidRPr="00367893" w:rsidRDefault="007B366C" w:rsidP="00367893">
      <w:pPr>
        <w:pStyle w:val="MDPI21heading1"/>
        <w:ind w:left="0"/>
      </w:pPr>
      <w:commentRangeStart w:id="15"/>
      <w:commentRangeStart w:id="16"/>
      <w:r w:rsidRPr="00FA04F1">
        <w:t>References</w:t>
      </w:r>
      <w:commentRangeEnd w:id="15"/>
      <w:r w:rsidR="00424A41">
        <w:rPr>
          <w:rStyle w:val="Refdecomentario"/>
          <w:rFonts w:eastAsia="SimSun"/>
          <w:b w:val="0"/>
          <w:noProof/>
          <w:snapToGrid/>
          <w:kern w:val="0"/>
          <w:lang w:eastAsia="zh-CN" w:bidi="ar-SA"/>
          <w14:ligatures w14:val="none"/>
        </w:rPr>
        <w:commentReference w:id="15"/>
      </w:r>
      <w:commentRangeEnd w:id="16"/>
      <w:r w:rsidR="006A2E09">
        <w:rPr>
          <w:rStyle w:val="Refdecomentario"/>
          <w:rFonts w:eastAsia="SimSun"/>
          <w:b w:val="0"/>
          <w:noProof/>
          <w:snapToGrid/>
          <w:kern w:val="0"/>
          <w:lang w:eastAsia="zh-CN" w:bidi="ar-SA"/>
          <w14:ligatures w14:val="none"/>
        </w:rPr>
        <w:commentReference w:id="16"/>
      </w:r>
      <w:r w:rsidRPr="008F1D42">
        <w:rPr>
          <w:rFonts w:eastAsia="SimSun"/>
          <w:noProof/>
          <w:lang w:eastAsia="zh-CN" w:bidi="ar-SA"/>
        </w:rPr>
        <w:fldChar w:fldCharType="begin"/>
      </w:r>
      <w:r w:rsidRPr="008F1D42">
        <w:instrText xml:space="preserve"> ADDIN EN.REFLIST </w:instrText>
      </w:r>
      <w:r w:rsidRPr="008F1D42">
        <w:rPr>
          <w:rFonts w:eastAsia="SimSun"/>
          <w:noProof/>
          <w:lang w:eastAsia="zh-CN" w:bidi="ar-SA"/>
        </w:rPr>
        <w:fldChar w:fldCharType="separate"/>
      </w:r>
    </w:p>
    <w:p w14:paraId="7C10E8EA" w14:textId="77777777" w:rsidR="003378EC" w:rsidRPr="003378EC" w:rsidRDefault="003378EC" w:rsidP="003378EC">
      <w:pPr>
        <w:pStyle w:val="EndNoteBibliographyTitle"/>
        <w:rPr>
          <w:b/>
          <w:noProof/>
        </w:rPr>
      </w:pPr>
    </w:p>
    <w:p w14:paraId="2FBF3FB7" w14:textId="77777777" w:rsidR="003378EC" w:rsidRPr="003378EC" w:rsidRDefault="003378EC" w:rsidP="003378EC">
      <w:pPr>
        <w:pStyle w:val="EndNoteBibliography"/>
        <w:ind w:left="720" w:hanging="720"/>
        <w:rPr>
          <w:noProof/>
        </w:rPr>
      </w:pPr>
      <w:r w:rsidRPr="003378EC">
        <w:rPr>
          <w:noProof/>
        </w:rPr>
        <w:t>1.</w:t>
      </w:r>
      <w:r w:rsidRPr="003378EC">
        <w:rPr>
          <w:noProof/>
        </w:rPr>
        <w:tab/>
        <w:t xml:space="preserve">Faul, M. M.; Winneroski, L. L.; Krumrich, C. A., A New, Efficient Method for the Synthesis of Bisindolylmaleimides. </w:t>
      </w:r>
      <w:r w:rsidRPr="003378EC">
        <w:rPr>
          <w:i/>
          <w:noProof/>
        </w:rPr>
        <w:t xml:space="preserve">J Org Chem </w:t>
      </w:r>
      <w:r w:rsidRPr="003378EC">
        <w:rPr>
          <w:b/>
          <w:noProof/>
        </w:rPr>
        <w:t>1998,</w:t>
      </w:r>
      <w:r w:rsidRPr="003378EC">
        <w:rPr>
          <w:noProof/>
        </w:rPr>
        <w:t xml:space="preserve"> 63, (17), 6053-6058.</w:t>
      </w:r>
    </w:p>
    <w:p w14:paraId="69BA642D" w14:textId="77777777" w:rsidR="003378EC" w:rsidRPr="003378EC" w:rsidRDefault="003378EC" w:rsidP="003378EC">
      <w:pPr>
        <w:pStyle w:val="EndNoteBibliography"/>
        <w:ind w:left="720" w:hanging="720"/>
        <w:rPr>
          <w:noProof/>
        </w:rPr>
      </w:pPr>
      <w:r w:rsidRPr="003378EC">
        <w:rPr>
          <w:noProof/>
        </w:rPr>
        <w:t>2.</w:t>
      </w:r>
      <w:r w:rsidRPr="003378EC">
        <w:rPr>
          <w:noProof/>
        </w:rPr>
        <w:tab/>
        <w:t xml:space="preserve">Toullec, D.; Pianetti, P.; Coste, H.; Bellevergue, P.; Grand-Perret, T.; Ajakane, M.; Baudet, V.; Boissin, P.; Boursier, E.; Loriolle, F.; et al., The bisindolylmaleimide GF 109203X is a potent and selective inhibitor of protein kinase C. </w:t>
      </w:r>
      <w:r w:rsidRPr="003378EC">
        <w:rPr>
          <w:i/>
          <w:noProof/>
        </w:rPr>
        <w:t xml:space="preserve">J Biol Chem </w:t>
      </w:r>
      <w:r w:rsidRPr="003378EC">
        <w:rPr>
          <w:b/>
          <w:noProof/>
        </w:rPr>
        <w:t>1991,</w:t>
      </w:r>
      <w:r w:rsidRPr="003378EC">
        <w:rPr>
          <w:noProof/>
        </w:rPr>
        <w:t xml:space="preserve"> 266, (24), 15771-81.</w:t>
      </w:r>
    </w:p>
    <w:p w14:paraId="5A796524" w14:textId="77777777" w:rsidR="003378EC" w:rsidRPr="003378EC" w:rsidRDefault="003378EC" w:rsidP="003378EC">
      <w:pPr>
        <w:pStyle w:val="EndNoteBibliography"/>
        <w:ind w:left="720" w:hanging="720"/>
        <w:rPr>
          <w:noProof/>
        </w:rPr>
      </w:pPr>
      <w:r w:rsidRPr="003378EC">
        <w:rPr>
          <w:noProof/>
        </w:rPr>
        <w:t>3.</w:t>
      </w:r>
      <w:r w:rsidRPr="003378EC">
        <w:rPr>
          <w:noProof/>
        </w:rPr>
        <w:tab/>
        <w:t xml:space="preserve">Hers, I.; Tavare, J. M.; Denton, R. M., The protein kinase C inhibitors bisindolylmaleimide I (GF 109203x) and IX (Ro 31-8220) are potent inhibitors of glycogen synthase kinase-3 activity. </w:t>
      </w:r>
      <w:r w:rsidRPr="003378EC">
        <w:rPr>
          <w:i/>
          <w:noProof/>
        </w:rPr>
        <w:t xml:space="preserve">FEBS Lett </w:t>
      </w:r>
      <w:r w:rsidRPr="003378EC">
        <w:rPr>
          <w:b/>
          <w:noProof/>
        </w:rPr>
        <w:t>1999,</w:t>
      </w:r>
      <w:r w:rsidRPr="003378EC">
        <w:rPr>
          <w:noProof/>
        </w:rPr>
        <w:t xml:space="preserve"> 460, (3), 433-6.</w:t>
      </w:r>
    </w:p>
    <w:p w14:paraId="7FE4FF3A" w14:textId="77777777" w:rsidR="003378EC" w:rsidRPr="003378EC" w:rsidRDefault="003378EC" w:rsidP="003378EC">
      <w:pPr>
        <w:pStyle w:val="EndNoteBibliography"/>
        <w:ind w:left="720" w:hanging="720"/>
        <w:rPr>
          <w:noProof/>
        </w:rPr>
      </w:pPr>
      <w:r w:rsidRPr="003378EC">
        <w:rPr>
          <w:noProof/>
        </w:rPr>
        <w:t>4.</w:t>
      </w:r>
      <w:r w:rsidRPr="003378EC">
        <w:rPr>
          <w:noProof/>
        </w:rPr>
        <w:tab/>
        <w:t xml:space="preserve">Coultrap, S. J.; Sun, H.; Tenner, T. E., Jr.; Machu, T. K., Competitive antagonism of the mouse 5-hydroxytryptamine3 receptor by bisindolylmaleimide I, a "selective" protein kinase C inhibitor. </w:t>
      </w:r>
      <w:r w:rsidRPr="003378EC">
        <w:rPr>
          <w:i/>
          <w:noProof/>
        </w:rPr>
        <w:t xml:space="preserve">J Pharmacol Exp Ther </w:t>
      </w:r>
      <w:r w:rsidRPr="003378EC">
        <w:rPr>
          <w:b/>
          <w:noProof/>
        </w:rPr>
        <w:t>1999,</w:t>
      </w:r>
      <w:r w:rsidRPr="003378EC">
        <w:rPr>
          <w:noProof/>
        </w:rPr>
        <w:t xml:space="preserve"> 290, (1), 76-82.</w:t>
      </w:r>
    </w:p>
    <w:p w14:paraId="55309B2C" w14:textId="77777777" w:rsidR="003378EC" w:rsidRPr="003378EC" w:rsidRDefault="003378EC" w:rsidP="003378EC">
      <w:pPr>
        <w:pStyle w:val="EndNoteBibliography"/>
        <w:ind w:left="720" w:hanging="720"/>
        <w:rPr>
          <w:noProof/>
        </w:rPr>
      </w:pPr>
      <w:r w:rsidRPr="003378EC">
        <w:rPr>
          <w:noProof/>
        </w:rPr>
        <w:t>5.</w:t>
      </w:r>
      <w:r w:rsidRPr="003378EC">
        <w:rPr>
          <w:noProof/>
        </w:rPr>
        <w:tab/>
        <w:t xml:space="preserve">Davis, P. D.; Hill, C. H.; Lawton, G.; Nixon, J. S.; Wilkinson, S. E.; Hurst, S. A.; Keech, E.; Turner, S. E., Inhibitors of protein kinase C. 1. 2,3-Bisarylmaleimides. </w:t>
      </w:r>
      <w:r w:rsidRPr="003378EC">
        <w:rPr>
          <w:i/>
          <w:noProof/>
        </w:rPr>
        <w:t xml:space="preserve">J Med Chem </w:t>
      </w:r>
      <w:r w:rsidRPr="003378EC">
        <w:rPr>
          <w:b/>
          <w:noProof/>
        </w:rPr>
        <w:t>1992,</w:t>
      </w:r>
      <w:r w:rsidRPr="003378EC">
        <w:rPr>
          <w:noProof/>
        </w:rPr>
        <w:t xml:space="preserve"> 35, (1), 177-84.</w:t>
      </w:r>
    </w:p>
    <w:p w14:paraId="7B918895" w14:textId="77777777" w:rsidR="003378EC" w:rsidRPr="003378EC" w:rsidRDefault="003378EC" w:rsidP="003378EC">
      <w:pPr>
        <w:pStyle w:val="EndNoteBibliography"/>
        <w:ind w:left="720" w:hanging="720"/>
        <w:rPr>
          <w:noProof/>
        </w:rPr>
      </w:pPr>
      <w:r w:rsidRPr="003378EC">
        <w:rPr>
          <w:noProof/>
        </w:rPr>
        <w:t>6.</w:t>
      </w:r>
      <w:r w:rsidRPr="003378EC">
        <w:rPr>
          <w:noProof/>
        </w:rPr>
        <w:tab/>
        <w:t xml:space="preserve">Robey, R. W.; Shukla, S.; Steadman, K.; Obrzut, T.; Finley, E. M.; Ambudkar, S. V.; Bates, S. E., Inhibition of ABCG2-mediated transport by protein kinase inhibitors with a bisindolylmaleimide or indolocarbazole structure. </w:t>
      </w:r>
      <w:r w:rsidRPr="003378EC">
        <w:rPr>
          <w:i/>
          <w:noProof/>
        </w:rPr>
        <w:t xml:space="preserve">Mol Cancer Ther </w:t>
      </w:r>
      <w:r w:rsidRPr="003378EC">
        <w:rPr>
          <w:b/>
          <w:noProof/>
        </w:rPr>
        <w:t>2007,</w:t>
      </w:r>
      <w:r w:rsidRPr="003378EC">
        <w:rPr>
          <w:noProof/>
        </w:rPr>
        <w:t xml:space="preserve"> 6, (6), 1877-85.</w:t>
      </w:r>
    </w:p>
    <w:p w14:paraId="14168277" w14:textId="77777777" w:rsidR="003378EC" w:rsidRPr="003378EC" w:rsidRDefault="003378EC" w:rsidP="003378EC">
      <w:pPr>
        <w:pStyle w:val="EndNoteBibliography"/>
        <w:ind w:left="720" w:hanging="720"/>
        <w:rPr>
          <w:noProof/>
        </w:rPr>
      </w:pPr>
      <w:r w:rsidRPr="003378EC">
        <w:rPr>
          <w:noProof/>
        </w:rPr>
        <w:lastRenderedPageBreak/>
        <w:t>7.</w:t>
      </w:r>
      <w:r w:rsidRPr="003378EC">
        <w:rPr>
          <w:noProof/>
        </w:rPr>
        <w:tab/>
        <w:t xml:space="preserve">Mayati, A.; Bruyere, A.; Moreau, A.; Jouan, E.; Denizot, C.; Parmentier, Y.; Fardel, O., Protein Kinase C-Independent Inhibition of Organic Cation Transporter 1 Activity by the Bisindolylmaleimide Ro 31-8220. </w:t>
      </w:r>
      <w:r w:rsidRPr="003378EC">
        <w:rPr>
          <w:i/>
          <w:noProof/>
        </w:rPr>
        <w:t xml:space="preserve">PLoS One </w:t>
      </w:r>
      <w:r w:rsidRPr="003378EC">
        <w:rPr>
          <w:b/>
          <w:noProof/>
        </w:rPr>
        <w:t>2015,</w:t>
      </w:r>
      <w:r w:rsidRPr="003378EC">
        <w:rPr>
          <w:noProof/>
        </w:rPr>
        <w:t xml:space="preserve"> 10, (12), e0144667.</w:t>
      </w:r>
    </w:p>
    <w:p w14:paraId="12572788" w14:textId="77777777" w:rsidR="003378EC" w:rsidRPr="003378EC" w:rsidRDefault="003378EC" w:rsidP="003378EC">
      <w:pPr>
        <w:pStyle w:val="EndNoteBibliography"/>
        <w:ind w:left="720" w:hanging="720"/>
        <w:rPr>
          <w:noProof/>
        </w:rPr>
      </w:pPr>
      <w:r w:rsidRPr="003378EC">
        <w:rPr>
          <w:noProof/>
        </w:rPr>
        <w:t>8.</w:t>
      </w:r>
      <w:r w:rsidRPr="003378EC">
        <w:rPr>
          <w:noProof/>
        </w:rPr>
        <w:tab/>
        <w:t xml:space="preserve">Deane, F. M.; Lin, A. J. S.; Hains, P. G.; Pilgrim, S. L.; Robinson, P. J.; McCluskey, A., FD5180, a Novel Protein Kinase Affinity Probe, and the Effect of Bead Loading on Protein Kinase Identification. </w:t>
      </w:r>
      <w:r w:rsidRPr="003378EC">
        <w:rPr>
          <w:i/>
          <w:noProof/>
        </w:rPr>
        <w:t xml:space="preserve">ACS Omega </w:t>
      </w:r>
      <w:r w:rsidRPr="003378EC">
        <w:rPr>
          <w:b/>
          <w:noProof/>
        </w:rPr>
        <w:t>2017,</w:t>
      </w:r>
      <w:r w:rsidRPr="003378EC">
        <w:rPr>
          <w:noProof/>
        </w:rPr>
        <w:t xml:space="preserve"> 2, (7), 3828-3838.</w:t>
      </w:r>
    </w:p>
    <w:p w14:paraId="7F8961ED" w14:textId="77777777" w:rsidR="003378EC" w:rsidRPr="003378EC" w:rsidRDefault="003378EC" w:rsidP="003378EC">
      <w:pPr>
        <w:pStyle w:val="EndNoteBibliography"/>
        <w:ind w:left="720" w:hanging="720"/>
        <w:rPr>
          <w:noProof/>
        </w:rPr>
      </w:pPr>
      <w:r w:rsidRPr="003378EC">
        <w:rPr>
          <w:noProof/>
        </w:rPr>
        <w:t>9.</w:t>
      </w:r>
      <w:r w:rsidRPr="003378EC">
        <w:rPr>
          <w:noProof/>
        </w:rPr>
        <w:tab/>
        <w:t xml:space="preserve">Birchall, A. M.; Bishop, J.; Bradshaw, D.; Cline, A.; Coffey, J.; Elliott, L. H.; Gibson, V. M.; Greenham, A.; Hallam, T. J.; Harris, W.; et al., Ro 32-0432, a selective and orally active inhibitor of protein kinase C prevents T-cell activation. </w:t>
      </w:r>
      <w:r w:rsidRPr="003378EC">
        <w:rPr>
          <w:i/>
          <w:noProof/>
        </w:rPr>
        <w:t xml:space="preserve">J Pharmacol Exp Ther </w:t>
      </w:r>
      <w:r w:rsidRPr="003378EC">
        <w:rPr>
          <w:b/>
          <w:noProof/>
        </w:rPr>
        <w:t>1994,</w:t>
      </w:r>
      <w:r w:rsidRPr="003378EC">
        <w:rPr>
          <w:noProof/>
        </w:rPr>
        <w:t xml:space="preserve"> 268, (2), 922-9.</w:t>
      </w:r>
    </w:p>
    <w:p w14:paraId="7B860B33" w14:textId="77777777" w:rsidR="003378EC" w:rsidRPr="003378EC" w:rsidRDefault="003378EC" w:rsidP="003378EC">
      <w:pPr>
        <w:pStyle w:val="EndNoteBibliography"/>
        <w:ind w:left="720" w:hanging="720"/>
        <w:rPr>
          <w:noProof/>
        </w:rPr>
      </w:pPr>
      <w:r w:rsidRPr="003378EC">
        <w:rPr>
          <w:noProof/>
        </w:rPr>
        <w:t>10.</w:t>
      </w:r>
      <w:r w:rsidRPr="003378EC">
        <w:rPr>
          <w:noProof/>
        </w:rPr>
        <w:tab/>
        <w:t xml:space="preserve">Bit, R. A.; Davis, P. D.; Elliott, L. H.; Harris, W.; Hill, C. H.; Keech, E.; Kumar, H.; Lawton, G.; Maw, A.; Nixon, J. S.; et al., Inhibitors of protein kinase C. 3. Potent and highly selective bisindolylmaleimides by conformational restriction. </w:t>
      </w:r>
      <w:r w:rsidRPr="003378EC">
        <w:rPr>
          <w:i/>
          <w:noProof/>
        </w:rPr>
        <w:t xml:space="preserve">J Med Chem </w:t>
      </w:r>
      <w:r w:rsidRPr="003378EC">
        <w:rPr>
          <w:b/>
          <w:noProof/>
        </w:rPr>
        <w:t>1993,</w:t>
      </w:r>
      <w:r w:rsidRPr="003378EC">
        <w:rPr>
          <w:noProof/>
        </w:rPr>
        <w:t xml:space="preserve"> 36, (1), 21-9.</w:t>
      </w:r>
    </w:p>
    <w:p w14:paraId="22A32C88" w14:textId="77777777" w:rsidR="003378EC" w:rsidRPr="003378EC" w:rsidRDefault="003378EC" w:rsidP="003378EC">
      <w:pPr>
        <w:pStyle w:val="EndNoteBibliography"/>
        <w:ind w:left="720" w:hanging="720"/>
        <w:rPr>
          <w:noProof/>
        </w:rPr>
      </w:pPr>
      <w:r w:rsidRPr="003378EC">
        <w:rPr>
          <w:noProof/>
        </w:rPr>
        <w:t>11.</w:t>
      </w:r>
      <w:r w:rsidRPr="003378EC">
        <w:rPr>
          <w:noProof/>
        </w:rPr>
        <w:tab/>
        <w:t xml:space="preserve">Hoeflich, K. P.; Ikura, M., Calmodulin in action: diversity in target recognition and activation mechanisms. </w:t>
      </w:r>
      <w:r w:rsidRPr="003378EC">
        <w:rPr>
          <w:i/>
          <w:noProof/>
        </w:rPr>
        <w:t xml:space="preserve">Cell </w:t>
      </w:r>
      <w:r w:rsidRPr="003378EC">
        <w:rPr>
          <w:b/>
          <w:noProof/>
        </w:rPr>
        <w:t>2002,</w:t>
      </w:r>
      <w:r w:rsidRPr="003378EC">
        <w:rPr>
          <w:noProof/>
        </w:rPr>
        <w:t xml:space="preserve"> 108, (6), 739-42.</w:t>
      </w:r>
    </w:p>
    <w:p w14:paraId="5FDDDC14" w14:textId="77777777" w:rsidR="003378EC" w:rsidRPr="003378EC" w:rsidRDefault="003378EC" w:rsidP="003378EC">
      <w:pPr>
        <w:pStyle w:val="EndNoteBibliography"/>
        <w:ind w:left="720" w:hanging="720"/>
        <w:rPr>
          <w:noProof/>
        </w:rPr>
      </w:pPr>
      <w:r w:rsidRPr="003378EC">
        <w:rPr>
          <w:noProof/>
        </w:rPr>
        <w:t>12.</w:t>
      </w:r>
      <w:r w:rsidRPr="003378EC">
        <w:rPr>
          <w:noProof/>
        </w:rPr>
        <w:tab/>
        <w:t xml:space="preserve">Tripathi, S.; Waxham, M. N.; Cheung, M. S.; Liu, Y., Lessons in Protein Design from Combined Evolution and Conformational Dynamics. </w:t>
      </w:r>
      <w:r w:rsidRPr="003378EC">
        <w:rPr>
          <w:i/>
          <w:noProof/>
        </w:rPr>
        <w:t xml:space="preserve">Scientific Reports </w:t>
      </w:r>
      <w:r w:rsidRPr="003378EC">
        <w:rPr>
          <w:b/>
          <w:noProof/>
        </w:rPr>
        <w:t>2015,</w:t>
      </w:r>
      <w:r w:rsidRPr="003378EC">
        <w:rPr>
          <w:noProof/>
        </w:rPr>
        <w:t xml:space="preserve"> 5, 14259.</w:t>
      </w:r>
    </w:p>
    <w:p w14:paraId="45C5370C" w14:textId="77777777" w:rsidR="003378EC" w:rsidRPr="003378EC" w:rsidRDefault="003378EC" w:rsidP="003378EC">
      <w:pPr>
        <w:pStyle w:val="EndNoteBibliography"/>
        <w:ind w:left="720" w:hanging="720"/>
        <w:rPr>
          <w:noProof/>
        </w:rPr>
      </w:pPr>
      <w:r w:rsidRPr="003378EC">
        <w:rPr>
          <w:noProof/>
        </w:rPr>
        <w:t>13.</w:t>
      </w:r>
      <w:r w:rsidRPr="003378EC">
        <w:rPr>
          <w:noProof/>
        </w:rPr>
        <w:tab/>
        <w:t xml:space="preserve">Jurado, L. A.; Chockalingam, P. S.; Jarrett, H. W., Apocalmodulin. </w:t>
      </w:r>
      <w:r w:rsidRPr="003378EC">
        <w:rPr>
          <w:i/>
          <w:noProof/>
        </w:rPr>
        <w:t xml:space="preserve">Physiol Rev </w:t>
      </w:r>
      <w:r w:rsidRPr="003378EC">
        <w:rPr>
          <w:b/>
          <w:noProof/>
        </w:rPr>
        <w:t>1999,</w:t>
      </w:r>
      <w:r w:rsidRPr="003378EC">
        <w:rPr>
          <w:noProof/>
        </w:rPr>
        <w:t xml:space="preserve"> 79, (3), 661-82.</w:t>
      </w:r>
    </w:p>
    <w:p w14:paraId="08C5846A" w14:textId="77777777" w:rsidR="003378EC" w:rsidRPr="003378EC" w:rsidRDefault="003378EC" w:rsidP="003378EC">
      <w:pPr>
        <w:pStyle w:val="EndNoteBibliography"/>
        <w:ind w:left="720" w:hanging="720"/>
        <w:rPr>
          <w:noProof/>
        </w:rPr>
      </w:pPr>
      <w:r w:rsidRPr="003378EC">
        <w:rPr>
          <w:noProof/>
        </w:rPr>
        <w:t>14.</w:t>
      </w:r>
      <w:r w:rsidRPr="003378EC">
        <w:rPr>
          <w:noProof/>
        </w:rPr>
        <w:tab/>
        <w:t xml:space="preserve">Komeiji, Y.; Ueno, Y.; Uebayasi, M., Molecular dynamics simulations revealed Ca(2+)-dependent conformational change of Calmodulin. </w:t>
      </w:r>
      <w:r w:rsidRPr="003378EC">
        <w:rPr>
          <w:i/>
          <w:noProof/>
        </w:rPr>
        <w:t xml:space="preserve">FEBS Lett </w:t>
      </w:r>
      <w:r w:rsidRPr="003378EC">
        <w:rPr>
          <w:b/>
          <w:noProof/>
        </w:rPr>
        <w:t>2002,</w:t>
      </w:r>
      <w:r w:rsidRPr="003378EC">
        <w:rPr>
          <w:noProof/>
        </w:rPr>
        <w:t xml:space="preserve"> 521, (1-3), 133-9.</w:t>
      </w:r>
    </w:p>
    <w:p w14:paraId="4C272543" w14:textId="77777777" w:rsidR="003378EC" w:rsidRPr="003378EC" w:rsidRDefault="003378EC" w:rsidP="003378EC">
      <w:pPr>
        <w:pStyle w:val="EndNoteBibliography"/>
        <w:ind w:left="720" w:hanging="720"/>
        <w:rPr>
          <w:noProof/>
        </w:rPr>
      </w:pPr>
      <w:r w:rsidRPr="003378EC">
        <w:rPr>
          <w:noProof/>
        </w:rPr>
        <w:t>15.</w:t>
      </w:r>
      <w:r w:rsidRPr="003378EC">
        <w:rPr>
          <w:noProof/>
        </w:rPr>
        <w:tab/>
        <w:t xml:space="preserve">Seales, E. C.; Micoli, K. J.; McDonald, J. M., Calmodulin is a critical regulator of osteoclastic differentiation, function, and survival. </w:t>
      </w:r>
      <w:r w:rsidRPr="003378EC">
        <w:rPr>
          <w:i/>
          <w:noProof/>
        </w:rPr>
        <w:t xml:space="preserve">J Cell Biochem </w:t>
      </w:r>
      <w:r w:rsidRPr="003378EC">
        <w:rPr>
          <w:b/>
          <w:noProof/>
        </w:rPr>
        <w:t>2006,</w:t>
      </w:r>
      <w:r w:rsidRPr="003378EC">
        <w:rPr>
          <w:noProof/>
        </w:rPr>
        <w:t xml:space="preserve"> 97, (Copyright (C) 2011 U.S. National Library of Medicine.), 45-55.</w:t>
      </w:r>
    </w:p>
    <w:p w14:paraId="57321A9C" w14:textId="77777777" w:rsidR="003378EC" w:rsidRPr="003378EC" w:rsidRDefault="003378EC" w:rsidP="003378EC">
      <w:pPr>
        <w:pStyle w:val="EndNoteBibliography"/>
        <w:ind w:left="720" w:hanging="720"/>
        <w:rPr>
          <w:noProof/>
        </w:rPr>
      </w:pPr>
      <w:r w:rsidRPr="003378EC">
        <w:rPr>
          <w:noProof/>
        </w:rPr>
        <w:t>16.</w:t>
      </w:r>
      <w:r w:rsidRPr="003378EC">
        <w:rPr>
          <w:noProof/>
        </w:rPr>
        <w:tab/>
        <w:t xml:space="preserve">Junker, J. P.; Ziegler, F.; Rief, M., Ligand-dependent equilibrium fluctuations of single calmodulin molecules. </w:t>
      </w:r>
      <w:r w:rsidRPr="003378EC">
        <w:rPr>
          <w:i/>
          <w:noProof/>
        </w:rPr>
        <w:t xml:space="preserve">Science </w:t>
      </w:r>
      <w:r w:rsidRPr="003378EC">
        <w:rPr>
          <w:b/>
          <w:noProof/>
        </w:rPr>
        <w:t>2009,</w:t>
      </w:r>
      <w:r w:rsidRPr="003378EC">
        <w:rPr>
          <w:noProof/>
        </w:rPr>
        <w:t xml:space="preserve"> 323, (5914), 633-7.</w:t>
      </w:r>
    </w:p>
    <w:p w14:paraId="27EA9ABE" w14:textId="77777777" w:rsidR="003378EC" w:rsidRPr="003378EC" w:rsidRDefault="003378EC" w:rsidP="003378EC">
      <w:pPr>
        <w:pStyle w:val="EndNoteBibliography"/>
        <w:ind w:left="720" w:hanging="720"/>
        <w:rPr>
          <w:noProof/>
        </w:rPr>
      </w:pPr>
      <w:r w:rsidRPr="003378EC">
        <w:rPr>
          <w:noProof/>
        </w:rPr>
        <w:t>17.</w:t>
      </w:r>
      <w:r w:rsidRPr="003378EC">
        <w:rPr>
          <w:noProof/>
        </w:rPr>
        <w:tab/>
        <w:t xml:space="preserve">Weiss, B.; Prozialeck, W. C.; Wallace, T. L., Interaction of drugs with calmodulin. Biochemical, pharmacological and clinical implications. </w:t>
      </w:r>
      <w:r w:rsidRPr="003378EC">
        <w:rPr>
          <w:i/>
          <w:noProof/>
        </w:rPr>
        <w:t xml:space="preserve">Biochemical pharmacology </w:t>
      </w:r>
      <w:r w:rsidRPr="003378EC">
        <w:rPr>
          <w:b/>
          <w:noProof/>
        </w:rPr>
        <w:t>1982,</w:t>
      </w:r>
      <w:r w:rsidRPr="003378EC">
        <w:rPr>
          <w:noProof/>
        </w:rPr>
        <w:t xml:space="preserve"> 31, (13), 2217-26.</w:t>
      </w:r>
    </w:p>
    <w:p w14:paraId="07A4391D" w14:textId="77777777" w:rsidR="003378EC" w:rsidRPr="003378EC" w:rsidRDefault="003378EC" w:rsidP="003378EC">
      <w:pPr>
        <w:pStyle w:val="EndNoteBibliography"/>
        <w:ind w:left="720" w:hanging="720"/>
        <w:rPr>
          <w:noProof/>
        </w:rPr>
      </w:pPr>
      <w:r w:rsidRPr="003378EC">
        <w:rPr>
          <w:noProof/>
        </w:rPr>
        <w:t>18.</w:t>
      </w:r>
      <w:r w:rsidRPr="003378EC">
        <w:rPr>
          <w:noProof/>
        </w:rPr>
        <w:tab/>
        <w:t xml:space="preserve">Mayur, Y. C.; Jagadeesh, S.; Thimmaiah, K. N., Targeting calmodulin in reversing multi drug resistance in cancer cells. </w:t>
      </w:r>
      <w:r w:rsidRPr="003378EC">
        <w:rPr>
          <w:i/>
          <w:noProof/>
        </w:rPr>
        <w:t xml:space="preserve">Mini Rev Med Chem </w:t>
      </w:r>
      <w:r w:rsidRPr="003378EC">
        <w:rPr>
          <w:b/>
          <w:noProof/>
        </w:rPr>
        <w:t>2006,</w:t>
      </w:r>
      <w:r w:rsidRPr="003378EC">
        <w:rPr>
          <w:noProof/>
        </w:rPr>
        <w:t xml:space="preserve"> 6, (12), 1383-9.</w:t>
      </w:r>
    </w:p>
    <w:p w14:paraId="22DD175C" w14:textId="77777777" w:rsidR="003378EC" w:rsidRPr="003378EC" w:rsidRDefault="003378EC" w:rsidP="003378EC">
      <w:pPr>
        <w:pStyle w:val="EndNoteBibliography"/>
        <w:ind w:left="720" w:hanging="720"/>
        <w:rPr>
          <w:noProof/>
        </w:rPr>
      </w:pPr>
      <w:r w:rsidRPr="003378EC">
        <w:rPr>
          <w:noProof/>
        </w:rPr>
        <w:t>19.</w:t>
      </w:r>
      <w:r w:rsidRPr="003378EC">
        <w:rPr>
          <w:noProof/>
        </w:rPr>
        <w:tab/>
        <w:t xml:space="preserve">Mayur, Y. C.; Padma, T.; Parimala, B. H.; Chandramouli, K. H.; Jagadeesh, S.; Gowda, N. M.; Thimmaiah, K. N., Sensitization of multidrug resistant (MDR) cancer cells to vinblastine by novel acridones: correlation between anti-calmodulin activity and anti-MDR activity. </w:t>
      </w:r>
      <w:r w:rsidRPr="003378EC">
        <w:rPr>
          <w:i/>
          <w:noProof/>
        </w:rPr>
        <w:t xml:space="preserve">Med Chem </w:t>
      </w:r>
      <w:r w:rsidRPr="003378EC">
        <w:rPr>
          <w:b/>
          <w:noProof/>
        </w:rPr>
        <w:t>2006,</w:t>
      </w:r>
      <w:r w:rsidRPr="003378EC">
        <w:rPr>
          <w:noProof/>
        </w:rPr>
        <w:t xml:space="preserve"> 2, (1), 63-77.</w:t>
      </w:r>
    </w:p>
    <w:p w14:paraId="051CAA0D" w14:textId="77777777" w:rsidR="003378EC" w:rsidRPr="003378EC" w:rsidRDefault="003378EC" w:rsidP="003378EC">
      <w:pPr>
        <w:pStyle w:val="EndNoteBibliography"/>
        <w:ind w:left="720" w:hanging="720"/>
        <w:rPr>
          <w:noProof/>
        </w:rPr>
      </w:pPr>
      <w:r w:rsidRPr="003378EC">
        <w:rPr>
          <w:noProof/>
        </w:rPr>
        <w:t>20.</w:t>
      </w:r>
      <w:r w:rsidRPr="003378EC">
        <w:rPr>
          <w:noProof/>
        </w:rPr>
        <w:tab/>
        <w:t xml:space="preserve">Chin, D.; Means, A. R., Calmodulin: a prototypical calcium sensor. </w:t>
      </w:r>
      <w:r w:rsidRPr="003378EC">
        <w:rPr>
          <w:i/>
          <w:noProof/>
        </w:rPr>
        <w:t xml:space="preserve">Trends Cell Biol </w:t>
      </w:r>
      <w:r w:rsidRPr="003378EC">
        <w:rPr>
          <w:b/>
          <w:noProof/>
        </w:rPr>
        <w:t>2000,</w:t>
      </w:r>
      <w:r w:rsidRPr="003378EC">
        <w:rPr>
          <w:noProof/>
        </w:rPr>
        <w:t xml:space="preserve"> 10, (8), 322-8.</w:t>
      </w:r>
    </w:p>
    <w:p w14:paraId="2A1950C2" w14:textId="77777777" w:rsidR="003378EC" w:rsidRPr="003378EC" w:rsidRDefault="003378EC" w:rsidP="003378EC">
      <w:pPr>
        <w:pStyle w:val="EndNoteBibliography"/>
        <w:ind w:left="720" w:hanging="720"/>
        <w:rPr>
          <w:noProof/>
        </w:rPr>
      </w:pPr>
      <w:r w:rsidRPr="003378EC">
        <w:rPr>
          <w:noProof/>
        </w:rPr>
        <w:t>21.</w:t>
      </w:r>
      <w:r w:rsidRPr="003378EC">
        <w:rPr>
          <w:noProof/>
        </w:rPr>
        <w:tab/>
        <w:t xml:space="preserve">Gonzalez-Andrade, M.; Figueroa, M.; Rodriguez-Sotres, R.; Mata, R.; Sosa-Peinado, A., An alternative assay to discover potential calmodulin inhibitors using a human fluorophore-labeled CaM protein. </w:t>
      </w:r>
      <w:r w:rsidRPr="003378EC">
        <w:rPr>
          <w:i/>
          <w:noProof/>
        </w:rPr>
        <w:t xml:space="preserve">Anal Biochem </w:t>
      </w:r>
      <w:r w:rsidRPr="003378EC">
        <w:rPr>
          <w:b/>
          <w:noProof/>
        </w:rPr>
        <w:t>2009,</w:t>
      </w:r>
      <w:r w:rsidRPr="003378EC">
        <w:rPr>
          <w:noProof/>
        </w:rPr>
        <w:t xml:space="preserve"> 387, (1), 64-70.</w:t>
      </w:r>
    </w:p>
    <w:p w14:paraId="240BA0A1" w14:textId="77777777" w:rsidR="003378EC" w:rsidRPr="003378EC" w:rsidRDefault="003378EC" w:rsidP="003378EC">
      <w:pPr>
        <w:pStyle w:val="EndNoteBibliography"/>
        <w:ind w:left="720" w:hanging="720"/>
        <w:rPr>
          <w:noProof/>
        </w:rPr>
      </w:pPr>
      <w:r w:rsidRPr="003378EC">
        <w:rPr>
          <w:noProof/>
        </w:rPr>
        <w:t>22.</w:t>
      </w:r>
      <w:r w:rsidRPr="003378EC">
        <w:rPr>
          <w:noProof/>
        </w:rPr>
        <w:tab/>
        <w:t xml:space="preserve">Mata, R.; Figueroa, M.; Gonzalez-Andrade, M.; Rivera-Chavez, J. A.; Madariaga-Mazon, A.; Del Valle, P., Calmodulin inhibitors from natural sources: an update. </w:t>
      </w:r>
      <w:r w:rsidRPr="003378EC">
        <w:rPr>
          <w:i/>
          <w:noProof/>
        </w:rPr>
        <w:t xml:space="preserve">J Nat Prod </w:t>
      </w:r>
      <w:r w:rsidRPr="003378EC">
        <w:rPr>
          <w:b/>
          <w:noProof/>
        </w:rPr>
        <w:t>2015,</w:t>
      </w:r>
      <w:r w:rsidRPr="003378EC">
        <w:rPr>
          <w:noProof/>
        </w:rPr>
        <w:t xml:space="preserve"> 78, (3), 576-86.</w:t>
      </w:r>
    </w:p>
    <w:p w14:paraId="34F6706F" w14:textId="77777777" w:rsidR="003378EC" w:rsidRPr="003378EC" w:rsidRDefault="003378EC" w:rsidP="003378EC">
      <w:pPr>
        <w:pStyle w:val="EndNoteBibliography"/>
        <w:ind w:left="720" w:hanging="720"/>
        <w:rPr>
          <w:noProof/>
        </w:rPr>
      </w:pPr>
      <w:r w:rsidRPr="003378EC">
        <w:rPr>
          <w:noProof/>
        </w:rPr>
        <w:t>23.</w:t>
      </w:r>
      <w:r w:rsidRPr="003378EC">
        <w:rPr>
          <w:noProof/>
        </w:rPr>
        <w:tab/>
        <w:t xml:space="preserve">González-Andrade, M.; Del Valle, P.; Macías-Rubalcava, M. L.; Sosa-Peinado, A.; Del Carmen González, M.; Mata, R., Calmodulin inhibitors from aspergillus stromatoides. </w:t>
      </w:r>
      <w:r w:rsidRPr="003378EC">
        <w:rPr>
          <w:i/>
          <w:noProof/>
        </w:rPr>
        <w:t xml:space="preserve">Chemistry and Biodiversity </w:t>
      </w:r>
      <w:r w:rsidRPr="003378EC">
        <w:rPr>
          <w:b/>
          <w:noProof/>
        </w:rPr>
        <w:t>2013,</w:t>
      </w:r>
      <w:r w:rsidRPr="003378EC">
        <w:rPr>
          <w:noProof/>
        </w:rPr>
        <w:t xml:space="preserve"> 10, (3), 328-337.</w:t>
      </w:r>
    </w:p>
    <w:p w14:paraId="0F7BB9BE" w14:textId="77777777" w:rsidR="003378EC" w:rsidRPr="003378EC" w:rsidRDefault="003378EC" w:rsidP="003378EC">
      <w:pPr>
        <w:pStyle w:val="EndNoteBibliography"/>
        <w:ind w:left="720" w:hanging="720"/>
        <w:rPr>
          <w:noProof/>
        </w:rPr>
      </w:pPr>
      <w:r w:rsidRPr="003378EC">
        <w:rPr>
          <w:noProof/>
        </w:rPr>
        <w:t>24.</w:t>
      </w:r>
      <w:r w:rsidRPr="003378EC">
        <w:rPr>
          <w:noProof/>
        </w:rPr>
        <w:tab/>
        <w:t xml:space="preserve">González-Andrade, M.; Benito-Peña, E.; Mata, R.; Moreno-Bondi, M. C., Biosensor for on-line fluorescent detection of trifluoroperazine based on genetically modified calmodulin. </w:t>
      </w:r>
      <w:r w:rsidRPr="003378EC">
        <w:rPr>
          <w:i/>
          <w:noProof/>
        </w:rPr>
        <w:t xml:space="preserve">Anal Bioanal Chem </w:t>
      </w:r>
      <w:r w:rsidRPr="003378EC">
        <w:rPr>
          <w:b/>
          <w:noProof/>
        </w:rPr>
        <w:t>2012,</w:t>
      </w:r>
      <w:r w:rsidRPr="003378EC">
        <w:rPr>
          <w:noProof/>
        </w:rPr>
        <w:t xml:space="preserve"> 402, (10), 3211-3218.</w:t>
      </w:r>
    </w:p>
    <w:p w14:paraId="6C64FD12" w14:textId="77777777" w:rsidR="003378EC" w:rsidRPr="003378EC" w:rsidRDefault="003378EC" w:rsidP="003378EC">
      <w:pPr>
        <w:pStyle w:val="EndNoteBibliography"/>
        <w:ind w:left="720" w:hanging="720"/>
        <w:rPr>
          <w:noProof/>
        </w:rPr>
      </w:pPr>
      <w:r w:rsidRPr="003378EC">
        <w:rPr>
          <w:noProof/>
        </w:rPr>
        <w:t>25.</w:t>
      </w:r>
      <w:r w:rsidRPr="003378EC">
        <w:rPr>
          <w:noProof/>
        </w:rPr>
        <w:tab/>
        <w:t xml:space="preserve">Figueroa, M.; González-Andrade, M.; Sosa-Peinado, A.; Madariaga-Mazón, A.; Del Río-Portilla, F.; Del Carmen González, M.; Mata, R., Fluorescence, circular dichroism, NMR, and docking studies of the interaction of the alkaloid malbrancheamide with calmodulin. </w:t>
      </w:r>
      <w:r w:rsidRPr="003378EC">
        <w:rPr>
          <w:i/>
          <w:noProof/>
        </w:rPr>
        <w:t xml:space="preserve">Journal of Enzyme Inhibition and Medicinal Chemistry </w:t>
      </w:r>
      <w:r w:rsidRPr="003378EC">
        <w:rPr>
          <w:b/>
          <w:noProof/>
        </w:rPr>
        <w:t>2011,</w:t>
      </w:r>
      <w:r w:rsidRPr="003378EC">
        <w:rPr>
          <w:noProof/>
        </w:rPr>
        <w:t xml:space="preserve"> 26, (3), 378-385.</w:t>
      </w:r>
    </w:p>
    <w:p w14:paraId="5E8AAD88" w14:textId="77777777" w:rsidR="003378EC" w:rsidRPr="003378EC" w:rsidRDefault="003378EC" w:rsidP="003378EC">
      <w:pPr>
        <w:pStyle w:val="EndNoteBibliography"/>
        <w:ind w:left="720" w:hanging="720"/>
        <w:rPr>
          <w:noProof/>
        </w:rPr>
      </w:pPr>
      <w:r w:rsidRPr="003378EC">
        <w:rPr>
          <w:noProof/>
        </w:rPr>
        <w:lastRenderedPageBreak/>
        <w:t>26.</w:t>
      </w:r>
      <w:r w:rsidRPr="003378EC">
        <w:rPr>
          <w:noProof/>
        </w:rPr>
        <w:tab/>
        <w:t xml:space="preserve">Vásquez-Bochm, L. X.; Velázquez-López, I.; Mata, R.; Sosa-Peinado, A.; Cano-Sánchez, P.; González-Andrade, M., Application of a Fluorescent Biosensor in Determining the Binding of 5-HT to Calmodulin. </w:t>
      </w:r>
      <w:r w:rsidRPr="003378EC">
        <w:rPr>
          <w:b/>
          <w:noProof/>
        </w:rPr>
        <w:t>2021,</w:t>
      </w:r>
      <w:r w:rsidRPr="003378EC">
        <w:rPr>
          <w:noProof/>
        </w:rPr>
        <w:t xml:space="preserve"> 9, (9), 250.</w:t>
      </w:r>
    </w:p>
    <w:p w14:paraId="5EC74586" w14:textId="77777777" w:rsidR="003378EC" w:rsidRPr="003378EC" w:rsidRDefault="003378EC" w:rsidP="003378EC">
      <w:pPr>
        <w:pStyle w:val="EndNoteBibliography"/>
        <w:ind w:left="720" w:hanging="720"/>
        <w:rPr>
          <w:noProof/>
        </w:rPr>
      </w:pPr>
      <w:r w:rsidRPr="003378EC">
        <w:rPr>
          <w:noProof/>
        </w:rPr>
        <w:t>27.</w:t>
      </w:r>
      <w:r w:rsidRPr="003378EC">
        <w:rPr>
          <w:noProof/>
        </w:rPr>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3378EC">
        <w:rPr>
          <w:i/>
          <w:noProof/>
        </w:rPr>
        <w:t xml:space="preserve">J Biomol Struct Dyn </w:t>
      </w:r>
      <w:r w:rsidRPr="003378EC">
        <w:rPr>
          <w:b/>
          <w:noProof/>
        </w:rPr>
        <w:t>2015</w:t>
      </w:r>
      <w:r w:rsidRPr="003378EC">
        <w:rPr>
          <w:noProof/>
        </w:rPr>
        <w:t>, 1-14.</w:t>
      </w:r>
    </w:p>
    <w:p w14:paraId="6EEE7920" w14:textId="77777777" w:rsidR="003378EC" w:rsidRPr="003378EC" w:rsidRDefault="003378EC" w:rsidP="003378EC">
      <w:pPr>
        <w:pStyle w:val="EndNoteBibliography"/>
        <w:ind w:left="720" w:hanging="720"/>
        <w:rPr>
          <w:noProof/>
        </w:rPr>
      </w:pPr>
      <w:r w:rsidRPr="003378EC">
        <w:rPr>
          <w:noProof/>
        </w:rPr>
        <w:t>28.</w:t>
      </w:r>
      <w:r w:rsidRPr="003378EC">
        <w:rPr>
          <w:noProof/>
        </w:rPr>
        <w:tab/>
        <w:t xml:space="preserve">Orosz, F.; Vertessy, B. G.; Salerno, C.; Crifo, C.; Capuozzo, E.; Ovadi, J., The interaction of a new anti-tumour drug, KAR-2 with calmodulin. </w:t>
      </w:r>
      <w:r w:rsidRPr="003378EC">
        <w:rPr>
          <w:i/>
          <w:noProof/>
        </w:rPr>
        <w:t xml:space="preserve">Br J Pharmacol </w:t>
      </w:r>
      <w:r w:rsidRPr="003378EC">
        <w:rPr>
          <w:b/>
          <w:noProof/>
        </w:rPr>
        <w:t>1997,</w:t>
      </w:r>
      <w:r w:rsidRPr="003378EC">
        <w:rPr>
          <w:noProof/>
        </w:rPr>
        <w:t xml:space="preserve"> 121, (5), 955-62.</w:t>
      </w:r>
    </w:p>
    <w:p w14:paraId="02494E5C" w14:textId="77777777" w:rsidR="003378EC" w:rsidRPr="003378EC" w:rsidRDefault="003378EC" w:rsidP="003378EC">
      <w:pPr>
        <w:pStyle w:val="EndNoteBibliography"/>
        <w:ind w:left="720" w:hanging="720"/>
        <w:rPr>
          <w:noProof/>
        </w:rPr>
      </w:pPr>
      <w:r w:rsidRPr="003378EC">
        <w:rPr>
          <w:noProof/>
        </w:rPr>
        <w:t>29.</w:t>
      </w:r>
      <w:r w:rsidRPr="003378EC">
        <w:rPr>
          <w:noProof/>
        </w:rPr>
        <w:tab/>
        <w:t xml:space="preserve">Sharma, B.; Deo, S. K.; Bachas, L. G.; Daunert, S., Competitive binding assay using fluorescence resonance energy transfer for the identification of calmodulin antagonists. </w:t>
      </w:r>
      <w:r w:rsidRPr="003378EC">
        <w:rPr>
          <w:i/>
          <w:noProof/>
        </w:rPr>
        <w:t xml:space="preserve">Bioconjug Chem </w:t>
      </w:r>
      <w:r w:rsidRPr="003378EC">
        <w:rPr>
          <w:b/>
          <w:noProof/>
        </w:rPr>
        <w:t>2005,</w:t>
      </w:r>
      <w:r w:rsidRPr="003378EC">
        <w:rPr>
          <w:noProof/>
        </w:rPr>
        <w:t xml:space="preserve"> 16, (5), 1257-63.</w:t>
      </w:r>
    </w:p>
    <w:p w14:paraId="7C062A40" w14:textId="77777777" w:rsidR="003378EC" w:rsidRPr="003378EC" w:rsidRDefault="003378EC" w:rsidP="003378EC">
      <w:pPr>
        <w:pStyle w:val="EndNoteBibliography"/>
        <w:ind w:left="720" w:hanging="720"/>
        <w:rPr>
          <w:noProof/>
        </w:rPr>
      </w:pPr>
      <w:r w:rsidRPr="003378EC">
        <w:rPr>
          <w:noProof/>
        </w:rPr>
        <w:t>30.</w:t>
      </w:r>
      <w:r w:rsidRPr="003378EC">
        <w:rPr>
          <w:noProof/>
        </w:rPr>
        <w:tab/>
        <w:t xml:space="preserve">Juhasz, T.; Kardos, J.; Durvanger, Z.; Harmat, V.; Liliom, K., Comparison of ligand binding and conformational stability of human calmodulin with its homolog from the malaria parasite Plasmodium falciparum. </w:t>
      </w:r>
      <w:r w:rsidRPr="003378EC">
        <w:rPr>
          <w:i/>
          <w:noProof/>
        </w:rPr>
        <w:t xml:space="preserve">FASEB Bioadv </w:t>
      </w:r>
      <w:r w:rsidRPr="003378EC">
        <w:rPr>
          <w:b/>
          <w:noProof/>
        </w:rPr>
        <w:t>2020,</w:t>
      </w:r>
      <w:r w:rsidRPr="003378EC">
        <w:rPr>
          <w:noProof/>
        </w:rPr>
        <w:t xml:space="preserve"> 2, (8), 489-505.</w:t>
      </w:r>
    </w:p>
    <w:p w14:paraId="3040A520" w14:textId="77777777" w:rsidR="003378EC" w:rsidRPr="003378EC" w:rsidRDefault="003378EC" w:rsidP="003378EC">
      <w:pPr>
        <w:pStyle w:val="EndNoteBibliography"/>
        <w:ind w:left="720" w:hanging="720"/>
        <w:rPr>
          <w:noProof/>
        </w:rPr>
      </w:pPr>
      <w:r w:rsidRPr="003378EC">
        <w:rPr>
          <w:noProof/>
        </w:rPr>
        <w:t>31.</w:t>
      </w:r>
      <w:r w:rsidRPr="003378EC">
        <w:rPr>
          <w:noProof/>
        </w:rPr>
        <w:tab/>
        <w:t xml:space="preserve">Bruno, C.; Cavalluzzi, M. M.; Rusciano, M. R.; Lovece, A.; Carrieri, A.; Pracella, R.; Giannuzzi, G.; Polimeno, L.; Viale, M.; Illario, M.; Franchini, C.; Lentini, G., The chemosensitizing agent lubeluzole binds calmodulin and inhibits Ca(2+)/calmodulin-dependent kinase II. </w:t>
      </w:r>
      <w:r w:rsidRPr="003378EC">
        <w:rPr>
          <w:i/>
          <w:noProof/>
        </w:rPr>
        <w:t xml:space="preserve">Eur J Med Chem </w:t>
      </w:r>
      <w:r w:rsidRPr="003378EC">
        <w:rPr>
          <w:b/>
          <w:noProof/>
        </w:rPr>
        <w:t>2016,</w:t>
      </w:r>
      <w:r w:rsidRPr="003378EC">
        <w:rPr>
          <w:noProof/>
        </w:rPr>
        <w:t xml:space="preserve"> 116, 36-45.</w:t>
      </w:r>
    </w:p>
    <w:p w14:paraId="2692AF63" w14:textId="77777777" w:rsidR="003378EC" w:rsidRPr="003378EC" w:rsidRDefault="003378EC" w:rsidP="003378EC">
      <w:pPr>
        <w:pStyle w:val="EndNoteBibliography"/>
        <w:ind w:left="720" w:hanging="720"/>
        <w:rPr>
          <w:noProof/>
        </w:rPr>
      </w:pPr>
      <w:r w:rsidRPr="003378EC">
        <w:rPr>
          <w:noProof/>
        </w:rPr>
        <w:t>32.</w:t>
      </w:r>
      <w:r w:rsidRPr="003378EC">
        <w:rPr>
          <w:noProof/>
        </w:rPr>
        <w:tab/>
        <w:t xml:space="preserve">Sosa-Peinado, A.; Leon-Cruz, E.; Velazquez-Lopez, I.; Matuz-Mares, D.; Cano-Sanchez, P.; Gonzalez-Andrade, M., Theoretical-experimental studies of calmodulin-peptide interactions at different calcium equivalents. </w:t>
      </w:r>
      <w:r w:rsidRPr="003378EC">
        <w:rPr>
          <w:i/>
          <w:noProof/>
        </w:rPr>
        <w:t xml:space="preserve">J Biomol Struct Dyn </w:t>
      </w:r>
      <w:r w:rsidRPr="003378EC">
        <w:rPr>
          <w:b/>
          <w:noProof/>
        </w:rPr>
        <w:t>2020</w:t>
      </w:r>
      <w:r w:rsidRPr="003378EC">
        <w:rPr>
          <w:noProof/>
        </w:rPr>
        <w:t>, 1-12.</w:t>
      </w:r>
    </w:p>
    <w:p w14:paraId="25E0ADF4" w14:textId="77777777" w:rsidR="003378EC" w:rsidRPr="003378EC" w:rsidRDefault="003378EC" w:rsidP="003378EC">
      <w:pPr>
        <w:pStyle w:val="EndNoteBibliography"/>
        <w:ind w:left="720" w:hanging="720"/>
        <w:rPr>
          <w:noProof/>
        </w:rPr>
      </w:pPr>
      <w:r w:rsidRPr="003378EC">
        <w:rPr>
          <w:noProof/>
        </w:rPr>
        <w:t>33.</w:t>
      </w:r>
      <w:r w:rsidRPr="003378EC">
        <w:rPr>
          <w:noProof/>
        </w:rPr>
        <w:tab/>
        <w:t xml:space="preserve">Gonzalez-Andrade, M.; Rivera-Chavez, J.; Sosa-Peinado, A.; Figueroa, M.; Rodriguez-Sotres, R.; Mata, R., Development of the fluorescent biosensor hCalmodulin (hCaM)L39C-monobromobimane(mBBr)/V91C-mBBr, a novel tool for discovering new calmodulin inhibitors and detecting calcium. </w:t>
      </w:r>
      <w:r w:rsidRPr="003378EC">
        <w:rPr>
          <w:i/>
          <w:noProof/>
        </w:rPr>
        <w:t xml:space="preserve">Journal of medicinal chemistry </w:t>
      </w:r>
      <w:r w:rsidRPr="003378EC">
        <w:rPr>
          <w:b/>
          <w:noProof/>
        </w:rPr>
        <w:t>2011,</w:t>
      </w:r>
      <w:r w:rsidRPr="003378EC">
        <w:rPr>
          <w:noProof/>
        </w:rPr>
        <w:t xml:space="preserve"> 54, (11), 3875-84.</w:t>
      </w:r>
    </w:p>
    <w:p w14:paraId="40C2BF1B" w14:textId="77777777" w:rsidR="003378EC" w:rsidRPr="003378EC" w:rsidRDefault="003378EC" w:rsidP="003378EC">
      <w:pPr>
        <w:pStyle w:val="EndNoteBibliography"/>
        <w:ind w:left="720" w:hanging="720"/>
        <w:rPr>
          <w:noProof/>
        </w:rPr>
      </w:pPr>
      <w:r w:rsidRPr="003378EC">
        <w:rPr>
          <w:noProof/>
        </w:rPr>
        <w:t>34.</w:t>
      </w:r>
      <w:r w:rsidRPr="003378EC">
        <w:rPr>
          <w:noProof/>
        </w:rPr>
        <w:tab/>
        <w:t xml:space="preserve">González-Andrade, M.; Figueroa, M.; Rodríguez-Sotres, R.; Mata, R.; Sosa-Peinado, A., An alternative assay to discover potential calmodulin inhibitors using a human fluorophore-labeled CaM protein. </w:t>
      </w:r>
      <w:r w:rsidRPr="003378EC">
        <w:rPr>
          <w:i/>
          <w:noProof/>
        </w:rPr>
        <w:t xml:space="preserve">Analytical Biochemistry </w:t>
      </w:r>
      <w:r w:rsidRPr="003378EC">
        <w:rPr>
          <w:b/>
          <w:noProof/>
        </w:rPr>
        <w:t>2009,</w:t>
      </w:r>
      <w:r w:rsidRPr="003378EC">
        <w:rPr>
          <w:noProof/>
        </w:rPr>
        <w:t xml:space="preserve"> 387, (1), 64-70.</w:t>
      </w:r>
    </w:p>
    <w:p w14:paraId="4F372E85" w14:textId="77777777" w:rsidR="003378EC" w:rsidRPr="003378EC" w:rsidRDefault="003378EC" w:rsidP="003378EC">
      <w:pPr>
        <w:pStyle w:val="EndNoteBibliography"/>
        <w:ind w:left="720" w:hanging="720"/>
        <w:rPr>
          <w:noProof/>
        </w:rPr>
      </w:pPr>
      <w:r w:rsidRPr="003378EC">
        <w:rPr>
          <w:noProof/>
        </w:rPr>
        <w:t>35.</w:t>
      </w:r>
      <w:r w:rsidRPr="003378EC">
        <w:rPr>
          <w:noProof/>
        </w:rPr>
        <w:tab/>
        <w:t xml:space="preserve">Vandonselaar, M.; Hickie, R. A.; Quail, J. W.; Delbaere, L. T., Trifluoperazine-induced conformational change in Ca(2+)-calmodulin. </w:t>
      </w:r>
      <w:r w:rsidRPr="003378EC">
        <w:rPr>
          <w:i/>
          <w:noProof/>
        </w:rPr>
        <w:t xml:space="preserve">Nat Struct Biol </w:t>
      </w:r>
      <w:r w:rsidRPr="003378EC">
        <w:rPr>
          <w:b/>
          <w:noProof/>
        </w:rPr>
        <w:t>1994,</w:t>
      </w:r>
      <w:r w:rsidRPr="003378EC">
        <w:rPr>
          <w:noProof/>
        </w:rPr>
        <w:t xml:space="preserve"> 1, (11), 795-801.</w:t>
      </w:r>
    </w:p>
    <w:p w14:paraId="20174206" w14:textId="77777777" w:rsidR="003378EC" w:rsidRPr="003378EC" w:rsidRDefault="003378EC" w:rsidP="003378EC">
      <w:pPr>
        <w:pStyle w:val="EndNoteBibliography"/>
        <w:ind w:left="720" w:hanging="720"/>
        <w:rPr>
          <w:noProof/>
        </w:rPr>
      </w:pPr>
      <w:r w:rsidRPr="003378EC">
        <w:rPr>
          <w:noProof/>
        </w:rPr>
        <w:t>36.</w:t>
      </w:r>
      <w:r w:rsidRPr="003378EC">
        <w:rPr>
          <w:noProof/>
        </w:rPr>
        <w:tab/>
        <w:t>D.A. Case, H. M. 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 Amber 2022. 2022.</w:t>
      </w:r>
    </w:p>
    <w:p w14:paraId="118131EB" w14:textId="77777777" w:rsidR="003378EC" w:rsidRPr="003378EC" w:rsidRDefault="003378EC" w:rsidP="003378EC">
      <w:pPr>
        <w:pStyle w:val="EndNoteBibliography"/>
        <w:ind w:left="720" w:hanging="720"/>
        <w:rPr>
          <w:noProof/>
        </w:rPr>
      </w:pPr>
      <w:r w:rsidRPr="003378EC">
        <w:rPr>
          <w:noProof/>
        </w:rPr>
        <w:t>37.</w:t>
      </w:r>
      <w:r w:rsidRPr="003378EC">
        <w:rPr>
          <w:noProof/>
        </w:rPr>
        <w:tab/>
        <w:t xml:space="preserve">Wedemeyer, W. J.; Baker, D., Efficient minimization of angle-dependent potentials for polypeptides in internal coordinates. </w:t>
      </w:r>
      <w:r w:rsidRPr="003378EC">
        <w:rPr>
          <w:i/>
          <w:noProof/>
        </w:rPr>
        <w:t xml:space="preserve">Proteins </w:t>
      </w:r>
      <w:r w:rsidRPr="003378EC">
        <w:rPr>
          <w:b/>
          <w:noProof/>
        </w:rPr>
        <w:t>2003,</w:t>
      </w:r>
      <w:r w:rsidRPr="003378EC">
        <w:rPr>
          <w:noProof/>
        </w:rPr>
        <w:t xml:space="preserve"> 53, (2), 262-72.</w:t>
      </w:r>
    </w:p>
    <w:p w14:paraId="14622A50" w14:textId="77777777" w:rsidR="003378EC" w:rsidRPr="003378EC" w:rsidRDefault="003378EC" w:rsidP="003378EC">
      <w:pPr>
        <w:pStyle w:val="EndNoteBibliography"/>
        <w:ind w:left="720" w:hanging="720"/>
        <w:rPr>
          <w:noProof/>
        </w:rPr>
      </w:pPr>
      <w:r w:rsidRPr="003378EC">
        <w:rPr>
          <w:noProof/>
        </w:rPr>
        <w:t>38.</w:t>
      </w:r>
      <w:r w:rsidRPr="003378EC">
        <w:rPr>
          <w:noProof/>
        </w:rPr>
        <w:tab/>
        <w:t xml:space="preserve">Morris, G. M.; Goodsell, D. S.; Halliday, R. S.; Huey, R.; Hart, W. E.; Belew, R. K.; Olson, A. J., Automated docking using a Lamarckian genetic algorithm and an empirical binding free energy function. </w:t>
      </w:r>
      <w:r w:rsidRPr="003378EC">
        <w:rPr>
          <w:i/>
          <w:noProof/>
        </w:rPr>
        <w:t xml:space="preserve">Journal of Computational Chemistry </w:t>
      </w:r>
      <w:r w:rsidRPr="003378EC">
        <w:rPr>
          <w:b/>
          <w:noProof/>
        </w:rPr>
        <w:t>1998,</w:t>
      </w:r>
      <w:r w:rsidRPr="003378EC">
        <w:rPr>
          <w:noProof/>
        </w:rPr>
        <w:t xml:space="preserve"> 19, (14), 1639-1662.</w:t>
      </w:r>
    </w:p>
    <w:p w14:paraId="1D277B6D" w14:textId="77777777" w:rsidR="003378EC" w:rsidRPr="003378EC" w:rsidRDefault="003378EC" w:rsidP="003378EC">
      <w:pPr>
        <w:pStyle w:val="EndNoteBibliography"/>
        <w:ind w:left="720" w:hanging="720"/>
        <w:rPr>
          <w:noProof/>
        </w:rPr>
      </w:pPr>
      <w:r w:rsidRPr="003378EC">
        <w:rPr>
          <w:noProof/>
        </w:rPr>
        <w:t>39.</w:t>
      </w:r>
      <w:r w:rsidRPr="003378EC">
        <w:rPr>
          <w:noProof/>
        </w:rPr>
        <w:tab/>
        <w:t xml:space="preserve">Huey, R.; Morris, G. M.; Olson, A. J.; Goodsell, D. S., A semiempirical free energy force field with charge-based desolvation. </w:t>
      </w:r>
      <w:r w:rsidRPr="003378EC">
        <w:rPr>
          <w:i/>
          <w:noProof/>
        </w:rPr>
        <w:t xml:space="preserve">J Comput Chem </w:t>
      </w:r>
      <w:r w:rsidRPr="003378EC">
        <w:rPr>
          <w:b/>
          <w:noProof/>
        </w:rPr>
        <w:t>2007,</w:t>
      </w:r>
      <w:r w:rsidRPr="003378EC">
        <w:rPr>
          <w:noProof/>
        </w:rPr>
        <w:t xml:space="preserve"> 28, (6), 1145-52.</w:t>
      </w:r>
    </w:p>
    <w:p w14:paraId="5AEAEE92" w14:textId="77777777" w:rsidR="003378EC" w:rsidRPr="003378EC" w:rsidRDefault="003378EC" w:rsidP="003378EC">
      <w:pPr>
        <w:pStyle w:val="EndNoteBibliography"/>
        <w:ind w:left="720" w:hanging="720"/>
        <w:rPr>
          <w:noProof/>
        </w:rPr>
      </w:pPr>
      <w:r w:rsidRPr="003378EC">
        <w:rPr>
          <w:noProof/>
        </w:rPr>
        <w:t>40.</w:t>
      </w:r>
      <w:r w:rsidRPr="003378EC">
        <w:rPr>
          <w:noProof/>
        </w:rPr>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3378EC">
        <w:rPr>
          <w:i/>
          <w:noProof/>
        </w:rPr>
        <w:t xml:space="preserve">J Med Chem </w:t>
      </w:r>
      <w:r w:rsidRPr="003378EC">
        <w:rPr>
          <w:b/>
          <w:noProof/>
        </w:rPr>
        <w:t>2004,</w:t>
      </w:r>
      <w:r w:rsidRPr="003378EC">
        <w:rPr>
          <w:noProof/>
        </w:rPr>
        <w:t xml:space="preserve"> 47, (17), 4178-87.</w:t>
      </w:r>
    </w:p>
    <w:p w14:paraId="2C68D869" w14:textId="77777777" w:rsidR="003378EC" w:rsidRPr="003378EC" w:rsidRDefault="003378EC" w:rsidP="003378EC">
      <w:pPr>
        <w:pStyle w:val="EndNoteBibliography"/>
        <w:ind w:left="720" w:hanging="720"/>
        <w:rPr>
          <w:noProof/>
        </w:rPr>
      </w:pPr>
      <w:r w:rsidRPr="003378EC">
        <w:rPr>
          <w:noProof/>
        </w:rPr>
        <w:lastRenderedPageBreak/>
        <w:t>41.</w:t>
      </w:r>
      <w:r w:rsidRPr="003378EC">
        <w:rPr>
          <w:noProof/>
        </w:rPr>
        <w:tab/>
        <w:t xml:space="preserve">DeLano, W. L., Use of PYMOL as a communications tool for molecular science. </w:t>
      </w:r>
      <w:r w:rsidRPr="003378EC">
        <w:rPr>
          <w:i/>
          <w:noProof/>
        </w:rPr>
        <w:t xml:space="preserve">Abstracts of Papers of the American Chemical Society </w:t>
      </w:r>
      <w:r w:rsidRPr="003378EC">
        <w:rPr>
          <w:b/>
          <w:noProof/>
        </w:rPr>
        <w:t>2004,</w:t>
      </w:r>
      <w:r w:rsidRPr="003378EC">
        <w:rPr>
          <w:noProof/>
        </w:rPr>
        <w:t xml:space="preserve"> 228, U313-U314.</w:t>
      </w:r>
    </w:p>
    <w:p w14:paraId="064C186F" w14:textId="77777777" w:rsidR="003378EC" w:rsidRPr="003378EC" w:rsidRDefault="003378EC" w:rsidP="003378EC">
      <w:pPr>
        <w:pStyle w:val="EndNoteBibliography"/>
        <w:ind w:left="720" w:hanging="720"/>
        <w:rPr>
          <w:noProof/>
        </w:rPr>
      </w:pPr>
      <w:r w:rsidRPr="003378EC">
        <w:rPr>
          <w:noProof/>
        </w:rPr>
        <w:t>42.</w:t>
      </w:r>
      <w:r w:rsidRPr="003378EC">
        <w:rPr>
          <w:noProof/>
        </w:rPr>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3378EC">
        <w:rPr>
          <w:i/>
          <w:noProof/>
        </w:rPr>
        <w:t>AMBER 2015</w:t>
      </w:r>
      <w:r w:rsidRPr="003378EC">
        <w:rPr>
          <w:noProof/>
        </w:rPr>
        <w:t>, 2015.</w:t>
      </w:r>
    </w:p>
    <w:p w14:paraId="0AD263B9" w14:textId="77777777" w:rsidR="003378EC" w:rsidRPr="003378EC" w:rsidRDefault="003378EC" w:rsidP="003378EC">
      <w:pPr>
        <w:pStyle w:val="EndNoteBibliography"/>
        <w:ind w:left="720" w:hanging="720"/>
        <w:rPr>
          <w:noProof/>
        </w:rPr>
      </w:pPr>
      <w:r w:rsidRPr="003378EC">
        <w:rPr>
          <w:noProof/>
        </w:rPr>
        <w:t>43.</w:t>
      </w:r>
      <w:r w:rsidRPr="003378EC">
        <w:rPr>
          <w:noProof/>
        </w:rPr>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AMBER 12. University of California, San Francisco, 2012.</w:t>
      </w:r>
    </w:p>
    <w:p w14:paraId="1134A15C" w14:textId="77777777" w:rsidR="003378EC" w:rsidRPr="003378EC" w:rsidRDefault="003378EC" w:rsidP="003378EC">
      <w:pPr>
        <w:pStyle w:val="EndNoteBibliography"/>
        <w:ind w:left="720" w:hanging="720"/>
        <w:rPr>
          <w:noProof/>
        </w:rPr>
      </w:pPr>
      <w:r w:rsidRPr="003378EC">
        <w:rPr>
          <w:noProof/>
        </w:rPr>
        <w:t>44.</w:t>
      </w:r>
      <w:r w:rsidRPr="003378EC">
        <w:rPr>
          <w:noProof/>
        </w:rPr>
        <w:tab/>
        <w:t xml:space="preserve">Case, D. A.; Cheatham, T. E., 3rd; Darden, T.; Gohlke, H.; Luo, R.; Merz, K. M., Jr.; Onufriev, A.; Simmerling, C.; Wang, B.; Woods, R. J., The Amber biomolecular simulation programs. </w:t>
      </w:r>
      <w:r w:rsidRPr="003378EC">
        <w:rPr>
          <w:i/>
          <w:noProof/>
        </w:rPr>
        <w:t xml:space="preserve">Journal of Computational Chemistry </w:t>
      </w:r>
      <w:r w:rsidRPr="003378EC">
        <w:rPr>
          <w:b/>
          <w:noProof/>
        </w:rPr>
        <w:t>2005,</w:t>
      </w:r>
      <w:r w:rsidRPr="003378EC">
        <w:rPr>
          <w:noProof/>
        </w:rPr>
        <w:t xml:space="preserve"> 26, (16), 1668-88.</w:t>
      </w:r>
    </w:p>
    <w:p w14:paraId="278084CF" w14:textId="77777777" w:rsidR="003378EC" w:rsidRPr="003378EC" w:rsidRDefault="003378EC" w:rsidP="003378EC">
      <w:pPr>
        <w:pStyle w:val="EndNoteBibliography"/>
        <w:ind w:left="720" w:hanging="720"/>
        <w:rPr>
          <w:noProof/>
        </w:rPr>
      </w:pPr>
      <w:r w:rsidRPr="003378EC">
        <w:rPr>
          <w:noProof/>
        </w:rPr>
        <w:t>45.</w:t>
      </w:r>
      <w:r w:rsidRPr="003378EC">
        <w:rPr>
          <w:noProof/>
        </w:rPr>
        <w:tab/>
        <w:t xml:space="preserve">Walker, R. C.; Crowley, M. F.; Case, D. A., The implementation of a fast and accurate QM/MM potential method in Amber. </w:t>
      </w:r>
      <w:r w:rsidRPr="003378EC">
        <w:rPr>
          <w:i/>
          <w:noProof/>
        </w:rPr>
        <w:t xml:space="preserve">Journal of Computational Chemistry </w:t>
      </w:r>
      <w:r w:rsidRPr="003378EC">
        <w:rPr>
          <w:b/>
          <w:noProof/>
        </w:rPr>
        <w:t>2008,</w:t>
      </w:r>
      <w:r w:rsidRPr="003378EC">
        <w:rPr>
          <w:noProof/>
        </w:rPr>
        <w:t xml:space="preserve"> 29, (7), 1019-31.</w:t>
      </w:r>
    </w:p>
    <w:p w14:paraId="14D88263" w14:textId="77777777" w:rsidR="003378EC" w:rsidRPr="003378EC" w:rsidRDefault="003378EC" w:rsidP="003378EC">
      <w:pPr>
        <w:pStyle w:val="EndNoteBibliography"/>
        <w:ind w:left="720" w:hanging="720"/>
        <w:rPr>
          <w:noProof/>
        </w:rPr>
      </w:pPr>
      <w:r w:rsidRPr="003378EC">
        <w:rPr>
          <w:noProof/>
        </w:rPr>
        <w:t>46.</w:t>
      </w:r>
      <w:r w:rsidRPr="003378EC">
        <w:rPr>
          <w:noProof/>
        </w:rPr>
        <w:tab/>
        <w:t xml:space="preserve">Lindorff-Larsen, K.; Piana, S.; Palmo, K.; Maragakis, P.; Klepeis, J. L.; Dror, R. O.; Shaw, D. E., Improved side-chain torsion potentials for the Amber ff99SB protein force field. </w:t>
      </w:r>
      <w:r w:rsidRPr="003378EC">
        <w:rPr>
          <w:i/>
          <w:noProof/>
        </w:rPr>
        <w:t xml:space="preserve">Proteins </w:t>
      </w:r>
      <w:r w:rsidRPr="003378EC">
        <w:rPr>
          <w:b/>
          <w:noProof/>
        </w:rPr>
        <w:t>2010,</w:t>
      </w:r>
      <w:r w:rsidRPr="003378EC">
        <w:rPr>
          <w:noProof/>
        </w:rPr>
        <w:t xml:space="preserve"> 78, (8), 1950-8.</w:t>
      </w:r>
    </w:p>
    <w:p w14:paraId="41E1EFE4" w14:textId="77777777" w:rsidR="003378EC" w:rsidRPr="003378EC" w:rsidRDefault="003378EC" w:rsidP="003378EC">
      <w:pPr>
        <w:pStyle w:val="EndNoteBibliography"/>
        <w:ind w:left="720" w:hanging="720"/>
        <w:rPr>
          <w:noProof/>
        </w:rPr>
      </w:pPr>
      <w:r w:rsidRPr="003378EC">
        <w:rPr>
          <w:noProof/>
        </w:rPr>
        <w:t>47.</w:t>
      </w:r>
      <w:r w:rsidRPr="003378EC">
        <w:rPr>
          <w:noProof/>
        </w:rPr>
        <w:tab/>
        <w:t xml:space="preserve">Thomas, A. S.; Mao, S.; Elcock, A. H., Flexibility of the bacterial chaperone trigger factor in microsecond-timescale molecular dynamics simulations. </w:t>
      </w:r>
      <w:r w:rsidRPr="003378EC">
        <w:rPr>
          <w:i/>
          <w:noProof/>
        </w:rPr>
        <w:t xml:space="preserve">Biophysical journal </w:t>
      </w:r>
      <w:r w:rsidRPr="003378EC">
        <w:rPr>
          <w:b/>
          <w:noProof/>
        </w:rPr>
        <w:t>2013,</w:t>
      </w:r>
      <w:r w:rsidRPr="003378EC">
        <w:rPr>
          <w:noProof/>
        </w:rPr>
        <w:t xml:space="preserve"> 105, (3), 732-44.</w:t>
      </w:r>
    </w:p>
    <w:p w14:paraId="76277299" w14:textId="77777777" w:rsidR="003378EC" w:rsidRPr="003378EC" w:rsidRDefault="003378EC" w:rsidP="003378EC">
      <w:pPr>
        <w:pStyle w:val="EndNoteBibliography"/>
        <w:ind w:left="720" w:hanging="720"/>
        <w:rPr>
          <w:noProof/>
        </w:rPr>
      </w:pPr>
      <w:r w:rsidRPr="003378EC">
        <w:rPr>
          <w:noProof/>
        </w:rPr>
        <w:t>48.</w:t>
      </w:r>
      <w:r w:rsidRPr="003378EC">
        <w:rPr>
          <w:noProof/>
        </w:rPr>
        <w:tab/>
        <w:t xml:space="preserve">Wang, J.; Wang, W.; Kollman, P. A.; Case, D. A., Automatic atom type and bond type perception in molecular mechanical calculations. </w:t>
      </w:r>
      <w:r w:rsidRPr="003378EC">
        <w:rPr>
          <w:i/>
          <w:noProof/>
        </w:rPr>
        <w:t xml:space="preserve">Journal of molecular graphics &amp; modelling </w:t>
      </w:r>
      <w:r w:rsidRPr="003378EC">
        <w:rPr>
          <w:b/>
          <w:noProof/>
        </w:rPr>
        <w:t>2006,</w:t>
      </w:r>
      <w:r w:rsidRPr="003378EC">
        <w:rPr>
          <w:noProof/>
        </w:rPr>
        <w:t xml:space="preserve"> 25, (2), 247-60.</w:t>
      </w:r>
    </w:p>
    <w:p w14:paraId="2ED7E0BC" w14:textId="77777777" w:rsidR="003378EC" w:rsidRPr="003378EC" w:rsidRDefault="003378EC" w:rsidP="003378EC">
      <w:pPr>
        <w:pStyle w:val="EndNoteBibliography"/>
        <w:ind w:left="720" w:hanging="720"/>
        <w:rPr>
          <w:noProof/>
        </w:rPr>
      </w:pPr>
      <w:r w:rsidRPr="003378EC">
        <w:rPr>
          <w:noProof/>
        </w:rPr>
        <w:t>49.</w:t>
      </w:r>
      <w:r w:rsidRPr="003378EC">
        <w:rPr>
          <w:noProof/>
        </w:rPr>
        <w:tab/>
        <w:t xml:space="preserve">Wang, J.; Wolf, R. M.; Caldwell, J. W.; Kollman, P. A.; Case, D. A., Development and testing of a general amber force field. </w:t>
      </w:r>
      <w:r w:rsidRPr="003378EC">
        <w:rPr>
          <w:i/>
          <w:noProof/>
        </w:rPr>
        <w:t xml:space="preserve">Journal of Computational Chemistry </w:t>
      </w:r>
      <w:r w:rsidRPr="003378EC">
        <w:rPr>
          <w:b/>
          <w:noProof/>
        </w:rPr>
        <w:t>2004,</w:t>
      </w:r>
      <w:r w:rsidRPr="003378EC">
        <w:rPr>
          <w:noProof/>
        </w:rPr>
        <w:t xml:space="preserve"> 25, (9), 1157-74.</w:t>
      </w:r>
    </w:p>
    <w:p w14:paraId="28567BD1" w14:textId="77777777" w:rsidR="003378EC" w:rsidRPr="003378EC" w:rsidRDefault="003378EC" w:rsidP="003378EC">
      <w:pPr>
        <w:pStyle w:val="EndNoteBibliography"/>
        <w:ind w:left="720" w:hanging="720"/>
        <w:rPr>
          <w:noProof/>
        </w:rPr>
      </w:pPr>
      <w:r w:rsidRPr="003378EC">
        <w:rPr>
          <w:noProof/>
        </w:rPr>
        <w:t>50.</w:t>
      </w:r>
      <w:r w:rsidRPr="003378EC">
        <w:rPr>
          <w:noProof/>
        </w:rPr>
        <w:tab/>
        <w:t xml:space="preserve">Salomon-Ferrer, R.; Gotz, A. W.; Poole, D.; Le Grand, S.; Walker, R. C., Routine Microsecond Molecular Dynamics Simulations with AMBER on GPUs. 2. Explicit Solvent Particle Mesh Ewald. </w:t>
      </w:r>
      <w:r w:rsidRPr="003378EC">
        <w:rPr>
          <w:i/>
          <w:noProof/>
        </w:rPr>
        <w:t xml:space="preserve">J Chem Theory Comput </w:t>
      </w:r>
      <w:r w:rsidRPr="003378EC">
        <w:rPr>
          <w:b/>
          <w:noProof/>
        </w:rPr>
        <w:t>2013,</w:t>
      </w:r>
      <w:r w:rsidRPr="003378EC">
        <w:rPr>
          <w:noProof/>
        </w:rPr>
        <w:t xml:space="preserve"> 9, (9), 3878-88.</w:t>
      </w:r>
    </w:p>
    <w:p w14:paraId="1A0BF80D" w14:textId="77777777" w:rsidR="003378EC" w:rsidRPr="003378EC" w:rsidRDefault="003378EC" w:rsidP="003378EC">
      <w:pPr>
        <w:pStyle w:val="EndNoteBibliography"/>
        <w:ind w:left="720" w:hanging="720"/>
        <w:rPr>
          <w:noProof/>
        </w:rPr>
      </w:pPr>
      <w:r w:rsidRPr="003378EC">
        <w:rPr>
          <w:noProof/>
        </w:rPr>
        <w:t>51.</w:t>
      </w:r>
      <w:r w:rsidRPr="003378EC">
        <w:rPr>
          <w:noProof/>
        </w:rPr>
        <w:tab/>
        <w:t xml:space="preserve">Treesuwan, W.; Hannongbua, S., Bridge water mediates nevirapine binding to wild type and Y181C HIV-1 reverse transcriptase--evidence from molecular dynamics simulations and MM-PBSA calculations. </w:t>
      </w:r>
      <w:r w:rsidRPr="003378EC">
        <w:rPr>
          <w:i/>
          <w:noProof/>
        </w:rPr>
        <w:t xml:space="preserve">Journal of molecular graphics &amp; modelling </w:t>
      </w:r>
      <w:r w:rsidRPr="003378EC">
        <w:rPr>
          <w:b/>
          <w:noProof/>
        </w:rPr>
        <w:t>2009,</w:t>
      </w:r>
      <w:r w:rsidRPr="003378EC">
        <w:rPr>
          <w:noProof/>
        </w:rPr>
        <w:t xml:space="preserve"> 27, (8), 921-9.</w:t>
      </w:r>
    </w:p>
    <w:p w14:paraId="6FA4E3E2" w14:textId="77777777" w:rsidR="003378EC" w:rsidRPr="003378EC" w:rsidRDefault="003378EC" w:rsidP="003378EC">
      <w:pPr>
        <w:pStyle w:val="EndNoteBibliography"/>
        <w:ind w:left="720" w:hanging="720"/>
        <w:rPr>
          <w:noProof/>
        </w:rPr>
      </w:pPr>
      <w:r w:rsidRPr="003378EC">
        <w:rPr>
          <w:noProof/>
        </w:rPr>
        <w:t>52.</w:t>
      </w:r>
      <w:r w:rsidRPr="003378EC">
        <w:rPr>
          <w:noProof/>
        </w:rPr>
        <w:tab/>
        <w:t xml:space="preserve">Zhou, Z.; Madura, J. D., Relative free energy of binding and binding mode calculations of HIV-1 RT inhibitors based on dock-MM-PB/GS. </w:t>
      </w:r>
      <w:r w:rsidRPr="003378EC">
        <w:rPr>
          <w:i/>
          <w:noProof/>
        </w:rPr>
        <w:t xml:space="preserve">Proteins </w:t>
      </w:r>
      <w:r w:rsidRPr="003378EC">
        <w:rPr>
          <w:b/>
          <w:noProof/>
        </w:rPr>
        <w:t>2004,</w:t>
      </w:r>
      <w:r w:rsidRPr="003378EC">
        <w:rPr>
          <w:noProof/>
        </w:rPr>
        <w:t xml:space="preserve"> 57, (3), 493-503.</w:t>
      </w:r>
    </w:p>
    <w:p w14:paraId="4BAE0A85" w14:textId="77777777" w:rsidR="003378EC" w:rsidRPr="003378EC" w:rsidRDefault="003378EC" w:rsidP="003378EC">
      <w:pPr>
        <w:pStyle w:val="EndNoteBibliography"/>
        <w:ind w:left="720" w:hanging="720"/>
        <w:rPr>
          <w:noProof/>
        </w:rPr>
      </w:pPr>
      <w:r w:rsidRPr="003378EC">
        <w:rPr>
          <w:noProof/>
        </w:rPr>
        <w:t>53.</w:t>
      </w:r>
      <w:r w:rsidRPr="003378EC">
        <w:rPr>
          <w:noProof/>
        </w:rPr>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3378EC">
        <w:rPr>
          <w:i/>
          <w:noProof/>
        </w:rPr>
        <w:t xml:space="preserve">Accounts of chemical research </w:t>
      </w:r>
      <w:r w:rsidRPr="003378EC">
        <w:rPr>
          <w:b/>
          <w:noProof/>
        </w:rPr>
        <w:t>2000,</w:t>
      </w:r>
      <w:r w:rsidRPr="003378EC">
        <w:rPr>
          <w:noProof/>
        </w:rPr>
        <w:t xml:space="preserve"> 33, (12), 889-97.</w:t>
      </w:r>
    </w:p>
    <w:p w14:paraId="6AEE6F78" w14:textId="77777777" w:rsidR="003378EC" w:rsidRPr="003378EC" w:rsidRDefault="003378EC" w:rsidP="003378EC">
      <w:pPr>
        <w:pStyle w:val="EndNoteBibliography"/>
        <w:ind w:left="720" w:hanging="720"/>
        <w:rPr>
          <w:noProof/>
        </w:rPr>
      </w:pPr>
      <w:r w:rsidRPr="003378EC">
        <w:rPr>
          <w:noProof/>
        </w:rPr>
        <w:t>54.</w:t>
      </w:r>
      <w:r w:rsidRPr="003378EC">
        <w:rPr>
          <w:noProof/>
        </w:rPr>
        <w:tab/>
        <w:t xml:space="preserve">Hou, T.; Wang, J.; Li, Y.; Wang, W., Assessing the performance of the MM/PBSA and MM/GBSA methods. 1. The accuracy of binding free energy calculations based on molecular dynamics simulations. </w:t>
      </w:r>
      <w:r w:rsidRPr="003378EC">
        <w:rPr>
          <w:i/>
          <w:noProof/>
        </w:rPr>
        <w:t xml:space="preserve">Journal of chemical information and modeling </w:t>
      </w:r>
      <w:r w:rsidRPr="003378EC">
        <w:rPr>
          <w:b/>
          <w:noProof/>
        </w:rPr>
        <w:t>2011,</w:t>
      </w:r>
      <w:r w:rsidRPr="003378EC">
        <w:rPr>
          <w:noProof/>
        </w:rPr>
        <w:t xml:space="preserve"> 51, (1), 69-82.</w:t>
      </w:r>
    </w:p>
    <w:p w14:paraId="0C5AA701" w14:textId="34D85981" w:rsidR="007B366C" w:rsidRPr="008F1D42" w:rsidRDefault="007B366C" w:rsidP="008F1D42">
      <w:pPr>
        <w:pStyle w:val="MDPI71References"/>
        <w:numPr>
          <w:ilvl w:val="0"/>
          <w:numId w:val="0"/>
        </w:numPr>
        <w:ind w:left="425" w:hanging="425"/>
      </w:pPr>
      <w:r w:rsidRPr="008F1D42">
        <w:fldChar w:fldCharType="end"/>
      </w:r>
    </w:p>
    <w:p w14:paraId="0CC5843E" w14:textId="1CF78385" w:rsidR="009323F1" w:rsidRPr="007B366C" w:rsidRDefault="009323F1" w:rsidP="007B366C"/>
    <w:sectPr w:rsidR="009323F1" w:rsidRPr="007B366C" w:rsidSect="008B31FD">
      <w:headerReference w:type="even" r:id="rId66"/>
      <w:headerReference w:type="default" r:id="rId67"/>
      <w:footerReference w:type="default" r:id="rId68"/>
      <w:headerReference w:type="first" r:id="rId69"/>
      <w:footerReference w:type="first" r:id="rId70"/>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ory" w:date="2022-09-27T18:29:00Z" w:initials="M">
    <w:p w14:paraId="2205BD15" w14:textId="0E085CAB" w:rsidR="003D252B" w:rsidRDefault="003D252B">
      <w:pPr>
        <w:pStyle w:val="Textocomentario"/>
      </w:pPr>
      <w:r>
        <w:rPr>
          <w:rStyle w:val="Refdecomentario"/>
        </w:rPr>
        <w:annotationRef/>
      </w:r>
      <w:r>
        <w:t>Please confirm the title</w:t>
      </w:r>
    </w:p>
  </w:comment>
  <w:comment w:id="1" w:author="Martin González Andrade" w:date="2022-09-27T22:50:00Z" w:initials="MGA">
    <w:p w14:paraId="7A9E15EC" w14:textId="77777777" w:rsidR="00CE009B" w:rsidRDefault="00CE009B" w:rsidP="00C44F54">
      <w:pPr>
        <w:pStyle w:val="Textocomentario"/>
        <w:jc w:val="left"/>
      </w:pPr>
      <w:r>
        <w:rPr>
          <w:rStyle w:val="Refdecomentario"/>
        </w:rPr>
        <w:annotationRef/>
      </w:r>
      <w:r>
        <w:t>The title is correct</w:t>
      </w:r>
    </w:p>
  </w:comment>
  <w:comment w:id="2" w:author="Tory" w:date="2022-09-27T18:21:00Z" w:initials="M">
    <w:p w14:paraId="5CA52E3F" w14:textId="056F84BF" w:rsidR="008B31FD" w:rsidRDefault="008B31FD">
      <w:pPr>
        <w:pStyle w:val="Textocomentario"/>
      </w:pPr>
      <w:r>
        <w:rPr>
          <w:rStyle w:val="Refdecomentario"/>
        </w:rPr>
        <w:annotationRef/>
      </w:r>
      <w:r>
        <w:t xml:space="preserve">Please carefully check the accuracy of names and affiliations. </w:t>
      </w:r>
    </w:p>
  </w:comment>
  <w:comment w:id="3" w:author="Tory" w:date="2022-09-27T18:22:00Z" w:initials="M">
    <w:p w14:paraId="7561217B" w14:textId="1D9C147E" w:rsidR="008B31FD" w:rsidRDefault="008B31FD">
      <w:pPr>
        <w:pStyle w:val="Textocomentario"/>
      </w:pPr>
      <w:r>
        <w:rPr>
          <w:rStyle w:val="Refdecomentario"/>
        </w:rPr>
        <w:annotationRef/>
      </w:r>
      <w:r>
        <w:t>Please check all author names carefully.</w:t>
      </w:r>
    </w:p>
  </w:comment>
  <w:comment w:id="4" w:author="Martin González Andrade" w:date="2022-09-27T22:52:00Z" w:initials="MGA">
    <w:p w14:paraId="1597E2F1" w14:textId="77777777" w:rsidR="00CE009B" w:rsidRDefault="00CE009B" w:rsidP="00D736FB">
      <w:pPr>
        <w:pStyle w:val="Textocomentario"/>
        <w:jc w:val="left"/>
      </w:pPr>
      <w:r>
        <w:rPr>
          <w:rStyle w:val="Refdecomentario"/>
        </w:rPr>
        <w:annotationRef/>
      </w:r>
      <w:r>
        <w:rPr>
          <w:lang w:val="es-MX"/>
        </w:rPr>
        <w:t>Done</w:t>
      </w:r>
    </w:p>
  </w:comment>
  <w:comment w:id="5" w:author="Tory" w:date="2022-09-27T18:22:00Z" w:initials="M">
    <w:p w14:paraId="0EC6ECDF" w14:textId="3EC683B9" w:rsidR="008B31FD" w:rsidRDefault="008B31FD">
      <w:pPr>
        <w:pStyle w:val="Textocomentario"/>
      </w:pPr>
      <w:r>
        <w:rPr>
          <w:rStyle w:val="Refdecomentario"/>
        </w:rPr>
        <w:annotationRef/>
      </w:r>
      <w:r>
        <w:t>Please add academic editor if available.</w:t>
      </w:r>
    </w:p>
  </w:comment>
  <w:comment w:id="6" w:author="Martin González Andrade" w:date="2022-09-27T22:52:00Z" w:initials="MGA">
    <w:p w14:paraId="1C9D7391" w14:textId="77777777" w:rsidR="00CE009B" w:rsidRDefault="00CE009B" w:rsidP="00234118">
      <w:pPr>
        <w:pStyle w:val="Textocomentario"/>
        <w:jc w:val="left"/>
      </w:pPr>
      <w:r>
        <w:rPr>
          <w:rStyle w:val="Refdecomentario"/>
        </w:rPr>
        <w:annotationRef/>
      </w:r>
      <w:r>
        <w:t>There is no academic editor</w:t>
      </w:r>
    </w:p>
  </w:comment>
  <w:comment w:id="7" w:author="Tory" w:date="2022-09-27T18:32:00Z" w:initials="M">
    <w:p w14:paraId="2932D67E" w14:textId="604314FF" w:rsidR="00112539" w:rsidRDefault="00112539">
      <w:pPr>
        <w:pStyle w:val="Textocomentario"/>
      </w:pPr>
      <w:r>
        <w:rPr>
          <w:rStyle w:val="Refdecomentario"/>
        </w:rPr>
        <w:annotationRef/>
      </w:r>
      <w:r w:rsidRPr="00112539">
        <w:t>Wrong table citation number: [ 4], prev number is [ 2]</w:t>
      </w:r>
    </w:p>
    <w:p w14:paraId="32D755EE" w14:textId="77777777" w:rsidR="00112539" w:rsidRDefault="00112539">
      <w:pPr>
        <w:pStyle w:val="Textocomentario"/>
      </w:pPr>
    </w:p>
    <w:p w14:paraId="7197B64C" w14:textId="1F50B2AF" w:rsidR="00112539" w:rsidRPr="00112539" w:rsidRDefault="00112539">
      <w:pPr>
        <w:pStyle w:val="Textocomentario"/>
      </w:pPr>
      <w:r>
        <w:t>Please make sure the table citation is in order</w:t>
      </w:r>
    </w:p>
  </w:comment>
  <w:comment w:id="8" w:author="Martin González Andrade" w:date="2022-09-27T22:58:00Z" w:initials="MGA">
    <w:p w14:paraId="32513640" w14:textId="77777777" w:rsidR="00BD6F83" w:rsidRDefault="00BD6F83" w:rsidP="0032182E">
      <w:pPr>
        <w:pStyle w:val="Textocomentario"/>
        <w:jc w:val="left"/>
      </w:pPr>
      <w:r>
        <w:rPr>
          <w:rStyle w:val="Refdecomentario"/>
        </w:rPr>
        <w:annotationRef/>
      </w:r>
      <w:r>
        <w:t>There was an error in the table number, it has been corrected</w:t>
      </w:r>
    </w:p>
  </w:comment>
  <w:comment w:id="11" w:author="Tory" w:date="2022-09-27T18:27:00Z" w:initials="M">
    <w:p w14:paraId="1536F5AE" w14:textId="4E6BC639" w:rsidR="008B31FD" w:rsidRDefault="008B31FD">
      <w:pPr>
        <w:pStyle w:val="Textocomentario"/>
      </w:pPr>
      <w:r>
        <w:rPr>
          <w:rStyle w:val="Refdecomentario"/>
        </w:rPr>
        <w:annotationRef/>
      </w:r>
      <w:r>
        <w:t>Information regarding the funder and the funding number should be provided. Please check the accuracy of funding data and any other information carefully.</w:t>
      </w:r>
    </w:p>
  </w:comment>
  <w:comment w:id="12" w:author="Martin González Andrade" w:date="2022-09-27T23:30:00Z" w:initials="MGA">
    <w:p w14:paraId="5A91A4CA" w14:textId="77777777" w:rsidR="00AE5EA0" w:rsidRDefault="00AE5EA0" w:rsidP="002A395E">
      <w:pPr>
        <w:pStyle w:val="Textocomentario"/>
        <w:jc w:val="left"/>
      </w:pPr>
      <w:r>
        <w:rPr>
          <w:rStyle w:val="Refdecomentario"/>
        </w:rPr>
        <w:annotationRef/>
      </w:r>
      <w:r>
        <w:t>This has been verified</w:t>
      </w:r>
    </w:p>
  </w:comment>
  <w:comment w:id="13" w:author="Tory" w:date="2022-09-27T18:27:00Z" w:initials="M">
    <w:p w14:paraId="3DE0633E" w14:textId="6B5C754A" w:rsidR="008B31FD" w:rsidRDefault="008B31FD">
      <w:pPr>
        <w:pStyle w:val="Textocomentario"/>
      </w:pPr>
      <w:r>
        <w:rPr>
          <w:rStyle w:val="Refdecomentario"/>
        </w:rPr>
        <w:annotationRef/>
      </w:r>
      <w:r>
        <w:t>Please ensure that all individuals included in this section have consented to the acknowledgement.</w:t>
      </w:r>
    </w:p>
  </w:comment>
  <w:comment w:id="14" w:author="Martin González Andrade" w:date="2022-09-27T23:33:00Z" w:initials="MGA">
    <w:p w14:paraId="5A98231D" w14:textId="77777777" w:rsidR="006A2E09" w:rsidRDefault="006A2E09" w:rsidP="008B1491">
      <w:pPr>
        <w:pStyle w:val="Textocomentario"/>
        <w:jc w:val="left"/>
      </w:pPr>
      <w:r>
        <w:rPr>
          <w:rStyle w:val="Refdecomentario"/>
        </w:rPr>
        <w:annotationRef/>
      </w:r>
      <w:r>
        <w:t>Reviewed and confirmed</w:t>
      </w:r>
    </w:p>
  </w:comment>
  <w:comment w:id="15" w:author="Tory" w:date="2022-09-27T18:33:00Z" w:initials="M">
    <w:p w14:paraId="705062C1" w14:textId="7EBD3913" w:rsidR="00424A41" w:rsidRDefault="00424A41">
      <w:pPr>
        <w:pStyle w:val="Textocomentario"/>
      </w:pPr>
      <w:r>
        <w:rPr>
          <w:rStyle w:val="Refdecomentario"/>
        </w:rPr>
        <w:annotationRef/>
      </w:r>
      <w:r>
        <w:rPr>
          <w:rFonts w:hint="eastAsia"/>
        </w:rPr>
        <w:t>T</w:t>
      </w:r>
      <w:r>
        <w:t>he ref. 21 is the same as the ref. 26.</w:t>
      </w:r>
    </w:p>
    <w:p w14:paraId="5662B637" w14:textId="06C020DF" w:rsidR="00424A41" w:rsidRDefault="00424A41">
      <w:pPr>
        <w:pStyle w:val="Textocomentario"/>
      </w:pPr>
      <w:r>
        <w:rPr>
          <w:rFonts w:hint="eastAsia"/>
        </w:rPr>
        <w:t>P</w:t>
      </w:r>
      <w:r>
        <w:t>lease correct it and make sure the citation is in order</w:t>
      </w:r>
    </w:p>
  </w:comment>
  <w:comment w:id="16" w:author="Martin González Andrade" w:date="2022-09-27T23:33:00Z" w:initials="MGA">
    <w:p w14:paraId="300A6F7B" w14:textId="77777777" w:rsidR="006A2E09" w:rsidRDefault="006A2E09" w:rsidP="0038730C">
      <w:pPr>
        <w:pStyle w:val="Textocomentario"/>
        <w:jc w:val="left"/>
      </w:pPr>
      <w:r>
        <w:rPr>
          <w:rStyle w:val="Refdecomentario"/>
        </w:rPr>
        <w:annotationRef/>
      </w:r>
      <w:r>
        <w:t>Reference 26 has been removed and all remunerated correctly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05BD15" w15:done="0"/>
  <w15:commentEx w15:paraId="7A9E15EC" w15:paraIdParent="2205BD15" w15:done="0"/>
  <w15:commentEx w15:paraId="5CA52E3F" w15:done="0"/>
  <w15:commentEx w15:paraId="7561217B" w15:done="0"/>
  <w15:commentEx w15:paraId="1597E2F1" w15:paraIdParent="7561217B" w15:done="0"/>
  <w15:commentEx w15:paraId="0EC6ECDF" w15:done="0"/>
  <w15:commentEx w15:paraId="1C9D7391" w15:paraIdParent="0EC6ECDF" w15:done="0"/>
  <w15:commentEx w15:paraId="7197B64C" w15:done="0"/>
  <w15:commentEx w15:paraId="32513640" w15:paraIdParent="7197B64C" w15:done="0"/>
  <w15:commentEx w15:paraId="1536F5AE" w15:done="0"/>
  <w15:commentEx w15:paraId="5A91A4CA" w15:paraIdParent="1536F5AE" w15:done="0"/>
  <w15:commentEx w15:paraId="3DE0633E" w15:done="0"/>
  <w15:commentEx w15:paraId="5A98231D" w15:paraIdParent="3DE0633E" w15:done="0"/>
  <w15:commentEx w15:paraId="5662B637" w15:done="0"/>
  <w15:commentEx w15:paraId="300A6F7B" w15:paraIdParent="5662B6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DBF98" w16cex:dateUtc="2022-09-27T10:29:00Z"/>
  <w16cex:commentExtensible w16cex:durableId="26DDFCB8" w16cex:dateUtc="2022-09-28T03:50:00Z"/>
  <w16cex:commentExtensible w16cex:durableId="26DDBDA8" w16cex:dateUtc="2022-09-27T10:21:00Z"/>
  <w16cex:commentExtensible w16cex:durableId="26DDBDE7" w16cex:dateUtc="2022-09-27T10:22:00Z"/>
  <w16cex:commentExtensible w16cex:durableId="26DDFD14" w16cex:dateUtc="2022-09-28T03:52:00Z"/>
  <w16cex:commentExtensible w16cex:durableId="26DDBDE8" w16cex:dateUtc="2022-09-27T10:22:00Z"/>
  <w16cex:commentExtensible w16cex:durableId="26DDFD37" w16cex:dateUtc="2022-09-28T03:52:00Z"/>
  <w16cex:commentExtensible w16cex:durableId="26DDC048" w16cex:dateUtc="2022-09-27T10:32:00Z"/>
  <w16cex:commentExtensible w16cex:durableId="26DDFEB3" w16cex:dateUtc="2022-09-28T03:58:00Z"/>
  <w16cex:commentExtensible w16cex:durableId="26DDBEFB" w16cex:dateUtc="2022-09-27T10:27:00Z"/>
  <w16cex:commentExtensible w16cex:durableId="26DE0610" w16cex:dateUtc="2022-09-28T04:30:00Z"/>
  <w16cex:commentExtensible w16cex:durableId="26DDBEFC" w16cex:dateUtc="2022-09-27T10:27:00Z"/>
  <w16cex:commentExtensible w16cex:durableId="26DE06BA" w16cex:dateUtc="2022-09-28T04:33:00Z"/>
  <w16cex:commentExtensible w16cex:durableId="26DDC093" w16cex:dateUtc="2022-09-27T10:33:00Z"/>
  <w16cex:commentExtensible w16cex:durableId="26DE06E7" w16cex:dateUtc="2022-09-28T0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05BD15" w16cid:durableId="26DDBF98"/>
  <w16cid:commentId w16cid:paraId="7A9E15EC" w16cid:durableId="26DDFCB8"/>
  <w16cid:commentId w16cid:paraId="5CA52E3F" w16cid:durableId="26DDBDA8"/>
  <w16cid:commentId w16cid:paraId="7561217B" w16cid:durableId="26DDBDE7"/>
  <w16cid:commentId w16cid:paraId="1597E2F1" w16cid:durableId="26DDFD14"/>
  <w16cid:commentId w16cid:paraId="0EC6ECDF" w16cid:durableId="26DDBDE8"/>
  <w16cid:commentId w16cid:paraId="1C9D7391" w16cid:durableId="26DDFD37"/>
  <w16cid:commentId w16cid:paraId="7197B64C" w16cid:durableId="26DDC048"/>
  <w16cid:commentId w16cid:paraId="32513640" w16cid:durableId="26DDFEB3"/>
  <w16cid:commentId w16cid:paraId="1536F5AE" w16cid:durableId="26DDBEFB"/>
  <w16cid:commentId w16cid:paraId="5A91A4CA" w16cid:durableId="26DE0610"/>
  <w16cid:commentId w16cid:paraId="3DE0633E" w16cid:durableId="26DDBEFC"/>
  <w16cid:commentId w16cid:paraId="5A98231D" w16cid:durableId="26DE06BA"/>
  <w16cid:commentId w16cid:paraId="5662B637" w16cid:durableId="26DDC093"/>
  <w16cid:commentId w16cid:paraId="300A6F7B" w16cid:durableId="26DE06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DDE3E" w14:textId="77777777" w:rsidR="006C58B5" w:rsidRDefault="006C58B5">
      <w:pPr>
        <w:spacing w:line="240" w:lineRule="auto"/>
      </w:pPr>
      <w:r>
        <w:separator/>
      </w:r>
    </w:p>
  </w:endnote>
  <w:endnote w:type="continuationSeparator" w:id="0">
    <w:p w14:paraId="53FA7B74" w14:textId="77777777" w:rsidR="006C58B5" w:rsidRDefault="006C58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8968D" w14:textId="77777777" w:rsidR="007D0675" w:rsidRPr="00994E2E" w:rsidRDefault="007D0675" w:rsidP="007D0675">
    <w:pPr>
      <w:pStyle w:val="Piedep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880F" w14:textId="77777777" w:rsidR="008D336B" w:rsidRDefault="008D336B" w:rsidP="00B96AFE">
    <w:pPr>
      <w:pStyle w:val="MDPIfooterfirstpage"/>
      <w:pBdr>
        <w:top w:val="single" w:sz="4" w:space="0" w:color="000000"/>
      </w:pBdr>
      <w:adjustRightInd w:val="0"/>
      <w:snapToGrid w:val="0"/>
      <w:spacing w:before="480" w:line="100" w:lineRule="exact"/>
      <w:rPr>
        <w:i/>
        <w:iCs/>
        <w:lang w:val="fr-CH"/>
      </w:rPr>
    </w:pPr>
  </w:p>
  <w:p w14:paraId="5A58967E" w14:textId="77777777" w:rsidR="007D0675" w:rsidRPr="008B308E" w:rsidRDefault="007D0675" w:rsidP="00B94E07">
    <w:pPr>
      <w:pStyle w:val="MDPIfooterfirstpage"/>
      <w:tabs>
        <w:tab w:val="clear" w:pos="8845"/>
        <w:tab w:val="right" w:pos="10466"/>
      </w:tabs>
      <w:spacing w:line="240" w:lineRule="auto"/>
      <w:jc w:val="both"/>
      <w:rPr>
        <w:lang w:val="fr-CH"/>
      </w:rPr>
    </w:pPr>
    <w:r>
      <w:rPr>
        <w:i/>
        <w:iCs/>
        <w:lang w:val="fr-CH"/>
      </w:rPr>
      <w:t>Molecules</w:t>
    </w:r>
    <w:r w:rsidRPr="00176A50">
      <w:rPr>
        <w:i/>
        <w:lang w:val="fr-CH"/>
      </w:rPr>
      <w:t xml:space="preserve"> </w:t>
    </w:r>
    <w:r w:rsidR="00AE5FDC">
      <w:rPr>
        <w:b/>
        <w:iCs/>
        <w:lang w:val="fr-CH"/>
      </w:rPr>
      <w:t>2022</w:t>
    </w:r>
    <w:r w:rsidR="00103C88" w:rsidRPr="00103C88">
      <w:rPr>
        <w:iCs/>
        <w:lang w:val="fr-CH"/>
      </w:rPr>
      <w:t>,</w:t>
    </w:r>
    <w:r w:rsidR="00AE5FDC">
      <w:rPr>
        <w:i/>
        <w:iCs/>
        <w:lang w:val="fr-CH"/>
      </w:rPr>
      <w:t xml:space="preserve"> 27</w:t>
    </w:r>
    <w:r w:rsidR="00103C88" w:rsidRPr="00103C88">
      <w:rPr>
        <w:iCs/>
        <w:lang w:val="fr-CH"/>
      </w:rPr>
      <w:t xml:space="preserve">, </w:t>
    </w:r>
    <w:r w:rsidR="00131CEC">
      <w:rPr>
        <w:iCs/>
        <w:lang w:val="fr-CH"/>
      </w:rPr>
      <w:t>x</w:t>
    </w:r>
    <w:r w:rsidR="008D336B">
      <w:rPr>
        <w:iCs/>
        <w:lang w:val="fr-CH"/>
      </w:rPr>
      <w:t>. https://doi.org/10.3390/xxxxx</w:t>
    </w:r>
    <w:r w:rsidR="00B94E07" w:rsidRPr="008B308E">
      <w:rPr>
        <w:lang w:val="fr-CH"/>
      </w:rPr>
      <w:tab/>
    </w:r>
    <w:r w:rsidRPr="008B308E">
      <w:rPr>
        <w:lang w:val="fr-CH"/>
      </w:rPr>
      <w:t>www.mdpi.com/journal/</w:t>
    </w:r>
    <w:r w:rsidRPr="00F95CB5">
      <w:rPr>
        <w:iCs/>
        <w:lang w:val="fr-CH"/>
      </w:rPr>
      <w:t>molecules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55B84" w14:textId="77777777" w:rsidR="006C58B5" w:rsidRDefault="006C58B5">
      <w:pPr>
        <w:spacing w:line="240" w:lineRule="auto"/>
      </w:pPr>
      <w:r>
        <w:separator/>
      </w:r>
    </w:p>
  </w:footnote>
  <w:footnote w:type="continuationSeparator" w:id="0">
    <w:p w14:paraId="009AF35F" w14:textId="77777777" w:rsidR="006C58B5" w:rsidRDefault="006C58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4EEC" w14:textId="77777777" w:rsidR="007D0675" w:rsidRDefault="007D0675" w:rsidP="007D0675">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5EBF" w14:textId="77777777" w:rsidR="008D336B" w:rsidRDefault="007D0675" w:rsidP="00B94E07">
    <w:pPr>
      <w:tabs>
        <w:tab w:val="right" w:pos="10466"/>
      </w:tabs>
      <w:adjustRightInd w:val="0"/>
      <w:snapToGrid w:val="0"/>
      <w:spacing w:line="240" w:lineRule="auto"/>
      <w:rPr>
        <w:sz w:val="16"/>
      </w:rPr>
    </w:pPr>
    <w:r>
      <w:rPr>
        <w:i/>
        <w:sz w:val="16"/>
      </w:rPr>
      <w:t xml:space="preserve">Molecules </w:t>
    </w:r>
    <w:r w:rsidR="00AE5FDC">
      <w:rPr>
        <w:b/>
        <w:sz w:val="16"/>
      </w:rPr>
      <w:t>2022</w:t>
    </w:r>
    <w:r w:rsidR="00103C88" w:rsidRPr="00103C88">
      <w:rPr>
        <w:sz w:val="16"/>
      </w:rPr>
      <w:t>,</w:t>
    </w:r>
    <w:r w:rsidR="00AE5FDC">
      <w:rPr>
        <w:i/>
        <w:sz w:val="16"/>
      </w:rPr>
      <w:t xml:space="preserve"> 27</w:t>
    </w:r>
    <w:r w:rsidR="00131CEC">
      <w:rPr>
        <w:sz w:val="16"/>
      </w:rPr>
      <w:t>, x FOR PEER REVIEW</w:t>
    </w:r>
    <w:r w:rsidR="00B94E07">
      <w:rPr>
        <w:sz w:val="16"/>
      </w:rPr>
      <w:tab/>
    </w:r>
    <w:r w:rsidR="00131CEC">
      <w:rPr>
        <w:sz w:val="16"/>
      </w:rPr>
      <w:fldChar w:fldCharType="begin"/>
    </w:r>
    <w:r w:rsidR="00131CEC">
      <w:rPr>
        <w:sz w:val="16"/>
      </w:rPr>
      <w:instrText xml:space="preserve"> PAGE   \* MERGEFORMAT </w:instrText>
    </w:r>
    <w:r w:rsidR="00131CEC">
      <w:rPr>
        <w:sz w:val="16"/>
      </w:rPr>
      <w:fldChar w:fldCharType="separate"/>
    </w:r>
    <w:r w:rsidR="005C27D8">
      <w:rPr>
        <w:sz w:val="16"/>
      </w:rPr>
      <w:t>5</w:t>
    </w:r>
    <w:r w:rsidR="00131CEC">
      <w:rPr>
        <w:sz w:val="16"/>
      </w:rPr>
      <w:fldChar w:fldCharType="end"/>
    </w:r>
    <w:r w:rsidR="00131CEC">
      <w:rPr>
        <w:sz w:val="16"/>
      </w:rPr>
      <w:t xml:space="preserve"> of </w:t>
    </w:r>
    <w:r w:rsidR="00131CEC">
      <w:rPr>
        <w:sz w:val="16"/>
      </w:rPr>
      <w:fldChar w:fldCharType="begin"/>
    </w:r>
    <w:r w:rsidR="00131CEC">
      <w:rPr>
        <w:sz w:val="16"/>
      </w:rPr>
      <w:instrText xml:space="preserve"> NUMPAGES   \* MERGEFORMAT </w:instrText>
    </w:r>
    <w:r w:rsidR="00131CEC">
      <w:rPr>
        <w:sz w:val="16"/>
      </w:rPr>
      <w:fldChar w:fldCharType="separate"/>
    </w:r>
    <w:r w:rsidR="005C27D8">
      <w:rPr>
        <w:sz w:val="16"/>
      </w:rPr>
      <w:t>5</w:t>
    </w:r>
    <w:r w:rsidR="00131CEC">
      <w:rPr>
        <w:sz w:val="16"/>
      </w:rPr>
      <w:fldChar w:fldCharType="end"/>
    </w:r>
  </w:p>
  <w:p w14:paraId="3856B302" w14:textId="77777777" w:rsidR="007D0675" w:rsidRPr="004C36F8" w:rsidRDefault="007D0675" w:rsidP="00B96A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8D336B" w:rsidRPr="00B94E07" w14:paraId="09F94E3C" w14:textId="77777777" w:rsidTr="00881961">
      <w:trPr>
        <w:trHeight w:val="686"/>
      </w:trPr>
      <w:tc>
        <w:tcPr>
          <w:tcW w:w="3679" w:type="dxa"/>
          <w:shd w:val="clear" w:color="auto" w:fill="auto"/>
          <w:vAlign w:val="center"/>
        </w:tcPr>
        <w:p w14:paraId="433D9C56" w14:textId="77777777" w:rsidR="008D336B" w:rsidRPr="00E83CCC" w:rsidRDefault="001B4C93" w:rsidP="00B94E07">
          <w:pPr>
            <w:pStyle w:val="Encabezado"/>
            <w:pBdr>
              <w:bottom w:val="none" w:sz="0" w:space="0" w:color="auto"/>
            </w:pBdr>
            <w:jc w:val="left"/>
            <w:rPr>
              <w:rFonts w:eastAsia="DengXian"/>
              <w:b/>
              <w:bCs/>
            </w:rPr>
          </w:pPr>
          <w:r w:rsidRPr="00E83CCC">
            <w:rPr>
              <w:rFonts w:eastAsia="DengXian"/>
              <w:b/>
              <w:bCs/>
            </w:rPr>
            <w:drawing>
              <wp:inline distT="0" distB="0" distL="0" distR="0" wp14:anchorId="58BE08D5" wp14:editId="0D65C74C">
                <wp:extent cx="1807845" cy="429260"/>
                <wp:effectExtent l="0" t="0" r="0" b="0"/>
                <wp:docPr id="1" name="Picture 5" descr="C:\Users\home\Desktop\logos\molecu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molecu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429260"/>
                        </a:xfrm>
                        <a:prstGeom prst="rect">
                          <a:avLst/>
                        </a:prstGeom>
                        <a:noFill/>
                        <a:ln>
                          <a:noFill/>
                        </a:ln>
                      </pic:spPr>
                    </pic:pic>
                  </a:graphicData>
                </a:graphic>
              </wp:inline>
            </w:drawing>
          </w:r>
        </w:p>
      </w:tc>
      <w:tc>
        <w:tcPr>
          <w:tcW w:w="4535" w:type="dxa"/>
          <w:shd w:val="clear" w:color="auto" w:fill="auto"/>
          <w:vAlign w:val="center"/>
        </w:tcPr>
        <w:p w14:paraId="2DA35EE4" w14:textId="77777777" w:rsidR="008D336B" w:rsidRPr="00E83CCC" w:rsidRDefault="008D336B" w:rsidP="00B94E07">
          <w:pPr>
            <w:pStyle w:val="Encabezado"/>
            <w:pBdr>
              <w:bottom w:val="none" w:sz="0" w:space="0" w:color="auto"/>
            </w:pBdr>
            <w:rPr>
              <w:rFonts w:eastAsia="DengXian"/>
              <w:b/>
              <w:bCs/>
            </w:rPr>
          </w:pPr>
        </w:p>
      </w:tc>
      <w:tc>
        <w:tcPr>
          <w:tcW w:w="2273" w:type="dxa"/>
          <w:shd w:val="clear" w:color="auto" w:fill="auto"/>
          <w:vAlign w:val="center"/>
        </w:tcPr>
        <w:p w14:paraId="6F7C2DE3" w14:textId="77777777" w:rsidR="008D336B" w:rsidRPr="00E83CCC" w:rsidRDefault="00881961" w:rsidP="00881961">
          <w:pPr>
            <w:pStyle w:val="Encabezado"/>
            <w:pBdr>
              <w:bottom w:val="none" w:sz="0" w:space="0" w:color="auto"/>
            </w:pBdr>
            <w:jc w:val="right"/>
            <w:rPr>
              <w:rFonts w:eastAsia="DengXian"/>
              <w:b/>
              <w:bCs/>
            </w:rPr>
          </w:pPr>
          <w:r>
            <w:rPr>
              <w:rFonts w:eastAsia="DengXian"/>
              <w:b/>
              <w:bCs/>
            </w:rPr>
            <w:drawing>
              <wp:inline distT="0" distB="0" distL="0" distR="0" wp14:anchorId="149B6203" wp14:editId="280BD7CC">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C3B1582" w14:textId="77777777" w:rsidR="007D0675" w:rsidRPr="008D336B" w:rsidRDefault="007D0675" w:rsidP="00B96A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CCCAF6AE"/>
    <w:lvl w:ilvl="0" w:tplc="E3B6403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3A66122"/>
    <w:multiLevelType w:val="hybridMultilevel"/>
    <w:tmpl w:val="FD986F3E"/>
    <w:lvl w:ilvl="0" w:tplc="FDA65CD0">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2172AF"/>
    <w:multiLevelType w:val="hybridMultilevel"/>
    <w:tmpl w:val="17BCEA46"/>
    <w:lvl w:ilvl="0" w:tplc="AB2649D0">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6B777DBA"/>
    <w:multiLevelType w:val="hybridMultilevel"/>
    <w:tmpl w:val="687AA282"/>
    <w:lvl w:ilvl="0" w:tplc="19EE4730">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8945549">
    <w:abstractNumId w:val="5"/>
  </w:num>
  <w:num w:numId="2" w16cid:durableId="158693710">
    <w:abstractNumId w:val="7"/>
  </w:num>
  <w:num w:numId="3" w16cid:durableId="861480964">
    <w:abstractNumId w:val="4"/>
  </w:num>
  <w:num w:numId="4" w16cid:durableId="3328043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9719377">
    <w:abstractNumId w:val="6"/>
  </w:num>
  <w:num w:numId="6" w16cid:durableId="919289649">
    <w:abstractNumId w:val="10"/>
  </w:num>
  <w:num w:numId="7" w16cid:durableId="1180002709">
    <w:abstractNumId w:val="2"/>
  </w:num>
  <w:num w:numId="8" w16cid:durableId="1782606731">
    <w:abstractNumId w:val="10"/>
  </w:num>
  <w:num w:numId="9" w16cid:durableId="342824302">
    <w:abstractNumId w:val="2"/>
  </w:num>
  <w:num w:numId="10" w16cid:durableId="1198619084">
    <w:abstractNumId w:val="10"/>
  </w:num>
  <w:num w:numId="11" w16cid:durableId="2072532804">
    <w:abstractNumId w:val="2"/>
  </w:num>
  <w:num w:numId="12" w16cid:durableId="498889678">
    <w:abstractNumId w:val="12"/>
  </w:num>
  <w:num w:numId="13" w16cid:durableId="1780906516">
    <w:abstractNumId w:val="10"/>
  </w:num>
  <w:num w:numId="14" w16cid:durableId="2088526571">
    <w:abstractNumId w:val="2"/>
  </w:num>
  <w:num w:numId="15" w16cid:durableId="2794621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5599189">
    <w:abstractNumId w:val="2"/>
  </w:num>
  <w:num w:numId="17" w16cid:durableId="9049538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2062482">
    <w:abstractNumId w:val="1"/>
  </w:num>
  <w:num w:numId="19" w16cid:durableId="2049640514">
    <w:abstractNumId w:val="9"/>
  </w:num>
  <w:num w:numId="20" w16cid:durableId="570313006">
    <w:abstractNumId w:val="1"/>
  </w:num>
  <w:num w:numId="21" w16cid:durableId="1106266521">
    <w:abstractNumId w:val="10"/>
  </w:num>
  <w:num w:numId="22" w16cid:durableId="1195575050">
    <w:abstractNumId w:val="2"/>
  </w:num>
  <w:num w:numId="23" w16cid:durableId="1901207958">
    <w:abstractNumId w:val="1"/>
  </w:num>
  <w:num w:numId="24" w16cid:durableId="174151924">
    <w:abstractNumId w:val="3"/>
  </w:num>
  <w:num w:numId="25" w16cid:durableId="1724328797">
    <w:abstractNumId w:val="11"/>
  </w:num>
  <w:num w:numId="26" w16cid:durableId="441808763">
    <w:abstractNumId w:val="8"/>
  </w:num>
  <w:num w:numId="27" w16cid:durableId="2080252646">
    <w:abstractNumId w:val="10"/>
  </w:num>
  <w:num w:numId="28" w16cid:durableId="129709469">
    <w:abstractNumId w:val="2"/>
  </w:num>
  <w:num w:numId="29" w16cid:durableId="73624370">
    <w:abstractNumId w:val="0"/>
  </w:num>
  <w:num w:numId="30" w16cid:durableId="4966538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ry">
    <w15:presenceInfo w15:providerId="None" w15:userId="Tory"/>
  </w15:person>
  <w15:person w15:author="Martin González Andrade">
    <w15:presenceInfo w15:providerId="None" w15:userId="Martin González Andra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7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NDGzMDMzNrI0MzJS0lEKTi0uzszPAykwrAUAna7R6ywAAAA="/>
    <w:docVar w:name="EN.Layout" w:val="&lt;ENLayout&gt;&lt;Style&gt;Molecules&lt;/Style&gt;&lt;LeftDelim&gt;{&lt;/LeftDelim&gt;&lt;RightDelim&gt;}&lt;/RightDelim&gt;&lt;FontName&gt;Palatino Linotype&lt;/FontName&gt;&lt;FontSize&gt;9&lt;/FontSize&gt;&lt;ReflistTitle&gt;&lt;style face=&quot;bold&quot;&gt;References ans Not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0sepd505efeuewprwxvv2cadsx0ae22990&quot;&gt;bibliografia-martin&lt;record-ids&gt;&lt;item&gt;107&lt;/item&gt;&lt;item&gt;204&lt;/item&gt;&lt;item&gt;636&lt;/item&gt;&lt;item&gt;803&lt;/item&gt;&lt;item&gt;2933&lt;/item&gt;&lt;item&gt;3518&lt;/item&gt;&lt;item&gt;7258&lt;/item&gt;&lt;item&gt;9135&lt;/item&gt;&lt;item&gt;9873&lt;/item&gt;&lt;item&gt;13379&lt;/item&gt;&lt;item&gt;16515&lt;/item&gt;&lt;item&gt;16516&lt;/item&gt;&lt;item&gt;16526&lt;/item&gt;&lt;item&gt;16530&lt;/item&gt;&lt;item&gt;16535&lt;/item&gt;&lt;item&gt;17587&lt;/item&gt;&lt;item&gt;17596&lt;/item&gt;&lt;item&gt;23810&lt;/item&gt;&lt;item&gt;23814&lt;/item&gt;&lt;item&gt;23816&lt;/item&gt;&lt;item&gt;24467&lt;/item&gt;&lt;item&gt;24470&lt;/item&gt;&lt;item&gt;24474&lt;/item&gt;&lt;item&gt;24476&lt;/item&gt;&lt;item&gt;24480&lt;/item&gt;&lt;item&gt;24802&lt;/item&gt;&lt;item&gt;24803&lt;/item&gt;&lt;item&gt;24818&lt;/item&gt;&lt;item&gt;24828&lt;/item&gt;&lt;item&gt;24832&lt;/item&gt;&lt;item&gt;24833&lt;/item&gt;&lt;item&gt;25137&lt;/item&gt;&lt;item&gt;25223&lt;/item&gt;&lt;item&gt;25224&lt;/item&gt;&lt;item&gt;25415&lt;/item&gt;&lt;item&gt;25417&lt;/item&gt;&lt;item&gt;25418&lt;/item&gt;&lt;item&gt;25419&lt;/item&gt;&lt;item&gt;25420&lt;/item&gt;&lt;item&gt;25421&lt;/item&gt;&lt;item&gt;25422&lt;/item&gt;&lt;item&gt;25423&lt;/item&gt;&lt;item&gt;25424&lt;/item&gt;&lt;/record-ids&gt;&lt;/item&gt;&lt;/Libraries&gt;"/>
  </w:docVars>
  <w:rsids>
    <w:rsidRoot w:val="007B366C"/>
    <w:rsid w:val="000012F2"/>
    <w:rsid w:val="00005D6C"/>
    <w:rsid w:val="00025E1B"/>
    <w:rsid w:val="000368A4"/>
    <w:rsid w:val="00036FB7"/>
    <w:rsid w:val="00066319"/>
    <w:rsid w:val="00080C1D"/>
    <w:rsid w:val="00097E91"/>
    <w:rsid w:val="000B658D"/>
    <w:rsid w:val="000C73A7"/>
    <w:rsid w:val="000E79A3"/>
    <w:rsid w:val="000F138E"/>
    <w:rsid w:val="000F4847"/>
    <w:rsid w:val="00103C88"/>
    <w:rsid w:val="00112539"/>
    <w:rsid w:val="001170DC"/>
    <w:rsid w:val="00131358"/>
    <w:rsid w:val="00131CEC"/>
    <w:rsid w:val="00141821"/>
    <w:rsid w:val="001533FE"/>
    <w:rsid w:val="00177DD2"/>
    <w:rsid w:val="001B4C93"/>
    <w:rsid w:val="001B5854"/>
    <w:rsid w:val="001B6875"/>
    <w:rsid w:val="001C470E"/>
    <w:rsid w:val="001C5FB1"/>
    <w:rsid w:val="001E2AEB"/>
    <w:rsid w:val="00202D34"/>
    <w:rsid w:val="002136A6"/>
    <w:rsid w:val="00214A16"/>
    <w:rsid w:val="00226A72"/>
    <w:rsid w:val="00232EDB"/>
    <w:rsid w:val="00235727"/>
    <w:rsid w:val="00236957"/>
    <w:rsid w:val="00241E44"/>
    <w:rsid w:val="00244422"/>
    <w:rsid w:val="00260559"/>
    <w:rsid w:val="00287D71"/>
    <w:rsid w:val="002A2B46"/>
    <w:rsid w:val="002D1B58"/>
    <w:rsid w:val="002E012B"/>
    <w:rsid w:val="002E2ABA"/>
    <w:rsid w:val="002F126F"/>
    <w:rsid w:val="00302133"/>
    <w:rsid w:val="00310344"/>
    <w:rsid w:val="00315288"/>
    <w:rsid w:val="00326141"/>
    <w:rsid w:val="0033188F"/>
    <w:rsid w:val="00333760"/>
    <w:rsid w:val="003378EC"/>
    <w:rsid w:val="00342799"/>
    <w:rsid w:val="00361B93"/>
    <w:rsid w:val="00364200"/>
    <w:rsid w:val="00367893"/>
    <w:rsid w:val="003A456B"/>
    <w:rsid w:val="003C1F71"/>
    <w:rsid w:val="003D252B"/>
    <w:rsid w:val="003F52B8"/>
    <w:rsid w:val="00401D30"/>
    <w:rsid w:val="004142BD"/>
    <w:rsid w:val="00420FE7"/>
    <w:rsid w:val="00424A41"/>
    <w:rsid w:val="0042622F"/>
    <w:rsid w:val="00451910"/>
    <w:rsid w:val="00464526"/>
    <w:rsid w:val="00467560"/>
    <w:rsid w:val="004A5983"/>
    <w:rsid w:val="004B5C98"/>
    <w:rsid w:val="004C32BF"/>
    <w:rsid w:val="004D349E"/>
    <w:rsid w:val="004D4D9F"/>
    <w:rsid w:val="004D5213"/>
    <w:rsid w:val="004E2807"/>
    <w:rsid w:val="004E7DF2"/>
    <w:rsid w:val="004F257D"/>
    <w:rsid w:val="004F264C"/>
    <w:rsid w:val="00520649"/>
    <w:rsid w:val="005316EB"/>
    <w:rsid w:val="00544265"/>
    <w:rsid w:val="00550473"/>
    <w:rsid w:val="00584C50"/>
    <w:rsid w:val="005B22A9"/>
    <w:rsid w:val="005C1668"/>
    <w:rsid w:val="005C27D8"/>
    <w:rsid w:val="005F3FA6"/>
    <w:rsid w:val="005F766B"/>
    <w:rsid w:val="00605BAA"/>
    <w:rsid w:val="0061526F"/>
    <w:rsid w:val="00617065"/>
    <w:rsid w:val="00624B59"/>
    <w:rsid w:val="00635422"/>
    <w:rsid w:val="00692393"/>
    <w:rsid w:val="006A2E09"/>
    <w:rsid w:val="006B0B50"/>
    <w:rsid w:val="006B13E4"/>
    <w:rsid w:val="006C2378"/>
    <w:rsid w:val="006C58B5"/>
    <w:rsid w:val="006D1BD0"/>
    <w:rsid w:val="006F6D13"/>
    <w:rsid w:val="007001F5"/>
    <w:rsid w:val="0071270D"/>
    <w:rsid w:val="0071438D"/>
    <w:rsid w:val="007409C2"/>
    <w:rsid w:val="00744AED"/>
    <w:rsid w:val="007476A3"/>
    <w:rsid w:val="007504DF"/>
    <w:rsid w:val="0075246E"/>
    <w:rsid w:val="00755021"/>
    <w:rsid w:val="00772A71"/>
    <w:rsid w:val="007745C2"/>
    <w:rsid w:val="0078191D"/>
    <w:rsid w:val="007B366C"/>
    <w:rsid w:val="007C0A63"/>
    <w:rsid w:val="007D0675"/>
    <w:rsid w:val="007E082D"/>
    <w:rsid w:val="00817180"/>
    <w:rsid w:val="00831D9C"/>
    <w:rsid w:val="00837DBE"/>
    <w:rsid w:val="00852555"/>
    <w:rsid w:val="00881961"/>
    <w:rsid w:val="00881A6D"/>
    <w:rsid w:val="00883C53"/>
    <w:rsid w:val="008966F2"/>
    <w:rsid w:val="008B31FD"/>
    <w:rsid w:val="008C00A3"/>
    <w:rsid w:val="008C4F1D"/>
    <w:rsid w:val="008D336B"/>
    <w:rsid w:val="008E34FF"/>
    <w:rsid w:val="008F1D42"/>
    <w:rsid w:val="0090636C"/>
    <w:rsid w:val="00920985"/>
    <w:rsid w:val="009323F1"/>
    <w:rsid w:val="00986B25"/>
    <w:rsid w:val="009926FC"/>
    <w:rsid w:val="009C2BBE"/>
    <w:rsid w:val="009D12D8"/>
    <w:rsid w:val="009E084B"/>
    <w:rsid w:val="009E10F3"/>
    <w:rsid w:val="009F70E6"/>
    <w:rsid w:val="00A10E28"/>
    <w:rsid w:val="00A273D6"/>
    <w:rsid w:val="00A3125E"/>
    <w:rsid w:val="00A376D5"/>
    <w:rsid w:val="00A57CD3"/>
    <w:rsid w:val="00A60721"/>
    <w:rsid w:val="00A71348"/>
    <w:rsid w:val="00AA38BE"/>
    <w:rsid w:val="00AC53F4"/>
    <w:rsid w:val="00AE5EA0"/>
    <w:rsid w:val="00AE5FDC"/>
    <w:rsid w:val="00AF2EA0"/>
    <w:rsid w:val="00AF4DAD"/>
    <w:rsid w:val="00B056EB"/>
    <w:rsid w:val="00B325D7"/>
    <w:rsid w:val="00B53D3C"/>
    <w:rsid w:val="00B610E1"/>
    <w:rsid w:val="00B62415"/>
    <w:rsid w:val="00B72491"/>
    <w:rsid w:val="00B94E07"/>
    <w:rsid w:val="00B96AFE"/>
    <w:rsid w:val="00BA7E5C"/>
    <w:rsid w:val="00BD2410"/>
    <w:rsid w:val="00BD6F83"/>
    <w:rsid w:val="00BE6385"/>
    <w:rsid w:val="00BE6B2C"/>
    <w:rsid w:val="00BF56CA"/>
    <w:rsid w:val="00C0018E"/>
    <w:rsid w:val="00C372CC"/>
    <w:rsid w:val="00C53DE6"/>
    <w:rsid w:val="00C86473"/>
    <w:rsid w:val="00CA0A61"/>
    <w:rsid w:val="00CE009B"/>
    <w:rsid w:val="00CF2C8E"/>
    <w:rsid w:val="00CF6D83"/>
    <w:rsid w:val="00D05A90"/>
    <w:rsid w:val="00D13D26"/>
    <w:rsid w:val="00D21971"/>
    <w:rsid w:val="00D23271"/>
    <w:rsid w:val="00D25A36"/>
    <w:rsid w:val="00D30D71"/>
    <w:rsid w:val="00D6434F"/>
    <w:rsid w:val="00D835B9"/>
    <w:rsid w:val="00D91C5B"/>
    <w:rsid w:val="00DA4505"/>
    <w:rsid w:val="00DD3D51"/>
    <w:rsid w:val="00DE4B9D"/>
    <w:rsid w:val="00DF5057"/>
    <w:rsid w:val="00E0589F"/>
    <w:rsid w:val="00E55545"/>
    <w:rsid w:val="00E80E1F"/>
    <w:rsid w:val="00E817B4"/>
    <w:rsid w:val="00E83CCC"/>
    <w:rsid w:val="00E9271D"/>
    <w:rsid w:val="00EC1E94"/>
    <w:rsid w:val="00ED4238"/>
    <w:rsid w:val="00ED5DB0"/>
    <w:rsid w:val="00F04AB5"/>
    <w:rsid w:val="00F2121E"/>
    <w:rsid w:val="00F33616"/>
    <w:rsid w:val="00F3642E"/>
    <w:rsid w:val="00F54B92"/>
    <w:rsid w:val="00F644C5"/>
    <w:rsid w:val="00F849D3"/>
    <w:rsid w:val="00FF1279"/>
    <w:rsid w:val="00FF18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26DAA8A7"/>
  <w15:chartTrackingRefBased/>
  <w15:docId w15:val="{31BE1AC9-C9DE-4A15-A11D-8563E2F4E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F1"/>
    <w:pPr>
      <w:spacing w:line="260" w:lineRule="atLeast"/>
      <w:jc w:val="both"/>
    </w:pPr>
    <w:rPr>
      <w:rFonts w:ascii="Palatino Linotype" w:hAnsi="Palatino Linotype"/>
      <w:noProof/>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8B31FD"/>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8B31FD"/>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8B31FD"/>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8B31FD"/>
    <w:pPr>
      <w:adjustRightInd w:val="0"/>
      <w:snapToGrid w:val="0"/>
      <w:spacing w:line="240" w:lineRule="atLeast"/>
      <w:ind w:right="113"/>
      <w:jc w:val="left"/>
    </w:pPr>
    <w:rPr>
      <w:rFonts w:eastAsia="Times New Roman"/>
      <w:noProof w:val="0"/>
      <w:kern w:val="2"/>
      <w:sz w:val="14"/>
      <w:lang w:eastAsia="de-DE" w:bidi="en-US"/>
      <w14:ligatures w14:val="standardContextual"/>
    </w:rPr>
  </w:style>
  <w:style w:type="paragraph" w:customStyle="1" w:styleId="MDPI16affiliation">
    <w:name w:val="MDPI_1.6_affiliation"/>
    <w:qFormat/>
    <w:rsid w:val="008B31FD"/>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8B31FD"/>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8B31FD"/>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8B31FD"/>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a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59"/>
    <w:rsid w:val="009323F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9323F1"/>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9323F1"/>
    <w:rPr>
      <w:rFonts w:ascii="Palatino Linotype" w:hAnsi="Palatino Linotype"/>
      <w:noProof/>
      <w:color w:val="000000"/>
      <w:szCs w:val="18"/>
    </w:rPr>
  </w:style>
  <w:style w:type="paragraph" w:styleId="Encabezado">
    <w:name w:val="header"/>
    <w:basedOn w:val="Normal"/>
    <w:link w:val="EncabezadoCar"/>
    <w:uiPriority w:val="99"/>
    <w:rsid w:val="009323F1"/>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9323F1"/>
    <w:rPr>
      <w:rFonts w:ascii="Palatino Linotype" w:hAnsi="Palatino Linotype"/>
      <w:noProof/>
      <w:color w:val="000000"/>
      <w:szCs w:val="18"/>
    </w:rPr>
  </w:style>
  <w:style w:type="paragraph" w:customStyle="1" w:styleId="MDPIheaderjournallogo">
    <w:name w:val="MDPI_header_journal_logo"/>
    <w:qFormat/>
    <w:rsid w:val="008B31FD"/>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8B31FD"/>
    <w:pPr>
      <w:ind w:firstLine="0"/>
    </w:pPr>
  </w:style>
  <w:style w:type="paragraph" w:customStyle="1" w:styleId="MDPI31text">
    <w:name w:val="MDPI_3.1_text"/>
    <w:link w:val="MDPI31textChar"/>
    <w:qFormat/>
    <w:rsid w:val="008B31FD"/>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8B31FD"/>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4textspacebefore">
    <w:name w:val="MDPI_3.4_text_space_before"/>
    <w:qFormat/>
    <w:rsid w:val="008B31FD"/>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8B31FD"/>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8B31FD"/>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8B31FD"/>
    <w:pPr>
      <w:numPr>
        <w:numId w:val="27"/>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8B31FD"/>
    <w:pPr>
      <w:numPr>
        <w:numId w:val="28"/>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8B31FD"/>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8B31FD"/>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8B31FD"/>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8B31FD"/>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8B31FD"/>
    <w:pPr>
      <w:adjustRightInd w:val="0"/>
      <w:snapToGrid w:val="0"/>
      <w:spacing w:line="228" w:lineRule="auto"/>
      <w:ind w:left="2608"/>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8B31FD"/>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8B31FD"/>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81theorem">
    <w:name w:val="MDPI_8.1_theorem"/>
    <w:qFormat/>
    <w:rsid w:val="008B31FD"/>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8B31FD"/>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firstpage">
    <w:name w:val="MDPI_footer_firstpage"/>
    <w:qFormat/>
    <w:rsid w:val="008B31FD"/>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23heading3">
    <w:name w:val="MDPI_2.3_heading3"/>
    <w:qFormat/>
    <w:rsid w:val="008B31FD"/>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8B31FD"/>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8B31FD"/>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8F1D42"/>
    <w:pPr>
      <w:numPr>
        <w:numId w:val="30"/>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Textodeglobo">
    <w:name w:val="Balloon Text"/>
    <w:basedOn w:val="Normal"/>
    <w:link w:val="TextodegloboCar"/>
    <w:uiPriority w:val="99"/>
    <w:rsid w:val="009323F1"/>
    <w:rPr>
      <w:rFonts w:cs="Tahoma"/>
      <w:szCs w:val="18"/>
    </w:rPr>
  </w:style>
  <w:style w:type="character" w:customStyle="1" w:styleId="TextodegloboCar">
    <w:name w:val="Texto de globo Car"/>
    <w:link w:val="Textodeglobo"/>
    <w:uiPriority w:val="99"/>
    <w:rsid w:val="009323F1"/>
    <w:rPr>
      <w:rFonts w:ascii="Palatino Linotype" w:hAnsi="Palatino Linotype" w:cs="Tahoma"/>
      <w:noProof/>
      <w:color w:val="000000"/>
      <w:szCs w:val="18"/>
    </w:rPr>
  </w:style>
  <w:style w:type="character" w:styleId="Nmerodelnea">
    <w:name w:val="line number"/>
    <w:uiPriority w:val="99"/>
    <w:rsid w:val="00342799"/>
    <w:rPr>
      <w:rFonts w:ascii="Palatino Linotype" w:hAnsi="Palatino Linotype"/>
      <w:sz w:val="16"/>
    </w:rPr>
  </w:style>
  <w:style w:type="table" w:customStyle="1" w:styleId="MDPI41threelinetable">
    <w:name w:val="MDPI_4.1_three_line_table"/>
    <w:basedOn w:val="Tablanormal"/>
    <w:uiPriority w:val="99"/>
    <w:rsid w:val="008B31FD"/>
    <w:pPr>
      <w:adjustRightInd w:val="0"/>
      <w:snapToGrid w:val="0"/>
      <w:jc w:val="center"/>
    </w:pPr>
    <w:rPr>
      <w:rFonts w:ascii="Palatino Linotype" w:eastAsiaTheme="minorEastAsia"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rsid w:val="009323F1"/>
    <w:rPr>
      <w:color w:val="0000FF"/>
      <w:u w:val="single"/>
    </w:rPr>
  </w:style>
  <w:style w:type="character" w:styleId="Mencinsinresolver">
    <w:name w:val="Unresolved Mention"/>
    <w:uiPriority w:val="99"/>
    <w:semiHidden/>
    <w:unhideWhenUsed/>
    <w:rsid w:val="00A10E28"/>
    <w:rPr>
      <w:color w:val="605E5C"/>
      <w:shd w:val="clear" w:color="auto" w:fill="E1DFDD"/>
    </w:rPr>
  </w:style>
  <w:style w:type="table" w:styleId="Tablanormal4">
    <w:name w:val="Plain Table 4"/>
    <w:basedOn w:val="Tabla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8B31FD"/>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8B31FD"/>
    <w:pPr>
      <w:adjustRightInd w:val="0"/>
      <w:snapToGrid w:val="0"/>
      <w:spacing w:after="120" w:line="228" w:lineRule="auto"/>
      <w:ind w:left="2608"/>
      <w:jc w:val="both"/>
    </w:pPr>
    <w:rPr>
      <w:rFonts w:ascii="Palatino Linotype" w:eastAsia="Times New Roman" w:hAnsi="Palatino Linotype"/>
      <w:snapToGrid w:val="0"/>
      <w:color w:val="000000"/>
      <w:kern w:val="2"/>
      <w:sz w:val="18"/>
      <w:lang w:eastAsia="en-US" w:bidi="en-US"/>
      <w14:ligatures w14:val="standardContextual"/>
    </w:rPr>
  </w:style>
  <w:style w:type="paragraph" w:customStyle="1" w:styleId="MDPI63Notes">
    <w:name w:val="MDPI_6.3_Notes"/>
    <w:qFormat/>
    <w:rsid w:val="008B31FD"/>
    <w:pPr>
      <w:adjustRightInd w:val="0"/>
      <w:snapToGrid w:val="0"/>
      <w:spacing w:after="120" w:line="240" w:lineRule="atLeast"/>
      <w:ind w:right="113"/>
    </w:pPr>
    <w:rPr>
      <w:rFonts w:ascii="Palatino Linotype" w:hAnsi="Palatino Linotype"/>
      <w:snapToGrid w:val="0"/>
      <w:color w:val="000000"/>
      <w:kern w:val="2"/>
      <w:sz w:val="14"/>
      <w:lang w:eastAsia="en-US" w:bidi="en-US"/>
      <w14:ligatures w14:val="standardContextual"/>
    </w:rPr>
  </w:style>
  <w:style w:type="paragraph" w:customStyle="1" w:styleId="MDPI15academiceditor">
    <w:name w:val="MDPI_1.5_academic_editor"/>
    <w:qFormat/>
    <w:rsid w:val="008B31FD"/>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8B31FD"/>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8B31FD"/>
    <w:pPr>
      <w:adjustRightInd w:val="0"/>
      <w:snapToGrid w:val="0"/>
      <w:spacing w:before="240" w:after="120" w:line="260" w:lineRule="atLeast"/>
      <w:jc w:val="center"/>
    </w:pPr>
    <w:rPr>
      <w:rFonts w:ascii="Palatino Linotype" w:eastAsiaTheme="minorEastAsia"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8B31FD"/>
    <w:pPr>
      <w:adjustRightInd w:val="0"/>
      <w:snapToGrid w:val="0"/>
      <w:spacing w:before="240" w:after="120" w:line="260" w:lineRule="atLeast"/>
      <w:jc w:val="center"/>
    </w:pPr>
    <w:rPr>
      <w:rFonts w:ascii="Palatino Linotype" w:eastAsiaTheme="minorEastAsia" w:hAnsi="Palatino Linotype"/>
      <w:noProof/>
      <w:color w:val="000000"/>
      <w:kern w:val="2"/>
      <w:sz w:val="18"/>
      <w:lang w:bidi="en-US"/>
      <w14:ligatures w14:val="standardContextual"/>
    </w:rPr>
  </w:style>
  <w:style w:type="paragraph" w:customStyle="1" w:styleId="MDPI72Copyright">
    <w:name w:val="MDPI_7.2_Copyright"/>
    <w:qFormat/>
    <w:rsid w:val="008B31FD"/>
    <w:pPr>
      <w:adjustRightInd w:val="0"/>
      <w:snapToGrid w:val="0"/>
      <w:spacing w:before="240" w:line="240" w:lineRule="atLeast"/>
      <w:ind w:right="113"/>
    </w:pPr>
    <w:rPr>
      <w:rFonts w:ascii="Palatino Linotype" w:eastAsia="Times New Roman" w:hAnsi="Palatino Linotype"/>
      <w:noProof/>
      <w:snapToGrid w:val="0"/>
      <w:color w:val="000000"/>
      <w:spacing w:val="-2"/>
      <w:kern w:val="2"/>
      <w:sz w:val="14"/>
      <w:lang w:val="en-GB" w:eastAsia="en-GB"/>
      <w14:ligatures w14:val="standardContextual"/>
    </w:rPr>
  </w:style>
  <w:style w:type="paragraph" w:customStyle="1" w:styleId="MDPI73CopyrightImage">
    <w:name w:val="MDPI_7.3_CopyrightImage"/>
    <w:rsid w:val="008B31FD"/>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8B31FD"/>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8B31FD"/>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header">
    <w:name w:val="MDPI_header"/>
    <w:qFormat/>
    <w:rsid w:val="008B31FD"/>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8B31FD"/>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8B31FD"/>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anormal"/>
    <w:uiPriority w:val="99"/>
    <w:rsid w:val="008B31FD"/>
    <w:rPr>
      <w:rFonts w:ascii="Palatino Linotype" w:hAnsi="Palatino Linotype"/>
      <w:color w:val="000000" w:themeColor="text1"/>
      <w:kern w:val="2"/>
      <w:lang w:val="en-CA" w:eastAsia="en-US"/>
      <w14:ligatures w14:val="standardContextual"/>
    </w:rPr>
    <w:tblPr>
      <w:tblCellMar>
        <w:left w:w="0" w:type="dxa"/>
        <w:right w:w="0" w:type="dxa"/>
      </w:tblCellMar>
    </w:tblPr>
  </w:style>
  <w:style w:type="paragraph" w:customStyle="1" w:styleId="MDPItext">
    <w:name w:val="MDPI_text"/>
    <w:qFormat/>
    <w:rsid w:val="008B31FD"/>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8B31FD"/>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9323F1"/>
  </w:style>
  <w:style w:type="paragraph" w:styleId="Bibliografa">
    <w:name w:val="Bibliography"/>
    <w:basedOn w:val="Normal"/>
    <w:next w:val="Normal"/>
    <w:uiPriority w:val="37"/>
    <w:semiHidden/>
    <w:unhideWhenUsed/>
    <w:rsid w:val="009323F1"/>
  </w:style>
  <w:style w:type="paragraph" w:styleId="Textoindependiente">
    <w:name w:val="Body Text"/>
    <w:link w:val="TextoindependienteCar"/>
    <w:rsid w:val="009323F1"/>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9323F1"/>
    <w:rPr>
      <w:rFonts w:ascii="Palatino Linotype" w:hAnsi="Palatino Linotype"/>
      <w:color w:val="000000"/>
      <w:sz w:val="24"/>
      <w:lang w:eastAsia="de-DE"/>
    </w:rPr>
  </w:style>
  <w:style w:type="character" w:styleId="Refdecomentario">
    <w:name w:val="annotation reference"/>
    <w:rsid w:val="009323F1"/>
    <w:rPr>
      <w:sz w:val="21"/>
      <w:szCs w:val="21"/>
    </w:rPr>
  </w:style>
  <w:style w:type="paragraph" w:styleId="Textocomentario">
    <w:name w:val="annotation text"/>
    <w:basedOn w:val="Normal"/>
    <w:link w:val="TextocomentarioCar"/>
    <w:rsid w:val="009323F1"/>
  </w:style>
  <w:style w:type="character" w:customStyle="1" w:styleId="TextocomentarioCar">
    <w:name w:val="Texto comentario Car"/>
    <w:link w:val="Textocomentario"/>
    <w:rsid w:val="009323F1"/>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9323F1"/>
    <w:rPr>
      <w:b/>
      <w:bCs/>
    </w:rPr>
  </w:style>
  <w:style w:type="character" w:customStyle="1" w:styleId="AsuntodelcomentarioCar">
    <w:name w:val="Asunto del comentario Car"/>
    <w:link w:val="Asuntodelcomentario"/>
    <w:rsid w:val="009323F1"/>
    <w:rPr>
      <w:rFonts w:ascii="Palatino Linotype" w:hAnsi="Palatino Linotype"/>
      <w:b/>
      <w:bCs/>
      <w:noProof/>
      <w:color w:val="000000"/>
    </w:rPr>
  </w:style>
  <w:style w:type="character" w:styleId="Refdenotaalfinal">
    <w:name w:val="endnote reference"/>
    <w:rsid w:val="009323F1"/>
    <w:rPr>
      <w:vertAlign w:val="superscript"/>
    </w:rPr>
  </w:style>
  <w:style w:type="paragraph" w:styleId="Textonotaalfinal">
    <w:name w:val="endnote text"/>
    <w:basedOn w:val="Normal"/>
    <w:link w:val="TextonotaalfinalCar"/>
    <w:semiHidden/>
    <w:unhideWhenUsed/>
    <w:rsid w:val="009323F1"/>
    <w:pPr>
      <w:spacing w:line="240" w:lineRule="auto"/>
    </w:pPr>
  </w:style>
  <w:style w:type="character" w:customStyle="1" w:styleId="TextonotaalfinalCar">
    <w:name w:val="Texto nota al final Car"/>
    <w:link w:val="Textonotaalfinal"/>
    <w:semiHidden/>
    <w:rsid w:val="009323F1"/>
    <w:rPr>
      <w:rFonts w:ascii="Palatino Linotype" w:hAnsi="Palatino Linotype"/>
      <w:noProof/>
      <w:color w:val="000000"/>
    </w:rPr>
  </w:style>
  <w:style w:type="character" w:styleId="Hipervnculovisitado">
    <w:name w:val="FollowedHyperlink"/>
    <w:rsid w:val="009323F1"/>
    <w:rPr>
      <w:color w:val="954F72"/>
      <w:u w:val="single"/>
    </w:rPr>
  </w:style>
  <w:style w:type="paragraph" w:styleId="Textonotapie">
    <w:name w:val="footnote text"/>
    <w:basedOn w:val="Normal"/>
    <w:link w:val="TextonotapieCar"/>
    <w:semiHidden/>
    <w:unhideWhenUsed/>
    <w:rsid w:val="009323F1"/>
    <w:pPr>
      <w:spacing w:line="240" w:lineRule="auto"/>
    </w:pPr>
  </w:style>
  <w:style w:type="character" w:customStyle="1" w:styleId="TextonotapieCar">
    <w:name w:val="Texto nota pie Car"/>
    <w:link w:val="Textonotapie"/>
    <w:semiHidden/>
    <w:rsid w:val="009323F1"/>
    <w:rPr>
      <w:rFonts w:ascii="Palatino Linotype" w:hAnsi="Palatino Linotype"/>
      <w:noProof/>
      <w:color w:val="000000"/>
    </w:rPr>
  </w:style>
  <w:style w:type="paragraph" w:styleId="NormalWeb">
    <w:name w:val="Normal (Web)"/>
    <w:basedOn w:val="Normal"/>
    <w:uiPriority w:val="99"/>
    <w:rsid w:val="009323F1"/>
    <w:rPr>
      <w:szCs w:val="24"/>
    </w:rPr>
  </w:style>
  <w:style w:type="paragraph" w:customStyle="1" w:styleId="MsoFootnoteText0">
    <w:name w:val="MsoFootnoteText"/>
    <w:basedOn w:val="NormalWeb"/>
    <w:qFormat/>
    <w:rsid w:val="009323F1"/>
    <w:rPr>
      <w:rFonts w:ascii="Times New Roman" w:hAnsi="Times New Roman"/>
    </w:rPr>
  </w:style>
  <w:style w:type="character" w:styleId="Nmerodepgina">
    <w:name w:val="page number"/>
    <w:rsid w:val="009323F1"/>
  </w:style>
  <w:style w:type="character" w:styleId="Textodelmarcadordeposicin">
    <w:name w:val="Placeholder Text"/>
    <w:uiPriority w:val="99"/>
    <w:semiHidden/>
    <w:rsid w:val="009323F1"/>
    <w:rPr>
      <w:color w:val="808080"/>
    </w:rPr>
  </w:style>
  <w:style w:type="paragraph" w:customStyle="1" w:styleId="MDPI71FootNotes">
    <w:name w:val="MDPI_7.1_FootNotes"/>
    <w:qFormat/>
    <w:rsid w:val="008B31FD"/>
    <w:pPr>
      <w:numPr>
        <w:numId w:val="29"/>
      </w:numPr>
      <w:adjustRightInd w:val="0"/>
      <w:snapToGrid w:val="0"/>
      <w:spacing w:line="228" w:lineRule="auto"/>
    </w:pPr>
    <w:rPr>
      <w:rFonts w:ascii="Palatino Linotype" w:eastAsiaTheme="minorEastAsia" w:hAnsi="Palatino Linotype"/>
      <w:noProof/>
      <w:color w:val="000000"/>
      <w:kern w:val="2"/>
      <w:sz w:val="18"/>
      <w14:ligatures w14:val="standardContextual"/>
    </w:rPr>
  </w:style>
  <w:style w:type="paragraph" w:customStyle="1" w:styleId="EndNoteBibliographyTitle">
    <w:name w:val="EndNote Bibliography Title"/>
    <w:basedOn w:val="Normal"/>
    <w:link w:val="EndNoteBibliographyTitleChar"/>
    <w:rsid w:val="007B366C"/>
    <w:pPr>
      <w:jc w:val="center"/>
    </w:pPr>
    <w:rPr>
      <w:rFonts w:eastAsia="Times New Roman"/>
      <w:noProof w:val="0"/>
      <w:sz w:val="18"/>
      <w:szCs w:val="22"/>
      <w:lang w:eastAsia="de-DE" w:bidi="en-US"/>
    </w:rPr>
  </w:style>
  <w:style w:type="character" w:customStyle="1" w:styleId="MDPI31textChar">
    <w:name w:val="MDPI_3.1_text Char"/>
    <w:basedOn w:val="Fuentedeprrafopredeter"/>
    <w:link w:val="MDPI31text"/>
    <w:rsid w:val="007B366C"/>
    <w:rPr>
      <w:rFonts w:ascii="Palatino Linotype" w:eastAsia="Times New Roman" w:hAnsi="Palatino Linotype"/>
      <w:snapToGrid w:val="0"/>
      <w:color w:val="000000"/>
      <w:kern w:val="2"/>
      <w:szCs w:val="22"/>
      <w:lang w:eastAsia="de-DE" w:bidi="en-US"/>
      <w14:ligatures w14:val="standardContextual"/>
    </w:rPr>
  </w:style>
  <w:style w:type="character" w:customStyle="1" w:styleId="EndNoteBibliographyTitleChar">
    <w:name w:val="EndNote Bibliography Title Char"/>
    <w:basedOn w:val="MDPI31textChar"/>
    <w:link w:val="EndNoteBibliographyTitle"/>
    <w:rsid w:val="007B366C"/>
    <w:rPr>
      <w:rFonts w:ascii="Palatino Linotype" w:eastAsia="Times New Roman" w:hAnsi="Palatino Linotype"/>
      <w:snapToGrid/>
      <w:color w:val="000000"/>
      <w:kern w:val="2"/>
      <w:sz w:val="18"/>
      <w:szCs w:val="22"/>
      <w:lang w:eastAsia="de-DE" w:bidi="en-US"/>
      <w14:ligatures w14:val="standardContextual"/>
    </w:rPr>
  </w:style>
  <w:style w:type="paragraph" w:customStyle="1" w:styleId="EndNoteBibliography">
    <w:name w:val="EndNote Bibliography"/>
    <w:basedOn w:val="Normal"/>
    <w:link w:val="EndNoteBibliographyChar"/>
    <w:rsid w:val="007B366C"/>
    <w:pPr>
      <w:spacing w:line="240" w:lineRule="atLeast"/>
    </w:pPr>
    <w:rPr>
      <w:rFonts w:eastAsia="Times New Roman"/>
      <w:noProof w:val="0"/>
      <w:sz w:val="18"/>
      <w:szCs w:val="22"/>
      <w:lang w:eastAsia="de-DE" w:bidi="en-US"/>
    </w:rPr>
  </w:style>
  <w:style w:type="character" w:customStyle="1" w:styleId="EndNoteBibliographyChar">
    <w:name w:val="EndNote Bibliography Char"/>
    <w:basedOn w:val="MDPI31textChar"/>
    <w:link w:val="EndNoteBibliography"/>
    <w:rsid w:val="007B366C"/>
    <w:rPr>
      <w:rFonts w:ascii="Palatino Linotype" w:eastAsia="Times New Roman" w:hAnsi="Palatino Linotype"/>
      <w:snapToGrid/>
      <w:color w:val="000000"/>
      <w:kern w:val="2"/>
      <w:sz w:val="18"/>
      <w:szCs w:val="22"/>
      <w:lang w:eastAsia="de-DE" w:bidi="en-US"/>
      <w14:ligatures w14:val="standardContextual"/>
    </w:rPr>
  </w:style>
  <w:style w:type="character" w:customStyle="1" w:styleId="hps">
    <w:name w:val="hps"/>
    <w:basedOn w:val="Fuentedeprrafopredeter"/>
    <w:rsid w:val="007B366C"/>
  </w:style>
  <w:style w:type="table" w:styleId="Tablaconcuadrculaclara">
    <w:name w:val="Grid Table Light"/>
    <w:basedOn w:val="Tablanormal"/>
    <w:uiPriority w:val="40"/>
    <w:rsid w:val="007B366C"/>
    <w:rPr>
      <w:rFonts w:eastAsia="Calibri"/>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style-span">
    <w:name w:val="apple-style-span"/>
    <w:basedOn w:val="Fuentedeprrafopredeter"/>
    <w:rsid w:val="007B366C"/>
  </w:style>
  <w:style w:type="paragraph" w:styleId="Revisin">
    <w:name w:val="Revision"/>
    <w:hidden/>
    <w:uiPriority w:val="99"/>
    <w:semiHidden/>
    <w:rsid w:val="007B366C"/>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4683">
      <w:bodyDiv w:val="1"/>
      <w:marLeft w:val="0"/>
      <w:marRight w:val="0"/>
      <w:marTop w:val="0"/>
      <w:marBottom w:val="0"/>
      <w:divBdr>
        <w:top w:val="none" w:sz="0" w:space="0" w:color="auto"/>
        <w:left w:val="none" w:sz="0" w:space="0" w:color="auto"/>
        <w:bottom w:val="none" w:sz="0" w:space="0" w:color="auto"/>
        <w:right w:val="none" w:sz="0" w:space="0" w:color="auto"/>
      </w:divBdr>
    </w:div>
    <w:div w:id="1041709622">
      <w:bodyDiv w:val="1"/>
      <w:marLeft w:val="0"/>
      <w:marRight w:val="0"/>
      <w:marTop w:val="0"/>
      <w:marBottom w:val="0"/>
      <w:divBdr>
        <w:top w:val="none" w:sz="0" w:space="0" w:color="auto"/>
        <w:left w:val="none" w:sz="0" w:space="0" w:color="auto"/>
        <w:bottom w:val="none" w:sz="0" w:space="0" w:color="auto"/>
        <w:right w:val="none" w:sz="0" w:space="0" w:color="auto"/>
      </w:divBdr>
    </w:div>
    <w:div w:id="1145973645">
      <w:bodyDiv w:val="1"/>
      <w:marLeft w:val="0"/>
      <w:marRight w:val="0"/>
      <w:marTop w:val="0"/>
      <w:marBottom w:val="0"/>
      <w:divBdr>
        <w:top w:val="none" w:sz="0" w:space="0" w:color="auto"/>
        <w:left w:val="none" w:sz="0" w:space="0" w:color="auto"/>
        <w:bottom w:val="none" w:sz="0" w:space="0" w:color="auto"/>
        <w:right w:val="none" w:sz="0" w:space="0" w:color="auto"/>
      </w:divBdr>
    </w:div>
    <w:div w:id="1326781932">
      <w:bodyDiv w:val="1"/>
      <w:marLeft w:val="0"/>
      <w:marRight w:val="0"/>
      <w:marTop w:val="0"/>
      <w:marBottom w:val="0"/>
      <w:divBdr>
        <w:top w:val="none" w:sz="0" w:space="0" w:color="auto"/>
        <w:left w:val="none" w:sz="0" w:space="0" w:color="auto"/>
        <w:bottom w:val="none" w:sz="0" w:space="0" w:color="auto"/>
        <w:right w:val="none" w:sz="0" w:space="0" w:color="auto"/>
      </w:divBdr>
    </w:div>
    <w:div w:id="173559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8.emf"/><Relationship Id="rId42" Type="http://schemas.openxmlformats.org/officeDocument/2006/relationships/oleObject" Target="embeddings/oleObject13.bin"/><Relationship Id="rId47" Type="http://schemas.openxmlformats.org/officeDocument/2006/relationships/image" Target="media/image21.png"/><Relationship Id="rId63" Type="http://schemas.openxmlformats.org/officeDocument/2006/relationships/image" Target="media/image30.wmf"/><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6.bin"/><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0.bin"/><Relationship Id="rId40" Type="http://schemas.openxmlformats.org/officeDocument/2006/relationships/image" Target="media/image18.emf"/><Relationship Id="rId45" Type="http://schemas.openxmlformats.org/officeDocument/2006/relationships/oleObject" Target="embeddings/oleObject14.bin"/><Relationship Id="rId53" Type="http://schemas.openxmlformats.org/officeDocument/2006/relationships/image" Target="media/image26.emf"/><Relationship Id="rId58" Type="http://schemas.openxmlformats.org/officeDocument/2006/relationships/image" Target="media/image30.emf"/><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3.png"/><Relationship Id="rId19" Type="http://schemas.openxmlformats.org/officeDocument/2006/relationships/image" Target="media/image6.emf"/><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oleObject" Target="embeddings/oleObject7.bin"/><Relationship Id="rId35" Type="http://schemas.openxmlformats.org/officeDocument/2006/relationships/image" Target="media/image15.emf"/><Relationship Id="rId43" Type="http://schemas.openxmlformats.org/officeDocument/2006/relationships/image" Target="media/image19.wmf"/><Relationship Id="rId48" Type="http://schemas.openxmlformats.org/officeDocument/2006/relationships/image" Target="media/image22.emf"/><Relationship Id="rId56" Type="http://schemas.microsoft.com/office/2007/relationships/hdphoto" Target="media/hdphoto1.wdp"/><Relationship Id="rId64" Type="http://schemas.openxmlformats.org/officeDocument/2006/relationships/oleObject" Target="embeddings/oleObject17.bin"/><Relationship Id="rId69" Type="http://schemas.openxmlformats.org/officeDocument/2006/relationships/header" Target="header3.xml"/><Relationship Id="rId8" Type="http://schemas.microsoft.com/office/2011/relationships/commentsExtended" Target="commentsExtended.xml"/><Relationship Id="rId51" Type="http://schemas.openxmlformats.org/officeDocument/2006/relationships/image" Target="media/image24.jpg"/><Relationship Id="rId72" Type="http://schemas.microsoft.com/office/2011/relationships/people" Target="people.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1.jpeg"/><Relationship Id="rId67" Type="http://schemas.openxmlformats.org/officeDocument/2006/relationships/header" Target="header2.xml"/><Relationship Id="rId20" Type="http://schemas.openxmlformats.org/officeDocument/2006/relationships/image" Target="media/image7.emf"/><Relationship Id="rId41" Type="http://schemas.openxmlformats.org/officeDocument/2006/relationships/oleObject" Target="embeddings/oleObject12.bin"/><Relationship Id="rId54" Type="http://schemas.openxmlformats.org/officeDocument/2006/relationships/image" Target="media/image27.jpeg"/><Relationship Id="rId62" Type="http://schemas.openxmlformats.org/officeDocument/2006/relationships/hyperlink" Target="http://www.cheminfo.org/Chemistry/Cheminformatics/Property_explorer/index.html"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6.bin"/><Relationship Id="rId57" Type="http://schemas.openxmlformats.org/officeDocument/2006/relationships/image" Target="media/image29.png"/><Relationship Id="rId10" Type="http://schemas.microsoft.com/office/2018/08/relationships/commentsExtensible" Target="commentsExtensible.xml"/><Relationship Id="rId31" Type="http://schemas.openxmlformats.org/officeDocument/2006/relationships/image" Target="media/image13.emf"/><Relationship Id="rId44" Type="http://schemas.openxmlformats.org/officeDocument/2006/relationships/image" Target="media/image20.wmf"/><Relationship Id="rId52" Type="http://schemas.openxmlformats.org/officeDocument/2006/relationships/image" Target="media/image25.jpg"/><Relationship Id="rId60" Type="http://schemas.openxmlformats.org/officeDocument/2006/relationships/image" Target="media/image32.png"/><Relationship Id="rId65" Type="http://schemas.openxmlformats.org/officeDocument/2006/relationships/hyperlink" Target="http://autodock.scripps.edu/" TargetMode="External"/><Relationship Id="rId73"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image" Target="media/image17.emf"/><Relationship Id="rId34" Type="http://schemas.openxmlformats.org/officeDocument/2006/relationships/oleObject" Target="embeddings/oleObject9.bin"/><Relationship Id="rId50" Type="http://schemas.openxmlformats.org/officeDocument/2006/relationships/image" Target="media/image23.jpg"/><Relationship Id="rId55" Type="http://schemas.openxmlformats.org/officeDocument/2006/relationships/image" Target="media/image28.png"/><Relationship Id="rId7" Type="http://schemas.openxmlformats.org/officeDocument/2006/relationships/comments" Target="comments.xml"/><Relationship Id="rId7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sensor-2\Downloads\molecul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molecules-template</Template>
  <TotalTime>31</TotalTime>
  <Pages>15</Pages>
  <Words>11267</Words>
  <Characters>64226</Characters>
  <Application>Microsoft Office Word</Application>
  <DocSecurity>0</DocSecurity>
  <Lines>535</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Tory</dc:creator>
  <cp:keywords/>
  <dc:description/>
  <cp:lastModifiedBy>Martin González Andrade</cp:lastModifiedBy>
  <cp:revision>5</cp:revision>
  <dcterms:created xsi:type="dcterms:W3CDTF">2022-09-28T04:16:00Z</dcterms:created>
  <dcterms:modified xsi:type="dcterms:W3CDTF">2022-09-28T05:00:00Z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acb5b44f68de677a03a9cd25848c46efd0f85e8f1e5229790aa196de5e03161a</vt:lpwstr>
  </property>
</Properties>
</file>