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5646" w14:textId="1557BDA3" w:rsidR="009323F1" w:rsidRPr="006453D9" w:rsidRDefault="009323F1" w:rsidP="009323F1">
      <w:pPr>
        <w:pStyle w:val="MDPI11articletype"/>
      </w:pPr>
      <w:r w:rsidRPr="006453D9">
        <w:t>Article</w:t>
      </w:r>
    </w:p>
    <w:p w14:paraId="338C6BC2" w14:textId="37E0C843" w:rsidR="009323F1" w:rsidRPr="003B1AF1" w:rsidRDefault="00AA6721" w:rsidP="00AA6721">
      <w:pPr>
        <w:pStyle w:val="MDPI12title"/>
        <w:jc w:val="center"/>
      </w:pPr>
      <w:r w:rsidRPr="00AA6721">
        <w:t>Bisindolylmaleimides new inhibitors of CaM protein</w:t>
      </w:r>
    </w:p>
    <w:p w14:paraId="2D0ED163" w14:textId="79BEA321" w:rsidR="00881961" w:rsidRPr="00AA6721" w:rsidRDefault="00AA6721" w:rsidP="00263BE1">
      <w:pPr>
        <w:pStyle w:val="MDPI13authornames"/>
        <w:jc w:val="center"/>
        <w:rPr>
          <w:lang w:val="es-ES"/>
        </w:rPr>
      </w:pPr>
      <w:r w:rsidRPr="00AA6721">
        <w:rPr>
          <w:lang w:val="es-ES"/>
        </w:rPr>
        <w:t>Alejandro Sosa-Peinado</w:t>
      </w:r>
      <w:r w:rsidRPr="00AA6721">
        <w:rPr>
          <w:vertAlign w:val="superscript"/>
          <w:lang w:val="es-ES"/>
        </w:rPr>
        <w:t>1</w:t>
      </w:r>
      <w:r w:rsidRPr="00AA6721">
        <w:rPr>
          <w:lang w:val="es-ES"/>
        </w:rPr>
        <w:t>, Karina Fructuoso-García</w:t>
      </w:r>
      <w:r w:rsidRPr="00AA6721">
        <w:rPr>
          <w:vertAlign w:val="superscript"/>
          <w:lang w:val="es-ES"/>
        </w:rPr>
        <w:t>1</w:t>
      </w:r>
      <w:r w:rsidRPr="00AA6721">
        <w:rPr>
          <w:lang w:val="es-ES"/>
        </w:rPr>
        <w:t>, L</w:t>
      </w:r>
      <w:r w:rsidR="00B83DD4">
        <w:rPr>
          <w:lang w:val="es-ES"/>
        </w:rPr>
        <w:t>X</w:t>
      </w:r>
      <w:r w:rsidRPr="00AA6721">
        <w:rPr>
          <w:lang w:val="es-ES"/>
        </w:rPr>
        <w:t xml:space="preserve"> Vasquez-Bochm</w:t>
      </w:r>
      <w:r w:rsidR="000D56B7">
        <w:rPr>
          <w:vertAlign w:val="superscript"/>
          <w:lang w:val="es-ES"/>
        </w:rPr>
        <w:t>2</w:t>
      </w:r>
      <w:r w:rsidRPr="00AA6721">
        <w:rPr>
          <w:lang w:val="es-ES"/>
        </w:rPr>
        <w:t xml:space="preserve">, and </w:t>
      </w:r>
      <w:r w:rsidR="00C37E41">
        <w:rPr>
          <w:lang w:val="es-ES"/>
        </w:rPr>
        <w:t xml:space="preserve">Martin </w:t>
      </w:r>
      <w:r w:rsidRPr="00AA6721">
        <w:rPr>
          <w:lang w:val="es-ES"/>
        </w:rPr>
        <w:t>Gon</w:t>
      </w:r>
      <w:r w:rsidR="00263BE1">
        <w:rPr>
          <w:lang w:val="es-ES"/>
        </w:rPr>
        <w:t>zá</w:t>
      </w:r>
      <w:r w:rsidRPr="00AA6721">
        <w:rPr>
          <w:lang w:val="es-ES"/>
        </w:rPr>
        <w:t>lez-Andrade</w:t>
      </w:r>
      <w:proofErr w:type="gramStart"/>
      <w:r w:rsidRPr="00AA6721">
        <w:rPr>
          <w:vertAlign w:val="superscript"/>
          <w:lang w:val="es-ES"/>
        </w:rPr>
        <w:t>1,</w:t>
      </w:r>
      <w:r w:rsidRPr="00AA6721">
        <w:rPr>
          <w:lang w:val="es-ES"/>
        </w:rPr>
        <w:t>*</w:t>
      </w:r>
      <w:proofErr w:type="gramEnd"/>
    </w:p>
    <w:tbl>
      <w:tblPr>
        <w:tblpPr w:leftFromText="198" w:rightFromText="198" w:vertAnchor="page" w:horzAnchor="margin" w:tblpY="10195"/>
        <w:tblW w:w="2410" w:type="dxa"/>
        <w:tblLayout w:type="fixed"/>
        <w:tblCellMar>
          <w:left w:w="0" w:type="dxa"/>
          <w:right w:w="0" w:type="dxa"/>
        </w:tblCellMar>
        <w:tblLook w:val="04A0" w:firstRow="1" w:lastRow="0" w:firstColumn="1" w:lastColumn="0" w:noHBand="0" w:noVBand="1"/>
      </w:tblPr>
      <w:tblGrid>
        <w:gridCol w:w="2410"/>
      </w:tblGrid>
      <w:tr w:rsidR="00881961" w:rsidRPr="00E83CCC" w14:paraId="11D665BD" w14:textId="77777777" w:rsidTr="007D1F55">
        <w:tc>
          <w:tcPr>
            <w:tcW w:w="2410" w:type="dxa"/>
            <w:shd w:val="clear" w:color="auto" w:fill="auto"/>
          </w:tcPr>
          <w:p w14:paraId="2C8389A0" w14:textId="77777777" w:rsidR="00881961" w:rsidRPr="00AA6721" w:rsidRDefault="00881961" w:rsidP="007D1F55">
            <w:pPr>
              <w:pStyle w:val="MDPI61Citation"/>
              <w:spacing w:after="120" w:line="240" w:lineRule="exact"/>
              <w:rPr>
                <w:lang w:val="es-ES"/>
              </w:rPr>
            </w:pPr>
            <w:r w:rsidRPr="007745C2">
              <w:rPr>
                <w:b/>
              </w:rPr>
              <w:t>Citation:</w:t>
            </w:r>
            <w:r w:rsidRPr="00E83CCC">
              <w:t xml:space="preserve"> </w:t>
            </w:r>
            <w:r>
              <w:t xml:space="preserve">Lastname, F.; Lastname, F.; Lastname, F. Title. </w:t>
            </w:r>
            <w:proofErr w:type="spellStart"/>
            <w:r w:rsidRPr="00AA6721">
              <w:rPr>
                <w:i/>
                <w:lang w:val="es-ES"/>
              </w:rPr>
              <w:t>Molecules</w:t>
            </w:r>
            <w:proofErr w:type="spellEnd"/>
            <w:r w:rsidRPr="00AA6721">
              <w:rPr>
                <w:i/>
                <w:lang w:val="es-ES"/>
              </w:rPr>
              <w:t xml:space="preserve"> </w:t>
            </w:r>
            <w:r w:rsidRPr="00AA6721">
              <w:rPr>
                <w:b/>
                <w:lang w:val="es-ES"/>
              </w:rPr>
              <w:t>2022</w:t>
            </w:r>
            <w:r w:rsidRPr="00AA6721">
              <w:rPr>
                <w:lang w:val="es-ES"/>
              </w:rPr>
              <w:t>,</w:t>
            </w:r>
            <w:r w:rsidRPr="00AA6721">
              <w:rPr>
                <w:i/>
                <w:lang w:val="es-ES"/>
              </w:rPr>
              <w:t xml:space="preserve"> 27</w:t>
            </w:r>
            <w:r w:rsidRPr="00AA6721">
              <w:rPr>
                <w:lang w:val="es-ES"/>
              </w:rPr>
              <w:t>, x. https://doi.org/10.3390/xxxxx</w:t>
            </w:r>
          </w:p>
          <w:p w14:paraId="4D437D9D" w14:textId="77777777" w:rsidR="00881961" w:rsidRDefault="00881961" w:rsidP="007D1F55">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Lastname</w:t>
            </w:r>
          </w:p>
          <w:p w14:paraId="3136DC9C" w14:textId="77777777" w:rsidR="00881961" w:rsidRPr="00D30D71" w:rsidRDefault="00881961"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20BA07B8" w14:textId="77777777" w:rsidR="00881961" w:rsidRPr="00550626" w:rsidRDefault="00881961" w:rsidP="007D1F55">
            <w:pPr>
              <w:pStyle w:val="MDPI14history"/>
              <w:rPr>
                <w:szCs w:val="14"/>
              </w:rPr>
            </w:pPr>
            <w:r w:rsidRPr="00550626">
              <w:rPr>
                <w:szCs w:val="14"/>
              </w:rPr>
              <w:t xml:space="preserve">Accepted: </w:t>
            </w:r>
            <w:r w:rsidRPr="00D945EC">
              <w:rPr>
                <w:szCs w:val="14"/>
              </w:rPr>
              <w:t>date</w:t>
            </w:r>
          </w:p>
          <w:p w14:paraId="1BC6D66B" w14:textId="77777777" w:rsidR="00881961" w:rsidRPr="00550626" w:rsidRDefault="00881961" w:rsidP="007D1F55">
            <w:pPr>
              <w:pStyle w:val="MDPI14history"/>
              <w:spacing w:after="120"/>
              <w:rPr>
                <w:szCs w:val="14"/>
              </w:rPr>
            </w:pPr>
            <w:r w:rsidRPr="00550626">
              <w:rPr>
                <w:szCs w:val="14"/>
              </w:rPr>
              <w:t xml:space="preserve">Published: </w:t>
            </w:r>
            <w:r w:rsidRPr="00D945EC">
              <w:rPr>
                <w:szCs w:val="14"/>
              </w:rPr>
              <w:t>date</w:t>
            </w:r>
          </w:p>
          <w:p w14:paraId="361C7FAB" w14:textId="2F0606BA" w:rsidR="00881961" w:rsidRPr="00E83CCC" w:rsidRDefault="00881961" w:rsidP="007D1F55">
            <w:pPr>
              <w:pStyle w:val="MDPI63Notes"/>
              <w:jc w:val="both"/>
            </w:pPr>
            <w:r w:rsidRPr="00E83CCC">
              <w:rPr>
                <w:b/>
              </w:rPr>
              <w:t>Publisher</w:t>
            </w:r>
            <w:r w:rsidR="00541A8C">
              <w:rPr>
                <w:b/>
              </w:rPr>
              <w:t>'</w:t>
            </w:r>
            <w:r w:rsidRPr="00E83CCC">
              <w:rPr>
                <w:b/>
              </w:rPr>
              <w:t>s Note:</w:t>
            </w:r>
            <w:r w:rsidRPr="00E83CCC">
              <w:t xml:space="preserve"> MDPI stays neutral </w:t>
            </w:r>
            <w:proofErr w:type="gramStart"/>
            <w:r w:rsidRPr="00E83CCC">
              <w:t>with regard to</w:t>
            </w:r>
            <w:proofErr w:type="gramEnd"/>
            <w:r w:rsidRPr="00E83CCC">
              <w:t xml:space="preserve"> jurisdictional claims in published maps and institutional affiliations.</w:t>
            </w:r>
          </w:p>
          <w:p w14:paraId="7E5A90D1" w14:textId="77777777" w:rsidR="00881961" w:rsidRPr="00E83CCC" w:rsidRDefault="00881961" w:rsidP="007D1F55">
            <w:pPr>
              <w:adjustRightInd w:val="0"/>
              <w:snapToGrid w:val="0"/>
              <w:spacing w:before="120" w:line="240" w:lineRule="atLeast"/>
              <w:ind w:right="113"/>
              <w:jc w:val="left"/>
              <w:rPr>
                <w:rFonts w:eastAsia="DengXian"/>
                <w:bCs/>
                <w:sz w:val="14"/>
                <w:szCs w:val="14"/>
                <w:lang w:bidi="en-US"/>
              </w:rPr>
            </w:pPr>
            <w:r w:rsidRPr="00E83CCC">
              <w:rPr>
                <w:rFonts w:eastAsia="DengXian"/>
              </w:rPr>
              <w:drawing>
                <wp:inline distT="0" distB="0" distL="0" distR="0" wp14:anchorId="74D3FBB5" wp14:editId="036C50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72AFFD" w14:textId="77777777" w:rsidR="00881961" w:rsidRPr="00E83CCC" w:rsidRDefault="00881961" w:rsidP="007D1F55">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2022</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w:t>
            </w:r>
            <w:r>
              <w:rPr>
                <w:rFonts w:eastAsia="DengXian"/>
                <w:bCs/>
                <w:sz w:val="14"/>
                <w:szCs w:val="14"/>
                <w:lang w:bidi="en-US"/>
              </w:rPr>
              <w:t>https://</w:t>
            </w:r>
            <w:r w:rsidRPr="00E83CCC">
              <w:rPr>
                <w:rFonts w:eastAsia="DengXian"/>
                <w:bCs/>
                <w:sz w:val="14"/>
                <w:szCs w:val="14"/>
                <w:lang w:bidi="en-US"/>
              </w:rPr>
              <w:t>creativecommons.org/licenses/by/4.0/).</w:t>
            </w:r>
          </w:p>
        </w:tc>
      </w:tr>
    </w:tbl>
    <w:p w14:paraId="6909BBA1" w14:textId="464B084E" w:rsidR="009323F1" w:rsidRPr="00AA6721" w:rsidRDefault="00744AED" w:rsidP="00CD429E">
      <w:pPr>
        <w:pStyle w:val="MDPI16affiliation"/>
        <w:jc w:val="both"/>
        <w:rPr>
          <w:lang w:val="es-ES"/>
        </w:rPr>
      </w:pPr>
      <w:r w:rsidRPr="00AA6721">
        <w:rPr>
          <w:vertAlign w:val="superscript"/>
          <w:lang w:val="es-ES"/>
        </w:rPr>
        <w:t>1</w:t>
      </w:r>
      <w:r w:rsidR="009323F1" w:rsidRPr="00AA6721">
        <w:rPr>
          <w:lang w:val="es-ES"/>
        </w:rPr>
        <w:tab/>
      </w:r>
      <w:proofErr w:type="gramStart"/>
      <w:r w:rsidR="00B90AC5" w:rsidRPr="00B90AC5">
        <w:rPr>
          <w:lang w:val="es-ES"/>
        </w:rPr>
        <w:t>Laboratorio</w:t>
      </w:r>
      <w:proofErr w:type="gramEnd"/>
      <w:r w:rsidR="00B90AC5" w:rsidRPr="00B90AC5">
        <w:rPr>
          <w:lang w:val="es-ES"/>
        </w:rPr>
        <w:t xml:space="preserve"> de Biosensores y Modelaje molecular</w:t>
      </w:r>
      <w:r w:rsidR="00CD429E">
        <w:rPr>
          <w:lang w:val="es-ES"/>
        </w:rPr>
        <w:t>,</w:t>
      </w:r>
      <w:r w:rsidR="00B90AC5" w:rsidRPr="00B90AC5">
        <w:rPr>
          <w:lang w:val="es-ES"/>
        </w:rPr>
        <w:t xml:space="preserve"> </w:t>
      </w:r>
      <w:r w:rsidR="00CD429E">
        <w:rPr>
          <w:lang w:val="es-ES"/>
        </w:rPr>
        <w:t>D</w:t>
      </w:r>
      <w:r w:rsidR="00D00AF3" w:rsidRPr="00D00AF3">
        <w:rPr>
          <w:lang w:val="es-ES"/>
        </w:rPr>
        <w:t>epartamento de Bioquímica, Facultad de Medicina, Universidad Nacional Autónoma de México,</w:t>
      </w:r>
      <w:r w:rsidR="00CD429E">
        <w:rPr>
          <w:lang w:val="es-ES"/>
        </w:rPr>
        <w:t xml:space="preserve"> </w:t>
      </w:r>
      <w:r w:rsidR="00D00AF3" w:rsidRPr="00D00AF3">
        <w:rPr>
          <w:lang w:val="es-ES"/>
        </w:rPr>
        <w:t xml:space="preserve">Ciudad de México 04510, </w:t>
      </w:r>
      <w:r w:rsidR="00CD429E" w:rsidRPr="00D00AF3">
        <w:rPr>
          <w:lang w:val="es-ES"/>
        </w:rPr>
        <w:t>México</w:t>
      </w:r>
      <w:r w:rsidR="00D00AF3" w:rsidRPr="00D00AF3">
        <w:rPr>
          <w:lang w:val="es-ES"/>
        </w:rPr>
        <w:t xml:space="preserve">; </w:t>
      </w:r>
      <w:hyperlink r:id="rId9" w:history="1">
        <w:r w:rsidR="00D00AF3" w:rsidRPr="00DF6EF7">
          <w:rPr>
            <w:rStyle w:val="Hipervnculo"/>
            <w:lang w:val="es-ES"/>
          </w:rPr>
          <w:t>martin@bq.unam.mx</w:t>
        </w:r>
      </w:hyperlink>
      <w:r w:rsidR="00D00AF3">
        <w:rPr>
          <w:lang w:val="es-ES"/>
        </w:rPr>
        <w:t xml:space="preserve"> (</w:t>
      </w:r>
      <w:r w:rsidR="00D00AF3" w:rsidRPr="00D00AF3">
        <w:rPr>
          <w:lang w:val="es-ES"/>
        </w:rPr>
        <w:t>M.G</w:t>
      </w:r>
      <w:r w:rsidR="00D00AF3">
        <w:rPr>
          <w:lang w:val="es-ES"/>
        </w:rPr>
        <w:t>.</w:t>
      </w:r>
      <w:r w:rsidR="00D00AF3" w:rsidRPr="00D00AF3">
        <w:rPr>
          <w:lang w:val="es-ES"/>
        </w:rPr>
        <w:t>-A.</w:t>
      </w:r>
      <w:r w:rsidR="00D00AF3">
        <w:rPr>
          <w:lang w:val="es-ES"/>
        </w:rPr>
        <w:t xml:space="preserve">); </w:t>
      </w:r>
      <w:hyperlink r:id="rId10" w:history="1">
        <w:r w:rsidR="00D00AF3" w:rsidRPr="00DF6EF7">
          <w:rPr>
            <w:rStyle w:val="Hipervnculo"/>
            <w:lang w:val="es-ES"/>
          </w:rPr>
          <w:t>kaary.biology@gmail.com</w:t>
        </w:r>
      </w:hyperlink>
      <w:r w:rsidR="00D00AF3">
        <w:rPr>
          <w:lang w:val="es-ES"/>
        </w:rPr>
        <w:t xml:space="preserve"> (K.F.-G.)</w:t>
      </w:r>
      <w:r w:rsidR="007C6F09">
        <w:rPr>
          <w:lang w:val="es-ES"/>
        </w:rPr>
        <w:t xml:space="preserve">; </w:t>
      </w:r>
      <w:hyperlink r:id="rId11" w:history="1">
        <w:r w:rsidR="007C6F09" w:rsidRPr="00DF6EF7">
          <w:rPr>
            <w:rStyle w:val="Hipervnculo"/>
            <w:lang w:val="es-ES"/>
          </w:rPr>
          <w:t>asosa@bq.unam.mx</w:t>
        </w:r>
      </w:hyperlink>
      <w:r w:rsidR="007C6F09">
        <w:rPr>
          <w:lang w:val="es-ES"/>
        </w:rPr>
        <w:t xml:space="preserve"> (A.S.-P.)</w:t>
      </w:r>
      <w:r w:rsidR="00D00AF3">
        <w:rPr>
          <w:lang w:val="es-ES"/>
        </w:rPr>
        <w:t xml:space="preserve"> </w:t>
      </w:r>
    </w:p>
    <w:p w14:paraId="487265E9" w14:textId="7D8A71F5" w:rsidR="007C6F09" w:rsidRDefault="000D56B7" w:rsidP="00CD429E">
      <w:pPr>
        <w:pStyle w:val="MDPI16affiliation"/>
        <w:jc w:val="both"/>
        <w:rPr>
          <w:lang w:val="es-ES"/>
        </w:rPr>
      </w:pPr>
      <w:r>
        <w:rPr>
          <w:vertAlign w:val="superscript"/>
          <w:lang w:val="es-ES"/>
        </w:rPr>
        <w:t>2</w:t>
      </w:r>
      <w:r w:rsidR="007C6F09" w:rsidRPr="00AA6721">
        <w:rPr>
          <w:lang w:val="es-ES"/>
        </w:rPr>
        <w:tab/>
      </w:r>
      <w:proofErr w:type="gramStart"/>
      <w:r w:rsidR="007C6F09" w:rsidRPr="00D00AF3">
        <w:rPr>
          <w:lang w:val="es-ES"/>
        </w:rPr>
        <w:t>Departamento</w:t>
      </w:r>
      <w:proofErr w:type="gramEnd"/>
      <w:r w:rsidR="007C6F09" w:rsidRPr="00D00AF3">
        <w:rPr>
          <w:lang w:val="es-ES"/>
        </w:rPr>
        <w:t xml:space="preserve"> de </w:t>
      </w:r>
      <w:r w:rsidR="007C6F09">
        <w:rPr>
          <w:lang w:val="es-ES"/>
        </w:rPr>
        <w:t xml:space="preserve">Farmacia, </w:t>
      </w:r>
      <w:r w:rsidR="007C6F09" w:rsidRPr="00AA6721">
        <w:rPr>
          <w:lang w:val="es-ES"/>
        </w:rPr>
        <w:t xml:space="preserve">Facultad de Química, Universidad Nacional Autónoma de México, Ciudad de México, C.P 04510, México; </w:t>
      </w:r>
      <w:hyperlink r:id="rId12" w:history="1">
        <w:r w:rsidR="007C6F09" w:rsidRPr="00DF6EF7">
          <w:rPr>
            <w:rStyle w:val="Hipervnculo"/>
            <w:lang w:val="es-ES"/>
          </w:rPr>
          <w:t>luz@bq.unam.mx</w:t>
        </w:r>
      </w:hyperlink>
      <w:r w:rsidR="007C6F09">
        <w:rPr>
          <w:lang w:val="es-ES"/>
        </w:rPr>
        <w:t xml:space="preserve"> (L.V.-B)</w:t>
      </w:r>
    </w:p>
    <w:p w14:paraId="545F1906" w14:textId="77777777" w:rsidR="007C6F09" w:rsidRPr="00AA6721" w:rsidRDefault="007C6F09" w:rsidP="00CD429E">
      <w:pPr>
        <w:pStyle w:val="MDPI16affiliation"/>
        <w:jc w:val="both"/>
        <w:rPr>
          <w:lang w:val="es-ES"/>
        </w:rPr>
      </w:pPr>
    </w:p>
    <w:p w14:paraId="2547FFCC" w14:textId="0E52233E" w:rsidR="009323F1" w:rsidRPr="00AA6721" w:rsidRDefault="009323F1" w:rsidP="00CD429E">
      <w:pPr>
        <w:pStyle w:val="MDPI16affiliation"/>
        <w:jc w:val="both"/>
      </w:pPr>
      <w:r w:rsidRPr="00AA6721">
        <w:rPr>
          <w:b/>
          <w:lang w:val="es-ES"/>
        </w:rPr>
        <w:t>*</w:t>
      </w:r>
      <w:r w:rsidRPr="00AA6721">
        <w:rPr>
          <w:lang w:val="es-ES"/>
        </w:rPr>
        <w:tab/>
      </w:r>
      <w:proofErr w:type="spellStart"/>
      <w:r w:rsidRPr="00AA6721">
        <w:rPr>
          <w:lang w:val="es-ES"/>
        </w:rPr>
        <w:t>Correspondence</w:t>
      </w:r>
      <w:proofErr w:type="spellEnd"/>
      <w:r w:rsidRPr="00AA6721">
        <w:rPr>
          <w:lang w:val="es-ES"/>
        </w:rPr>
        <w:t xml:space="preserve">: </w:t>
      </w:r>
      <w:r w:rsidR="00AA6721" w:rsidRPr="00AA6721">
        <w:rPr>
          <w:lang w:val="es-ES"/>
        </w:rPr>
        <w:t>Dr. Martin González-Andrade,</w:t>
      </w:r>
      <w:r w:rsidR="00CD429E">
        <w:rPr>
          <w:lang w:val="es-ES"/>
        </w:rPr>
        <w:t xml:space="preserve"> </w:t>
      </w:r>
      <w:r w:rsidR="00CD429E" w:rsidRPr="00CD429E">
        <w:rPr>
          <w:lang w:val="es-ES"/>
        </w:rPr>
        <w:t>Laboratorio de Biosensores y Modelaje molecular, Departamento de Bioquímica,</w:t>
      </w:r>
      <w:r w:rsidR="00CD429E">
        <w:rPr>
          <w:lang w:val="es-ES"/>
        </w:rPr>
        <w:t xml:space="preserve"> </w:t>
      </w:r>
      <w:r w:rsidR="00AA6721" w:rsidRPr="00AA6721">
        <w:rPr>
          <w:lang w:val="es-ES"/>
        </w:rPr>
        <w:t>Facultad de Medicina, Universidad Nacional Autónoma de México, Ciudad de México, C.P 04510, México.</w:t>
      </w:r>
      <w:r w:rsidR="00AA6721">
        <w:rPr>
          <w:lang w:val="es-ES"/>
        </w:rPr>
        <w:t xml:space="preserve"> </w:t>
      </w:r>
      <w:r w:rsidR="00AA6721" w:rsidRPr="00AA6721">
        <w:t xml:space="preserve">E-mail address: </w:t>
      </w:r>
      <w:hyperlink r:id="rId13" w:history="1">
        <w:r w:rsidR="00CD429E" w:rsidRPr="00DF6EF7">
          <w:rPr>
            <w:rStyle w:val="Hipervnculo"/>
          </w:rPr>
          <w:t>martin@bq.unam.mx</w:t>
        </w:r>
      </w:hyperlink>
      <w:r w:rsidR="00CD429E">
        <w:t xml:space="preserve"> </w:t>
      </w:r>
    </w:p>
    <w:p w14:paraId="562CF373" w14:textId="3C689A97" w:rsidR="009323F1" w:rsidRPr="00550626" w:rsidRDefault="009323F1" w:rsidP="00A64022">
      <w:pPr>
        <w:pStyle w:val="MDPI17abstract"/>
        <w:rPr>
          <w:szCs w:val="18"/>
        </w:rPr>
      </w:pPr>
      <w:r w:rsidRPr="00550626">
        <w:rPr>
          <w:b/>
          <w:szCs w:val="18"/>
        </w:rPr>
        <w:t xml:space="preserve">Abstract: </w:t>
      </w:r>
      <w:r w:rsidR="00AA6721" w:rsidRPr="00AA6721">
        <w:rPr>
          <w:szCs w:val="18"/>
        </w:rPr>
        <w:t>In the present study, we reported the interactions at the molecular level of a series of compounds called Bisindolylmaleimide, as</w:t>
      </w:r>
      <w:r w:rsidR="00B3072B">
        <w:rPr>
          <w:szCs w:val="18"/>
        </w:rPr>
        <w:t xml:space="preserve"> potential</w:t>
      </w:r>
      <w:r w:rsidR="00AA6721" w:rsidRPr="00AA6721">
        <w:rPr>
          <w:szCs w:val="18"/>
        </w:rPr>
        <w:t xml:space="preserve"> inhibitors of the calmodulin protein. Bisindolylmaleimide compounds are drug prototypes derived from </w:t>
      </w:r>
      <w:proofErr w:type="spellStart"/>
      <w:r w:rsidR="00AA6721" w:rsidRPr="00772BAF">
        <w:rPr>
          <w:i/>
          <w:iCs/>
          <w:szCs w:val="18"/>
        </w:rPr>
        <w:t>Staurosporine</w:t>
      </w:r>
      <w:proofErr w:type="spellEnd"/>
      <w:r w:rsidR="00AA6721" w:rsidRPr="00AA6721">
        <w:rPr>
          <w:szCs w:val="18"/>
        </w:rPr>
        <w:t xml:space="preserve">, </w:t>
      </w:r>
      <w:r w:rsidR="00541A8C">
        <w:rPr>
          <w:szCs w:val="18"/>
        </w:rPr>
        <w:t>an alkaloid with activity for cancer treatment</w:t>
      </w:r>
      <w:r w:rsidR="00AA6721" w:rsidRPr="00AA6721">
        <w:rPr>
          <w:szCs w:val="18"/>
        </w:rPr>
        <w:t>. Bisindolylmaleimide compounds II, IV, VII, X</w:t>
      </w:r>
      <w:r w:rsidR="00541A8C">
        <w:rPr>
          <w:szCs w:val="18"/>
        </w:rPr>
        <w:t>,</w:t>
      </w:r>
      <w:r w:rsidR="00AA6721" w:rsidRPr="00AA6721">
        <w:rPr>
          <w:szCs w:val="18"/>
        </w:rPr>
        <w:t xml:space="preserve"> and XI</w:t>
      </w:r>
      <w:r w:rsidR="00541A8C">
        <w:rPr>
          <w:szCs w:val="18"/>
        </w:rPr>
        <w:t>,</w:t>
      </w:r>
      <w:r w:rsidR="00AA6721" w:rsidRPr="00AA6721">
        <w:rPr>
          <w:szCs w:val="18"/>
        </w:rPr>
        <w:t xml:space="preserve"> are proposed and reported as new inhibitors of calmodulin protein for </w:t>
      </w:r>
      <w:r w:rsidR="00545BC3">
        <w:rPr>
          <w:szCs w:val="18"/>
        </w:rPr>
        <w:t xml:space="preserve">the </w:t>
      </w:r>
      <w:r w:rsidR="00AA6721" w:rsidRPr="00AA6721">
        <w:rPr>
          <w:szCs w:val="18"/>
        </w:rPr>
        <w:t xml:space="preserve">first time. </w:t>
      </w:r>
      <w:r w:rsidR="00AA6721" w:rsidRPr="008844CF">
        <w:rPr>
          <w:szCs w:val="18"/>
        </w:rPr>
        <w:t>For the above,</w:t>
      </w:r>
      <w:r w:rsidR="00AA6721" w:rsidRPr="00AA6721">
        <w:rPr>
          <w:szCs w:val="18"/>
        </w:rPr>
        <w:t xml:space="preserve"> </w:t>
      </w:r>
      <w:r w:rsidR="00B3072B" w:rsidRPr="00AA6721">
        <w:rPr>
          <w:szCs w:val="18"/>
        </w:rPr>
        <w:t>a biotechnological device</w:t>
      </w:r>
      <w:r w:rsidR="00945914">
        <w:rPr>
          <w:szCs w:val="18"/>
        </w:rPr>
        <w:t xml:space="preserve"> was used</w:t>
      </w:r>
      <w:r w:rsidR="00B3072B" w:rsidRPr="00AA6721">
        <w:rPr>
          <w:szCs w:val="18"/>
        </w:rPr>
        <w:t xml:space="preserve"> (fluorescent biosensor </w:t>
      </w:r>
      <w:proofErr w:type="spellStart"/>
      <w:r w:rsidR="00B3072B" w:rsidRPr="00452331">
        <w:rPr>
          <w:i/>
          <w:iCs/>
          <w:szCs w:val="18"/>
        </w:rPr>
        <w:t>h</w:t>
      </w:r>
      <w:r w:rsidR="00B3072B" w:rsidRPr="00AA6721">
        <w:rPr>
          <w:szCs w:val="18"/>
        </w:rPr>
        <w:t>CaM</w:t>
      </w:r>
      <w:proofErr w:type="spellEnd"/>
      <w:r w:rsidR="00B3072B" w:rsidRPr="00AA6721">
        <w:rPr>
          <w:szCs w:val="18"/>
        </w:rPr>
        <w:t xml:space="preserve"> M124C-</w:t>
      </w:r>
      <w:r w:rsidR="00B3072B" w:rsidRPr="00452331">
        <w:rPr>
          <w:i/>
          <w:iCs/>
          <w:szCs w:val="18"/>
        </w:rPr>
        <w:t>mBBr</w:t>
      </w:r>
      <w:r w:rsidR="00B3072B" w:rsidRPr="00AA6721">
        <w:rPr>
          <w:szCs w:val="18"/>
        </w:rPr>
        <w:t xml:space="preserve">) to </w:t>
      </w:r>
      <w:r w:rsidR="00B3072B">
        <w:rPr>
          <w:szCs w:val="18"/>
        </w:rPr>
        <w:t xml:space="preserve">directly </w:t>
      </w:r>
      <w:r w:rsidR="00B3072B" w:rsidRPr="00AA6721">
        <w:rPr>
          <w:szCs w:val="18"/>
        </w:rPr>
        <w:t xml:space="preserve">determine </w:t>
      </w:r>
      <w:r w:rsidR="00B3072B">
        <w:rPr>
          <w:szCs w:val="18"/>
        </w:rPr>
        <w:t xml:space="preserve">binding parameters </w:t>
      </w:r>
      <w:r w:rsidR="00B3072B" w:rsidRPr="00B3072B">
        <w:rPr>
          <w:szCs w:val="18"/>
        </w:rPr>
        <w:t>experimentally</w:t>
      </w:r>
      <w:r w:rsidR="00B3072B">
        <w:rPr>
          <w:szCs w:val="18"/>
        </w:rPr>
        <w:t xml:space="preserve"> (</w:t>
      </w:r>
      <w:proofErr w:type="spellStart"/>
      <w:r w:rsidR="00B3072B" w:rsidRPr="00B3072B">
        <w:rPr>
          <w:i/>
          <w:iCs/>
          <w:szCs w:val="18"/>
        </w:rPr>
        <w:t>K</w:t>
      </w:r>
      <w:r w:rsidR="00B3072B" w:rsidRPr="00B3072B">
        <w:rPr>
          <w:szCs w:val="18"/>
          <w:vertAlign w:val="subscript"/>
        </w:rPr>
        <w:t>d</w:t>
      </w:r>
      <w:proofErr w:type="spellEnd"/>
      <w:r w:rsidR="00B3072B">
        <w:rPr>
          <w:szCs w:val="18"/>
        </w:rPr>
        <w:t xml:space="preserve"> and stoichiometry) </w:t>
      </w:r>
      <w:r w:rsidR="00B3072B" w:rsidRPr="00AA6721">
        <w:rPr>
          <w:szCs w:val="18"/>
        </w:rPr>
        <w:t>of these compounds</w:t>
      </w:r>
      <w:r w:rsidR="00945914">
        <w:rPr>
          <w:szCs w:val="18"/>
        </w:rPr>
        <w:t>,</w:t>
      </w:r>
      <w:r w:rsidR="00B3072B">
        <w:rPr>
          <w:szCs w:val="18"/>
        </w:rPr>
        <w:t xml:space="preserve"> and </w:t>
      </w:r>
      <w:r w:rsidR="00AA6721" w:rsidRPr="00AA6721">
        <w:rPr>
          <w:szCs w:val="18"/>
        </w:rPr>
        <w:t>molecular modeling tools (Docking</w:t>
      </w:r>
      <w:r w:rsidR="00452331">
        <w:rPr>
          <w:szCs w:val="18"/>
        </w:rPr>
        <w:t xml:space="preserve">, </w:t>
      </w:r>
      <w:r w:rsidR="00AA6721" w:rsidRPr="00AA6721">
        <w:rPr>
          <w:szCs w:val="18"/>
        </w:rPr>
        <w:t>Molecular Dynamics</w:t>
      </w:r>
      <w:r w:rsidR="00452331">
        <w:rPr>
          <w:szCs w:val="18"/>
        </w:rPr>
        <w:t xml:space="preserve">, and </w:t>
      </w:r>
      <w:r w:rsidR="00025E44">
        <w:rPr>
          <w:szCs w:val="18"/>
        </w:rPr>
        <w:t>C</w:t>
      </w:r>
      <w:r w:rsidR="00452331" w:rsidRPr="00452331">
        <w:rPr>
          <w:szCs w:val="18"/>
        </w:rPr>
        <w:t xml:space="preserve">hemoinformatic </w:t>
      </w:r>
      <w:r w:rsidR="00025E44">
        <w:rPr>
          <w:szCs w:val="18"/>
        </w:rPr>
        <w:t>A</w:t>
      </w:r>
      <w:r w:rsidR="00452331" w:rsidRPr="00452331">
        <w:rPr>
          <w:szCs w:val="18"/>
        </w:rPr>
        <w:t>nalysis</w:t>
      </w:r>
      <w:r w:rsidR="00AA6721" w:rsidRPr="00AA6721">
        <w:rPr>
          <w:szCs w:val="18"/>
        </w:rPr>
        <w:t>)</w:t>
      </w:r>
      <w:r w:rsidR="00B3072B">
        <w:rPr>
          <w:szCs w:val="18"/>
        </w:rPr>
        <w:t xml:space="preserve"> </w:t>
      </w:r>
      <w:r w:rsidR="00AA6721" w:rsidRPr="00AA6721">
        <w:rPr>
          <w:szCs w:val="18"/>
        </w:rPr>
        <w:t xml:space="preserve">to carry out the theoretical </w:t>
      </w:r>
      <w:r w:rsidR="008844CF" w:rsidRPr="00AA6721">
        <w:rPr>
          <w:szCs w:val="18"/>
        </w:rPr>
        <w:t>studie</w:t>
      </w:r>
      <w:r w:rsidR="008844CF">
        <w:rPr>
          <w:szCs w:val="18"/>
        </w:rPr>
        <w:t>s and</w:t>
      </w:r>
      <w:r w:rsidR="00B3072B">
        <w:rPr>
          <w:szCs w:val="18"/>
        </w:rPr>
        <w:t xml:space="preserve"> </w:t>
      </w:r>
      <w:r w:rsidR="00B3072B" w:rsidRPr="00B3072B">
        <w:rPr>
          <w:szCs w:val="18"/>
        </w:rPr>
        <w:t>complement the experimental data</w:t>
      </w:r>
      <w:r w:rsidR="00AA6721" w:rsidRPr="00AA6721">
        <w:rPr>
          <w:szCs w:val="18"/>
        </w:rPr>
        <w:t xml:space="preserve">. The results indicate that this </w:t>
      </w:r>
      <w:r w:rsidR="00541A8C">
        <w:rPr>
          <w:szCs w:val="18"/>
        </w:rPr>
        <w:t>compound binds</w:t>
      </w:r>
      <w:r w:rsidR="00AA6721" w:rsidRPr="00AA6721">
        <w:rPr>
          <w:szCs w:val="18"/>
        </w:rPr>
        <w:t xml:space="preserve"> to calmodulin with a </w:t>
      </w:r>
      <w:proofErr w:type="spellStart"/>
      <w:r w:rsidR="00AA6721" w:rsidRPr="00452331">
        <w:rPr>
          <w:i/>
          <w:iCs/>
          <w:szCs w:val="18"/>
        </w:rPr>
        <w:t>K</w:t>
      </w:r>
      <w:r w:rsidR="00AA6721" w:rsidRPr="00452331">
        <w:rPr>
          <w:szCs w:val="18"/>
          <w:vertAlign w:val="subscript"/>
        </w:rPr>
        <w:t>d</w:t>
      </w:r>
      <w:proofErr w:type="spellEnd"/>
      <w:r w:rsidR="00AA6721" w:rsidRPr="00AA6721">
        <w:rPr>
          <w:szCs w:val="18"/>
        </w:rPr>
        <w:t xml:space="preserve"> between 193-248 </w:t>
      </w:r>
      <w:proofErr w:type="spellStart"/>
      <w:r w:rsidR="00AA6721" w:rsidRPr="00AA6721">
        <w:rPr>
          <w:szCs w:val="18"/>
        </w:rPr>
        <w:t>nM</w:t>
      </w:r>
      <w:proofErr w:type="spellEnd"/>
      <w:r w:rsidR="00AA6721" w:rsidRPr="00AA6721">
        <w:rPr>
          <w:szCs w:val="18"/>
        </w:rPr>
        <w:t>, an order of magnitude lower than most classic inhibitors.</w:t>
      </w:r>
      <w:r w:rsidR="00A64022">
        <w:rPr>
          <w:szCs w:val="18"/>
        </w:rPr>
        <w:t xml:space="preserve"> </w:t>
      </w:r>
      <w:r w:rsidR="00AA6721" w:rsidRPr="00AA6721">
        <w:rPr>
          <w:szCs w:val="18"/>
        </w:rPr>
        <w:t xml:space="preserve">On the other hand, the theoretical studies support the experimental results, obtaining an acceptable correlation between the </w:t>
      </w:r>
      <w:r w:rsidR="00AA6721" w:rsidRPr="00452331">
        <w:rPr>
          <w:rFonts w:ascii="Symbol" w:hAnsi="Symbol"/>
          <w:szCs w:val="18"/>
        </w:rPr>
        <w:t></w:t>
      </w:r>
      <w:proofErr w:type="spellStart"/>
      <w:r w:rsidR="00AA6721" w:rsidRPr="00AA6721">
        <w:rPr>
          <w:szCs w:val="18"/>
        </w:rPr>
        <w:t>G</w:t>
      </w:r>
      <w:r w:rsidR="00AA6721" w:rsidRPr="00452331">
        <w:rPr>
          <w:szCs w:val="18"/>
          <w:vertAlign w:val="subscript"/>
        </w:rPr>
        <w:t>E</w:t>
      </w:r>
      <w:r w:rsidR="00772BAF">
        <w:rPr>
          <w:szCs w:val="18"/>
          <w:vertAlign w:val="subscript"/>
        </w:rPr>
        <w:t>xperimental</w:t>
      </w:r>
      <w:proofErr w:type="spellEnd"/>
      <w:r w:rsidR="00AA6721" w:rsidRPr="00AA6721">
        <w:rPr>
          <w:szCs w:val="18"/>
        </w:rPr>
        <w:t xml:space="preserve"> and </w:t>
      </w:r>
      <w:r w:rsidR="00AA6721" w:rsidRPr="00452331">
        <w:rPr>
          <w:rFonts w:ascii="Symbol" w:hAnsi="Symbol"/>
          <w:szCs w:val="18"/>
        </w:rPr>
        <w:t></w:t>
      </w:r>
      <w:proofErr w:type="spellStart"/>
      <w:r w:rsidR="00AA6721" w:rsidRPr="00AA6721">
        <w:rPr>
          <w:szCs w:val="18"/>
        </w:rPr>
        <w:t>G</w:t>
      </w:r>
      <w:r w:rsidR="00AA6721" w:rsidRPr="00452331">
        <w:rPr>
          <w:szCs w:val="18"/>
          <w:vertAlign w:val="subscript"/>
        </w:rPr>
        <w:t>T</w:t>
      </w:r>
      <w:r w:rsidR="00772BAF">
        <w:rPr>
          <w:szCs w:val="18"/>
          <w:vertAlign w:val="subscript"/>
        </w:rPr>
        <w:t>heoretical</w:t>
      </w:r>
      <w:proofErr w:type="spellEnd"/>
      <w:r w:rsidR="00AA6721" w:rsidRPr="00AA6721">
        <w:rPr>
          <w:szCs w:val="18"/>
        </w:rPr>
        <w:t xml:space="preserve"> (r</w:t>
      </w:r>
      <w:r w:rsidR="00AA6721" w:rsidRPr="00452331">
        <w:rPr>
          <w:szCs w:val="18"/>
          <w:vertAlign w:val="superscript"/>
        </w:rPr>
        <w:t>2</w:t>
      </w:r>
      <w:r w:rsidR="00AA6721" w:rsidRPr="00AA6721">
        <w:rPr>
          <w:szCs w:val="18"/>
        </w:rPr>
        <w:t>=0.703) and provid</w:t>
      </w:r>
      <w:r w:rsidR="00541A8C">
        <w:rPr>
          <w:szCs w:val="18"/>
        </w:rPr>
        <w:t>ing</w:t>
      </w:r>
      <w:r w:rsidR="00AA6721" w:rsidRPr="00AA6721">
        <w:rPr>
          <w:szCs w:val="18"/>
        </w:rPr>
        <w:t xml:space="preserve"> us with complementary molecular details of the interaction between the </w:t>
      </w:r>
      <w:r w:rsidR="00772BAF">
        <w:rPr>
          <w:szCs w:val="18"/>
        </w:rPr>
        <w:t xml:space="preserve">calmodulin </w:t>
      </w:r>
      <w:r w:rsidR="00AA6721" w:rsidRPr="00AA6721">
        <w:rPr>
          <w:szCs w:val="18"/>
        </w:rPr>
        <w:t xml:space="preserve">protein and the Bisindolylmaleimide series. </w:t>
      </w:r>
      <w:r w:rsidR="00CA61F9" w:rsidRPr="00CA61F9">
        <w:rPr>
          <w:szCs w:val="18"/>
        </w:rPr>
        <w:t xml:space="preserve">Chemoinformatic analyzes bring certainty to </w:t>
      </w:r>
      <w:r w:rsidR="00B3072B" w:rsidRPr="00AA6721">
        <w:rPr>
          <w:szCs w:val="18"/>
        </w:rPr>
        <w:t>Bisindolylmaleimide</w:t>
      </w:r>
      <w:r w:rsidR="00B3072B">
        <w:rPr>
          <w:szCs w:val="18"/>
        </w:rPr>
        <w:t xml:space="preserve"> compounds</w:t>
      </w:r>
      <w:r w:rsidR="00CA61F9" w:rsidRPr="00CA61F9">
        <w:rPr>
          <w:szCs w:val="18"/>
        </w:rPr>
        <w:t xml:space="preserve"> to address clinical steps in drug development</w:t>
      </w:r>
      <w:r w:rsidR="00CA61F9">
        <w:rPr>
          <w:szCs w:val="18"/>
        </w:rPr>
        <w:t xml:space="preserve">. </w:t>
      </w:r>
      <w:r w:rsidR="00B3072B">
        <w:rPr>
          <w:szCs w:val="18"/>
        </w:rPr>
        <w:t>So,</w:t>
      </w:r>
      <w:r w:rsidR="00CA61F9">
        <w:rPr>
          <w:szCs w:val="18"/>
        </w:rPr>
        <w:t xml:space="preserve"> t</w:t>
      </w:r>
      <w:r w:rsidR="00AA6721" w:rsidRPr="00AA6721">
        <w:rPr>
          <w:szCs w:val="18"/>
        </w:rPr>
        <w:t xml:space="preserve">hese results make </w:t>
      </w:r>
      <w:r w:rsidR="008844CF" w:rsidRPr="00AA6721">
        <w:rPr>
          <w:szCs w:val="18"/>
        </w:rPr>
        <w:t>these compounds</w:t>
      </w:r>
      <w:r w:rsidR="00AA6721" w:rsidRPr="00AA6721">
        <w:rPr>
          <w:szCs w:val="18"/>
        </w:rPr>
        <w:t xml:space="preserve"> attractive to be considered </w:t>
      </w:r>
      <w:r w:rsidR="0086308D">
        <w:rPr>
          <w:szCs w:val="18"/>
        </w:rPr>
        <w:t xml:space="preserve">as </w:t>
      </w:r>
      <w:r w:rsidR="00AA6721" w:rsidRPr="00AA6721">
        <w:rPr>
          <w:szCs w:val="18"/>
        </w:rPr>
        <w:t>possible prototypes of new calmodulin protein inhibitors.</w:t>
      </w:r>
    </w:p>
    <w:p w14:paraId="1584616A" w14:textId="22CAF703" w:rsidR="009323F1" w:rsidRPr="00550626" w:rsidRDefault="009323F1" w:rsidP="009323F1">
      <w:pPr>
        <w:pStyle w:val="MDPI18keywords"/>
        <w:rPr>
          <w:szCs w:val="18"/>
        </w:rPr>
      </w:pPr>
      <w:r w:rsidRPr="00550626">
        <w:rPr>
          <w:b/>
          <w:szCs w:val="18"/>
        </w:rPr>
        <w:t xml:space="preserve">Keywords: </w:t>
      </w:r>
      <w:r w:rsidR="00111E4C" w:rsidRPr="00111E4C">
        <w:rPr>
          <w:szCs w:val="18"/>
        </w:rPr>
        <w:t>Biosensors; Calmodulin; Bisindolylmaleimides; Anti-CaM drugs; Docking; Molecular dynamic; chemoinformatic.</w:t>
      </w:r>
    </w:p>
    <w:p w14:paraId="1299E2CC" w14:textId="77777777" w:rsidR="009323F1" w:rsidRPr="00550626" w:rsidRDefault="009323F1" w:rsidP="009323F1">
      <w:pPr>
        <w:pStyle w:val="MDPI19line"/>
      </w:pPr>
    </w:p>
    <w:p w14:paraId="27DE754B" w14:textId="77777777" w:rsidR="009323F1" w:rsidRDefault="009323F1" w:rsidP="009323F1">
      <w:pPr>
        <w:pStyle w:val="MDPI21heading1"/>
        <w:rPr>
          <w:lang w:eastAsia="zh-CN"/>
        </w:rPr>
      </w:pPr>
      <w:r w:rsidRPr="007F2582">
        <w:rPr>
          <w:lang w:eastAsia="zh-CN"/>
        </w:rPr>
        <w:t>1. Introduction</w:t>
      </w:r>
    </w:p>
    <w:p w14:paraId="73C449B8" w14:textId="5FAC7F92" w:rsidR="00C553C8" w:rsidRDefault="007C6F09" w:rsidP="008844CF">
      <w:pPr>
        <w:pStyle w:val="MDPI31text"/>
        <w:rPr>
          <w:szCs w:val="20"/>
        </w:rPr>
      </w:pPr>
      <w:r w:rsidRPr="003D654E">
        <w:rPr>
          <w:szCs w:val="20"/>
          <w:lang w:eastAsia="es-ES"/>
        </w:rPr>
        <w:t xml:space="preserve">Bisindolylmaleimides (BIMs) are organics compounds derivates from indolocarbazoles, </w:t>
      </w:r>
      <w:proofErr w:type="spellStart"/>
      <w:r w:rsidRPr="00A64022">
        <w:rPr>
          <w:i/>
          <w:iCs/>
          <w:szCs w:val="20"/>
          <w:lang w:eastAsia="es-ES"/>
        </w:rPr>
        <w:t>staurosporine</w:t>
      </w:r>
      <w:proofErr w:type="spellEnd"/>
      <w:r w:rsidRPr="003D654E">
        <w:rPr>
          <w:szCs w:val="20"/>
          <w:lang w:eastAsia="es-ES"/>
        </w:rPr>
        <w:t xml:space="preserve"> formed by a maleimide group, and two indole groups bound to it </w:t>
      </w:r>
      <w:r w:rsidRPr="003D654E">
        <w:rPr>
          <w:szCs w:val="20"/>
          <w:lang w:eastAsia="es-ES"/>
        </w:rPr>
        <w:fldChar w:fldCharType="begin"/>
      </w:r>
      <w:r w:rsidR="000141AB">
        <w:rPr>
          <w:szCs w:val="20"/>
          <w:lang w:eastAsia="es-ES"/>
        </w:rPr>
        <w:instrText xml:space="preserve"> ADDIN EN.CITE &lt;EndNote&gt;&lt;Cite&gt;&lt;Author&gt;Faul&lt;/Author&gt;&lt;Year&gt;1998&lt;/Year&gt;&lt;RecNum&gt;25415&lt;/RecNum&gt;&lt;DisplayText&gt;[1]&lt;/DisplayText&gt;&lt;record&gt;&lt;rec-number&gt;25415&lt;/rec-number&gt;&lt;foreign-keys&gt;&lt;key app="EN" db-id="z50sepd505efeuewprwxvv2cadsx0ae22990"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rPr>
          <w:szCs w:val="20"/>
          <w:lang w:eastAsia="es-ES"/>
        </w:rPr>
        <w:fldChar w:fldCharType="separate"/>
      </w:r>
      <w:r w:rsidRPr="003D654E">
        <w:rPr>
          <w:noProof/>
          <w:szCs w:val="20"/>
          <w:lang w:eastAsia="es-ES"/>
        </w:rPr>
        <w:t>[1]</w:t>
      </w:r>
      <w:r w:rsidRPr="003D654E">
        <w:rPr>
          <w:szCs w:val="20"/>
          <w:lang w:eastAsia="es-ES"/>
        </w:rPr>
        <w:fldChar w:fldCharType="end"/>
      </w:r>
      <w:r w:rsidRPr="003D654E">
        <w:rPr>
          <w:szCs w:val="20"/>
          <w:lang w:eastAsia="es-ES"/>
        </w:rPr>
        <w:t>. A series of compounds have been synthesized from BIMs with different substituents in one of the indoles (Figure 1). This series includes BIM from I to XI</w:t>
      </w:r>
      <w:r w:rsidR="00545BC3">
        <w:rPr>
          <w:szCs w:val="20"/>
          <w:lang w:eastAsia="es-ES"/>
        </w:rPr>
        <w:t>;</w:t>
      </w:r>
      <w:r w:rsidRPr="003D654E">
        <w:rPr>
          <w:szCs w:val="20"/>
          <w:lang w:eastAsia="es-ES"/>
        </w:rPr>
        <w:t xml:space="preserve"> biological activity has been reported for these compounds. BIM I has been reported as an inhibitor of protein kinase C (PKC) </w: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IGRiLWlkPSJ6NTBzZXBkNTA1ZWZldWV3cHJ3eHZ2MmNhZHN4MGFlMjI5OTAiIHRpbWVzdGFtcD0i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[2]</w:t>
      </w:r>
      <w:r w:rsidRPr="003D654E">
        <w:rPr>
          <w:szCs w:val="20"/>
          <w:lang w:eastAsia="es-ES"/>
        </w:rPr>
        <w:fldChar w:fldCharType="end"/>
      </w:r>
      <w:r w:rsidRPr="003D654E">
        <w:rPr>
          <w:szCs w:val="20"/>
          <w:lang w:eastAsia="es-ES"/>
        </w:rPr>
        <w:t xml:space="preserve"> and glycogen synthase kinase 3 (GSK3) </w:t>
      </w:r>
      <w:r w:rsidRPr="003D654E">
        <w:rPr>
          <w:szCs w:val="20"/>
          <w:lang w:eastAsia="es-ES"/>
        </w:rPr>
        <w:fldChar w:fldCharType="begin"/>
      </w:r>
      <w:r w:rsidR="000141AB">
        <w:rPr>
          <w:szCs w:val="20"/>
          <w:lang w:eastAsia="es-ES"/>
        </w:rP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as well as a competitive antagonist </w:t>
      </w:r>
      <w:r w:rsidR="002E7BB9">
        <w:rPr>
          <w:szCs w:val="20"/>
          <w:lang w:eastAsia="es-ES"/>
        </w:rPr>
        <w:t>for</w:t>
      </w:r>
      <w:r w:rsidRPr="003D654E">
        <w:rPr>
          <w:szCs w:val="20"/>
          <w:lang w:eastAsia="es-ES"/>
        </w:rPr>
        <w:t xml:space="preserve"> 5-HT3 receptor </w: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RU4iIGRiLWlkPSJ6NTBzZXBkNTA1ZWZldWV3cHJ3eHZ2MmNhZHN4MGFlMjI5OTAiIHRpbWVzdGFt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[4]</w:t>
      </w:r>
      <w:r w:rsidRPr="003D654E">
        <w:rPr>
          <w:szCs w:val="20"/>
          <w:lang w:eastAsia="es-ES"/>
        </w:rPr>
        <w:fldChar w:fldCharType="end"/>
      </w:r>
      <w:r w:rsidRPr="003D654E">
        <w:rPr>
          <w:szCs w:val="20"/>
          <w:lang w:eastAsia="es-ES"/>
        </w:rPr>
        <w:t xml:space="preserve">. BIM II is a general inhibitor of all PKC </w:t>
      </w:r>
      <w:r w:rsidRPr="003D654E">
        <w:rPr>
          <w:szCs w:val="20"/>
          <w:lang w:eastAsia="es-ES"/>
        </w:rPr>
        <w:fldChar w:fldCharType="begin"/>
      </w:r>
      <w:r w:rsidR="000141AB">
        <w:rPr>
          <w:szCs w:val="20"/>
          <w:lang w:eastAsia="es-ES"/>
        </w:rP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BIMs I, II, III, IV, and V interact and inhibit ABCG2 (a transporter with potential importance in cancer drug resistance) </w:t>
      </w:r>
      <w:r w:rsidRPr="003D654E">
        <w:rPr>
          <w:szCs w:val="20"/>
          <w:lang w:eastAsia="es-ES"/>
        </w:rPr>
        <w:fldChar w:fldCharType="begin"/>
      </w:r>
      <w:r w:rsidR="000141AB">
        <w:rPr>
          <w:szCs w:val="20"/>
          <w:lang w:eastAsia="es-ES"/>
        </w:rPr>
        <w:instrText xml:space="preserve"> ADDIN EN.CITE &lt;EndNote&gt;&lt;Cite&gt;&lt;Author&gt;Robey&lt;/Author&gt;&lt;Year&gt;2007&lt;/Year&gt;&lt;RecNum&gt;25420&lt;/RecNum&gt;&lt;DisplayText&gt;[6]&lt;/DisplayText&gt;&lt;record&gt;&lt;rec-number&gt;25420&lt;/rec-number&gt;&lt;foreign-keys&gt;&lt;key app="EN" db-id="z50sepd505efeuewprwxvv2cadsx0ae22990"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rPr>
          <w:szCs w:val="20"/>
          <w:lang w:eastAsia="es-ES"/>
        </w:rPr>
        <w:fldChar w:fldCharType="separate"/>
      </w:r>
      <w:r w:rsidRPr="003D654E">
        <w:rPr>
          <w:noProof/>
          <w:szCs w:val="20"/>
          <w:lang w:eastAsia="es-ES"/>
        </w:rPr>
        <w:t>[6]</w:t>
      </w:r>
      <w:r w:rsidRPr="003D654E">
        <w:rPr>
          <w:szCs w:val="20"/>
          <w:lang w:eastAsia="es-ES"/>
        </w:rPr>
        <w:fldChar w:fldCharType="end"/>
      </w:r>
      <w:r w:rsidRPr="003D654E">
        <w:rPr>
          <w:szCs w:val="20"/>
          <w:lang w:eastAsia="es-ES"/>
        </w:rPr>
        <w:t xml:space="preserve">. BIM IV, in addition to inhibiting the PKC also inhibits the cAMP-dependent protein kinase (PKA) </w:t>
      </w:r>
      <w:r w:rsidRPr="003D654E">
        <w:rPr>
          <w:szCs w:val="20"/>
          <w:lang w:eastAsia="es-ES"/>
        </w:rPr>
        <w:fldChar w:fldCharType="begin"/>
      </w:r>
      <w:r w:rsidR="000141AB">
        <w:rPr>
          <w:szCs w:val="20"/>
          <w:lang w:eastAsia="es-ES"/>
        </w:rPr>
        <w:instrText xml:space="preserve"> ADDIN EN.CITE &lt;EndNote&gt;&lt;Cite&gt;&lt;Author&gt;Davis&lt;/Author&gt;&lt;Year&gt;1992&lt;/Year&gt;&lt;RecNum&gt;25419&lt;/RecNum&gt;&lt;DisplayText&gt;[5]&lt;/DisplayText&gt;&lt;record&gt;&lt;rec-number&gt;25419&lt;/rec-number&gt;&lt;foreign-keys&gt;&lt;key app="EN" db-id="z50sepd505efeuewprwxvv2cadsx0ae22990"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 I, BIM II, BIM III, BIM VI, BIM VII, and BIM-VIII inhibit solute carrier organic cation transporter (OCT) 1, involved in the uptake of marketed drugs in the liver </w: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IiBkYi1pZD0iejUwc2VwZDUwNWVmZXVld3Byd3h2djJjYWRzeDBhZTIyOTkwIiB0aW1lc3RhbXA9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bmRhcnktdGl0bGU+UExvUyBPbmU8L3NlY29uZGFyeS10aXRsZT48L3RpdGxlcz48cGFnZXM+ZTAx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[7]</w:t>
      </w:r>
      <w:r w:rsidRPr="003D654E">
        <w:rPr>
          <w:szCs w:val="20"/>
          <w:lang w:eastAsia="es-ES"/>
        </w:rPr>
        <w:fldChar w:fldCharType="end"/>
      </w:r>
      <w:r w:rsidRPr="003D654E">
        <w:rPr>
          <w:szCs w:val="20"/>
          <w:lang w:eastAsia="es-ES"/>
        </w:rPr>
        <w:t xml:space="preserve">. BIM IX is a potent inhibitor of </w:t>
      </w:r>
      <w:r w:rsidRPr="003D654E">
        <w:rPr>
          <w:szCs w:val="20"/>
        </w:rPr>
        <w:t>GSK-3</w:t>
      </w:r>
      <w:r w:rsidRPr="003D654E">
        <w:rPr>
          <w:szCs w:val="20"/>
          <w:lang w:eastAsia="es-ES"/>
        </w:rPr>
        <w:t xml:space="preserve"> </w:t>
      </w:r>
      <w:r w:rsidRPr="003D654E">
        <w:rPr>
          <w:szCs w:val="20"/>
          <w:lang w:eastAsia="es-ES"/>
        </w:rPr>
        <w:fldChar w:fldCharType="begin"/>
      </w:r>
      <w:r w:rsidR="000141AB">
        <w:rPr>
          <w:szCs w:val="20"/>
          <w:lang w:eastAsia="es-ES"/>
        </w:rPr>
        <w:instrText xml:space="preserve"> ADDIN EN.CITE &lt;EndNote&gt;&lt;Cite&gt;&lt;Author&gt;Hers&lt;/Author&gt;&lt;Year&gt;1999&lt;/Year&gt;&lt;RecNum&gt;25417&lt;/RecNum&gt;&lt;DisplayText&gt;[3]&lt;/DisplayText&gt;&lt;record&gt;&lt;rec-number&gt;25417&lt;/rec-number&gt;&lt;foreign-keys&gt;&lt;key app="EN" db-id="z50sepd505efeuewprwxvv2cadsx0ae22990"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BIM X is also considered an inhibitor of protein kinases (PKs) </w:t>
      </w:r>
      <w:r w:rsidRPr="003D654E">
        <w:rPr>
          <w:szCs w:val="20"/>
          <w:lang w:eastAsia="es-ES"/>
        </w:rPr>
        <w:fldChar w:fldCharType="begin"/>
      </w:r>
      <w:r w:rsidR="000141AB">
        <w:rPr>
          <w:szCs w:val="20"/>
          <w:lang w:eastAsia="es-ES"/>
        </w:rPr>
        <w:instrText xml:space="preserve"> ADDIN EN.CITE &lt;EndNote&gt;&lt;Cite&gt;&lt;Author&gt;Deane&lt;/Author&gt;&lt;Year&gt;2017&lt;/Year&gt;&lt;RecNum&gt;25423&lt;/RecNum&gt;&lt;DisplayText&gt;[8]&lt;/DisplayText&gt;&lt;record&gt;&lt;rec-number&gt;25423&lt;/rec-number&gt;&lt;foreign-keys&gt;&lt;key app="EN" db-id="z50sepd505efeuewprwxvv2cadsx0ae22990"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rPr>
          <w:szCs w:val="20"/>
          <w:lang w:eastAsia="es-ES"/>
        </w:rPr>
        <w:fldChar w:fldCharType="separate"/>
      </w:r>
      <w:r w:rsidRPr="003D654E">
        <w:rPr>
          <w:noProof/>
          <w:szCs w:val="20"/>
          <w:lang w:eastAsia="es-ES"/>
        </w:rPr>
        <w:t>[8]</w:t>
      </w:r>
      <w:r w:rsidRPr="003D654E">
        <w:rPr>
          <w:szCs w:val="20"/>
          <w:lang w:eastAsia="es-ES"/>
        </w:rPr>
        <w:fldChar w:fldCharType="end"/>
      </w:r>
      <w:r w:rsidRPr="003D654E">
        <w:rPr>
          <w:szCs w:val="20"/>
          <w:lang w:eastAsia="es-ES"/>
        </w:rPr>
        <w:t xml:space="preserve">. BIM XI inhibits PKC and prevents T-cell activation and proliferation </w: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rsidR="000141AB">
        <w:rPr>
          <w:szCs w:val="20"/>
          <w:lang w:eastAsia="es-ES"/>
        </w:rPr>
        <w:instrText xml:space="preserve"> ADDIN EN.CITE </w:instrText>
      </w:r>
      <w:r w:rsidR="000141AB">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cHA9IkVOIiBkYi1pZD0iejUwc2VwZDUwNWVmZXVld3Byd3h2djJjYWRzeDBhZTIyOTkwIiB0aW1l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cHA9IkVOIiBkYi1pZD0iejUwc2VwZDUwNWVmZXVld3Byd3h2djJjYWRzeDBhZTIyOTkwIiB0aW1l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dGl0bGU+SiBNZWQgQ2hlbTwvc2Vjb25kYXJ5LXRpdGxlPjwvdGl0bGVzPjxwYWdlcz4yMS05PC9w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</w:fldData>
        </w:fldChar>
      </w:r>
      <w:r w:rsidR="000141AB">
        <w:rPr>
          <w:szCs w:val="20"/>
          <w:lang w:eastAsia="es-ES"/>
        </w:rPr>
        <w:instrText xml:space="preserve"> ADDIN EN.CITE.DATA </w:instrText>
      </w:r>
      <w:r w:rsidR="000141AB">
        <w:rPr>
          <w:szCs w:val="20"/>
          <w:lang w:eastAsia="es-ES"/>
        </w:rPr>
      </w:r>
      <w:r w:rsidR="000141AB">
        <w:rPr>
          <w:szCs w:val="20"/>
          <w:lang w:eastAsia="es-ES"/>
        </w:rPr>
        <w:fldChar w:fldCharType="end"/>
      </w:r>
      <w:r w:rsidRPr="003D654E">
        <w:rPr>
          <w:szCs w:val="20"/>
          <w:lang w:eastAsia="es-ES"/>
        </w:rPr>
        <w:fldChar w:fldCharType="separate"/>
      </w:r>
      <w:r w:rsidRPr="003D654E">
        <w:rPr>
          <w:noProof/>
          <w:szCs w:val="20"/>
          <w:lang w:eastAsia="es-ES"/>
        </w:rPr>
        <w:t>[9, 10]</w:t>
      </w:r>
      <w:r w:rsidRPr="003D654E">
        <w:rPr>
          <w:szCs w:val="20"/>
          <w:lang w:eastAsia="es-ES"/>
        </w:rPr>
        <w:fldChar w:fldCharType="end"/>
      </w:r>
      <w:r w:rsidRPr="003D654E">
        <w:rPr>
          <w:szCs w:val="20"/>
          <w:lang w:eastAsia="es-ES"/>
        </w:rPr>
        <w:t>.</w:t>
      </w:r>
      <w:r w:rsidR="006F1C96">
        <w:rPr>
          <w:szCs w:val="20"/>
          <w:lang w:eastAsia="es-ES"/>
        </w:rPr>
        <w:t xml:space="preserve"> </w:t>
      </w:r>
      <w:r w:rsidR="006F1C96" w:rsidRPr="006F1C96">
        <w:rPr>
          <w:szCs w:val="20"/>
          <w:lang w:eastAsia="es-ES"/>
        </w:rPr>
        <w:t xml:space="preserve">In most of these trials, they are carried out by </w:t>
      </w:r>
      <w:r w:rsidR="006F1C96" w:rsidRPr="006F1C96">
        <w:rPr>
          <w:szCs w:val="20"/>
          <w:lang w:eastAsia="es-ES"/>
        </w:rPr>
        <w:lastRenderedPageBreak/>
        <w:t>competitive or coupled studies, where the BIMs can interact in more than one molecular target to show the reported effects.</w:t>
      </w:r>
      <w:r w:rsidR="00C553C8">
        <w:rPr>
          <w:szCs w:val="20"/>
          <w:lang w:eastAsia="es-ES"/>
        </w:rPr>
        <w:t xml:space="preserve"> </w:t>
      </w:r>
    </w:p>
    <w:p w14:paraId="45263283" w14:textId="58CCF8F9" w:rsidR="00975887" w:rsidRDefault="00000000" w:rsidP="00975887">
      <w:pPr>
        <w:spacing w:line="480" w:lineRule="auto"/>
        <w:ind w:firstLine="720"/>
        <w:rPr>
          <w:rFonts w:ascii="Times New Roman" w:hAnsi="Times New Roman"/>
          <w:sz w:val="24"/>
          <w:szCs w:val="24"/>
        </w:rPr>
      </w:pPr>
      <w:r>
        <w:rPr>
          <w:rFonts w:ascii="Times New Roman" w:eastAsia="Times New Roman" w:hAnsi="Times New Roman"/>
          <w:sz w:val="24"/>
          <w:szCs w:val="24"/>
          <w:lang w:eastAsia="es-ES"/>
        </w:rPr>
        <w:object w:dxaOrig="1440" w:dyaOrig="1440" w14:anchorId="57C8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654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o:OLEObject Type="Embed" ProgID="ChemDraw.Document.6.0" ShapeID="_x0000_s2052" DrawAspect="Content" ObjectID="_1724409119" r:id="rId15"/>
        </w:object>
      </w:r>
      <w:r>
        <w:rPr>
          <w:rFonts w:ascii="Times New Roman" w:eastAsia="Times New Roman" w:hAnsi="Times New Roman"/>
          <w:sz w:val="24"/>
          <w:szCs w:val="24"/>
          <w:lang w:eastAsia="es-ES"/>
        </w:rPr>
        <w:object w:dxaOrig="1440" w:dyaOrig="1440" w14:anchorId="4C0786BD">
          <v:shape id="_x0000_s2051" type="#_x0000_t75" style="position:absolute;left:0;text-align:left;margin-left:261.8pt;margin-top:20.9pt;width:95.55pt;height:99.15pt;z-index:251664384;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6" o:title=""/>
          </v:shape>
          <o:OLEObject Type="Embed" ProgID="ChemDraw.Document.6.0" ShapeID="_x0000_s2051" DrawAspect="Content" ObjectID="_1724409120" r:id="rId17"/>
        </w:object>
      </w:r>
      <w:r>
        <w:rPr>
          <w:rFonts w:ascii="Times New Roman" w:eastAsia="Times New Roman" w:hAnsi="Times New Roman"/>
          <w:sz w:val="24"/>
          <w:szCs w:val="24"/>
          <w:lang w:eastAsia="es-ES"/>
        </w:rPr>
        <w:object w:dxaOrig="1440" w:dyaOrig="1440" w14:anchorId="1CB0F72F">
          <v:shape id="_x0000_s2050" type="#_x0000_t75" style="position:absolute;left:0;text-align:left;margin-left:135.9pt;margin-top:17.75pt;width:89.3pt;height:99.1pt;z-index:251663360;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8" o:title=""/>
          </v:shape>
          <o:OLEObject Type="Embed" ProgID="ChemDraw.Document.6.0" ShapeID="_x0000_s2050" DrawAspect="Content" ObjectID="_1724409121" r:id="rId19"/>
        </w:object>
      </w:r>
    </w:p>
    <w:p w14:paraId="656CAA72" w14:textId="242C5FEE" w:rsidR="00975887" w:rsidRDefault="00975887" w:rsidP="00975887">
      <w:pPr>
        <w:spacing w:line="480" w:lineRule="auto"/>
        <w:rPr>
          <w:rFonts w:ascii="Times New Roman" w:eastAsia="Times New Roman" w:hAnsi="Times New Roman"/>
          <w:sz w:val="24"/>
          <w:szCs w:val="24"/>
          <w:lang w:eastAsia="es-ES"/>
        </w:rPr>
      </w:pPr>
    </w:p>
    <w:p w14:paraId="14D3D5F9" w14:textId="3366EABA" w:rsidR="00975887" w:rsidRDefault="005A18CC" w:rsidP="00975887">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9264" behindDoc="0" locked="0" layoutInCell="1" allowOverlap="1" wp14:anchorId="62715A34" wp14:editId="2881F6C7">
                <wp:simplePos x="0" y="0"/>
                <wp:positionH relativeFrom="margin">
                  <wp:posOffset>2524125</wp:posOffset>
                </wp:positionH>
                <wp:positionV relativeFrom="paragraph">
                  <wp:posOffset>128270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5A34" id="_x0000_t202" coordsize="21600,21600" o:spt="202" path="m,l,21600r21600,l21600,xe">
                <v:stroke joinstyle="miter"/>
                <v:path gradientshapeok="t" o:connecttype="rect"/>
              </v:shapetype>
              <v:shape id="Text Box 8" o:spid="_x0000_s1026" type="#_x0000_t202" style="position:absolute;left:0;text-align:left;margin-left:198.75pt;margin-top:10.1pt;width:52pt;height: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" filled="f" stroked="f">
                <v:textbo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0288" behindDoc="0" locked="0" layoutInCell="1" allowOverlap="1" wp14:anchorId="34FADA5E" wp14:editId="145582EC">
                <wp:simplePos x="0" y="0"/>
                <wp:positionH relativeFrom="margin">
                  <wp:posOffset>3972560</wp:posOffset>
                </wp:positionH>
                <wp:positionV relativeFrom="paragraph">
                  <wp:posOffset>124460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DA5E" id="Text Box 2" o:spid="_x0000_s1027" type="#_x0000_t202" style="position:absolute;left:0;text-align:left;margin-left:312.8pt;margin-top:9.8pt;width:52pt;height: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" filled="f" stroked="f">
                <v:textbo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1312" behindDoc="0" locked="0" layoutInCell="1" allowOverlap="1" wp14:anchorId="1881C310" wp14:editId="626A35B0">
                <wp:simplePos x="0" y="0"/>
                <wp:positionH relativeFrom="margin">
                  <wp:posOffset>5584825</wp:posOffset>
                </wp:positionH>
                <wp:positionV relativeFrom="paragraph">
                  <wp:posOffset>128905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C310" id="Text Box 9" o:spid="_x0000_s1028" type="#_x0000_t202" style="position:absolute;left:0;text-align:left;margin-left:439.75pt;margin-top:10.15pt;width:62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" filled="f" stroked="f">
                <v:textbo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1DC45CEB" w14:textId="52737BF3" w:rsidR="00975887" w:rsidRDefault="005A18CC" w:rsidP="00975887">
      <w:pPr>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67456" behindDoc="0" locked="0" layoutInCell="1" allowOverlap="1" wp14:anchorId="27B918D3" wp14:editId="56E8F87B">
                <wp:simplePos x="0" y="0"/>
                <wp:positionH relativeFrom="column">
                  <wp:posOffset>2346325</wp:posOffset>
                </wp:positionH>
                <wp:positionV relativeFrom="paragraph">
                  <wp:posOffset>250825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263F2E71" id="Grupo 17" o:spid="_x0000_s1026" style="position:absolute;margin-left:184.75pt;margin-top:19.75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6"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7" o:title=""/>
                </v:shape>
                <w10:wrap type="through"/>
              </v:group>
            </w:pict>
          </mc:Fallback>
        </mc:AlternateContent>
      </w:r>
    </w:p>
    <w:p w14:paraId="105F799D" w14:textId="5A0E9DD8" w:rsid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6432" behindDoc="0" locked="0" layoutInCell="1" allowOverlap="1" wp14:anchorId="6E7C8127" wp14:editId="1F21C398">
                <wp:simplePos x="0" y="0"/>
                <wp:positionH relativeFrom="margin">
                  <wp:posOffset>5164455</wp:posOffset>
                </wp:positionH>
                <wp:positionV relativeFrom="paragraph">
                  <wp:posOffset>399415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C8127" id="Text Box 13" o:spid="_x0000_s1029" type="#_x0000_t202" style="position:absolute;left:0;text-align:left;margin-left:406.65pt;margin-top:31.45pt;width:53.5pt;height: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" filled="f" stroked="f">
                <v:textbo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2336" behindDoc="0" locked="0" layoutInCell="1" allowOverlap="1" wp14:anchorId="5043448D" wp14:editId="3B50A784">
                <wp:simplePos x="0" y="0"/>
                <wp:positionH relativeFrom="margin">
                  <wp:posOffset>3193415</wp:posOffset>
                </wp:positionH>
                <wp:positionV relativeFrom="paragraph">
                  <wp:posOffset>410210</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448D" id="_x0000_s1030" type="#_x0000_t202" style="position:absolute;left:0;text-align:left;margin-left:251.45pt;margin-top:32.3pt;width:53.5pt;height: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" filled="f" stroked="f">
                <v:textbo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p>
    <w:p w14:paraId="7DCA4A4C" w14:textId="77777777" w:rsidR="005A18CC" w:rsidRP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p>
    <w:p w14:paraId="2D00F347" w14:textId="3490B085" w:rsidR="00975887" w:rsidRPr="00975887" w:rsidRDefault="00975887" w:rsidP="000221C0">
      <w:pPr>
        <w:autoSpaceDE w:val="0"/>
        <w:autoSpaceDN w:val="0"/>
        <w:adjustRightInd w:val="0"/>
        <w:spacing w:line="480" w:lineRule="auto"/>
        <w:ind w:left="2700" w:hanging="90"/>
        <w:jc w:val="center"/>
        <w:rPr>
          <w:rFonts w:ascii="Times New Roman" w:eastAsia="Times New Roman" w:hAnsi="Times New Roman"/>
          <w:sz w:val="24"/>
          <w:szCs w:val="24"/>
          <w:lang w:eastAsia="es-ES"/>
        </w:rPr>
      </w:pPr>
      <w:r w:rsidRPr="00CA61F9">
        <w:rPr>
          <w:rFonts w:eastAsia="Times New Roman"/>
          <w:b/>
          <w:bCs/>
          <w:sz w:val="18"/>
          <w:szCs w:val="18"/>
          <w:lang w:eastAsia="es-ES"/>
        </w:rPr>
        <w:t>Figure 1</w:t>
      </w:r>
      <w:r w:rsidRPr="00975887">
        <w:rPr>
          <w:rFonts w:eastAsia="Times New Roman"/>
          <w:sz w:val="18"/>
          <w:szCs w:val="18"/>
          <w:lang w:eastAsia="es-ES"/>
        </w:rPr>
        <w:t>. Chemical Structures of BIMs</w:t>
      </w:r>
    </w:p>
    <w:p w14:paraId="2F6DB37C" w14:textId="77777777" w:rsidR="00975887" w:rsidRPr="00C553C8" w:rsidRDefault="00975887" w:rsidP="00C86473">
      <w:pPr>
        <w:pStyle w:val="MDPI31text"/>
        <w:rPr>
          <w:szCs w:val="20"/>
        </w:rPr>
      </w:pPr>
    </w:p>
    <w:p w14:paraId="60D2E5DA" w14:textId="093AA469" w:rsidR="000A124E" w:rsidRDefault="00C553C8" w:rsidP="000A124E">
      <w:pPr>
        <w:pStyle w:val="MDPI31text"/>
        <w:rPr>
          <w:szCs w:val="20"/>
        </w:rPr>
      </w:pPr>
      <w:r>
        <w:rPr>
          <w:szCs w:val="20"/>
        </w:rPr>
        <w:t xml:space="preserve">  </w:t>
      </w:r>
      <w:r w:rsidR="000A124E" w:rsidRPr="00C553C8">
        <w:rPr>
          <w:szCs w:val="20"/>
          <w:lang w:eastAsia="es-ES"/>
        </w:rPr>
        <w:t xml:space="preserve">A molecular target drug that interacts with many molecules and hence regulates many metabolic pathways is the protein calmodulin (CaM). In recent years, the CaM has been the subject of various </w:t>
      </w:r>
      <w:r w:rsidR="00545BC3" w:rsidRPr="00C553C8">
        <w:rPr>
          <w:szCs w:val="20"/>
          <w:lang w:eastAsia="es-ES"/>
        </w:rPr>
        <w:t>studies</w:t>
      </w:r>
      <w:r w:rsidR="00545BC3">
        <w:rPr>
          <w:szCs w:val="20"/>
          <w:lang w:eastAsia="es-ES"/>
        </w:rPr>
        <w:t xml:space="preserve">, including computational, thermodynamic, structural, evolutionary, and pharmacological </w:t>
      </w:r>
      <w:r w:rsidR="000A124E" w:rsidRPr="00C553C8">
        <w:rPr>
          <w:szCs w:val="20"/>
          <w:lang w:eastAsia="es-ES"/>
        </w:rPr>
        <w:t>[5-11]. This protein is one of the most abundant, ubiquitous, and conserved, more than 60</w:t>
      </w:r>
      <w:r w:rsidR="002E7BB9">
        <w:rPr>
          <w:szCs w:val="20"/>
          <w:lang w:eastAsia="es-ES"/>
        </w:rPr>
        <w:t xml:space="preserve"> </w:t>
      </w:r>
      <w:r w:rsidR="000A124E" w:rsidRPr="00C553C8">
        <w:rPr>
          <w:szCs w:val="20"/>
          <w:lang w:eastAsia="es-ES"/>
        </w:rPr>
        <w:t>% of which are conserved among eukaryotes and 100</w:t>
      </w:r>
      <w:r w:rsidR="002E7BB9">
        <w:rPr>
          <w:szCs w:val="20"/>
          <w:lang w:eastAsia="es-ES"/>
        </w:rPr>
        <w:t xml:space="preserve"> </w:t>
      </w:r>
      <w:r w:rsidR="000A124E" w:rsidRPr="00C553C8">
        <w:rPr>
          <w:szCs w:val="20"/>
          <w:lang w:eastAsia="es-ES"/>
        </w:rPr>
        <w:t xml:space="preserve">% among vertebrates [12]. The sequence of CaM comprises 148 amino acids (16.7 </w:t>
      </w:r>
      <w:proofErr w:type="spellStart"/>
      <w:r w:rsidR="000A124E" w:rsidRPr="00C553C8">
        <w:rPr>
          <w:szCs w:val="20"/>
          <w:lang w:eastAsia="es-ES"/>
        </w:rPr>
        <w:t>KDa</w:t>
      </w:r>
      <w:proofErr w:type="spellEnd"/>
      <w:r w:rsidR="000A124E" w:rsidRPr="00C553C8">
        <w:rPr>
          <w:szCs w:val="20"/>
          <w:lang w:eastAsia="es-ES"/>
        </w:rPr>
        <w:t>) formed by two domains containing each domain two Ca</w:t>
      </w:r>
      <w:r w:rsidR="000A124E" w:rsidRPr="009327B1">
        <w:rPr>
          <w:szCs w:val="20"/>
          <w:vertAlign w:val="superscript"/>
          <w:lang w:eastAsia="es-ES"/>
        </w:rPr>
        <w:t>2+</w:t>
      </w:r>
      <w:r w:rsidR="000A124E" w:rsidRPr="00C553C8">
        <w:rPr>
          <w:szCs w:val="20"/>
          <w:lang w:eastAsia="es-ES"/>
        </w:rPr>
        <w:t xml:space="preserve">-binding loops known as EF-hand. </w:t>
      </w:r>
      <w:r w:rsidR="000A124E" w:rsidRPr="00C553C8">
        <w:rPr>
          <w:rStyle w:val="hps"/>
          <w:color w:val="222222"/>
          <w:szCs w:val="20"/>
        </w:rPr>
        <w:t xml:space="preserve">CaM </w:t>
      </w:r>
      <w:r w:rsidR="000A124E" w:rsidRPr="00C553C8">
        <w:rPr>
          <w:szCs w:val="20"/>
        </w:rPr>
        <w:t>has no enzymatic activity but</w:t>
      </w:r>
      <w:r w:rsidR="000A124E" w:rsidRPr="00C553C8">
        <w:rPr>
          <w:rStyle w:val="hps"/>
          <w:color w:val="222222"/>
          <w:szCs w:val="20"/>
        </w:rPr>
        <w:t xml:space="preserve"> plays an essential role in calcium signaling pathways. CaM interacts with </w:t>
      </w:r>
      <w:r w:rsidR="002E7BB9" w:rsidRPr="00C553C8">
        <w:rPr>
          <w:rStyle w:val="hps"/>
          <w:color w:val="222222"/>
          <w:szCs w:val="20"/>
        </w:rPr>
        <w:t>many</w:t>
      </w:r>
      <w:r w:rsidR="000A124E" w:rsidRPr="00C553C8">
        <w:rPr>
          <w:rStyle w:val="hps"/>
          <w:color w:val="222222"/>
          <w:szCs w:val="20"/>
        </w:rPr>
        <w:t xml:space="preserve"> proteins to activate or regulate the concentration of calcium intracellular </w: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141AB">
        <w:rPr>
          <w:rStyle w:val="hps"/>
          <w:color w:val="222222"/>
          <w:szCs w:val="20"/>
        </w:rPr>
        <w:instrText xml:space="preserve"> ADDIN EN.CITE </w:instrText>
      </w:r>
      <w:r w:rsidR="000141AB">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YXBwPSJFTiIgZGItaWQ9Ino1MHNlcGQ1MDVlZmV1ZXdwcnd4dnYyY2Fkc3gwYWUyMjk5MCIgdGlt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PC9yZWMtbnVtYmVyPjxmb3JlaWduLWtleXM+PGtleSBhcHA9IkVOIiBkYi1pZD0iejUwc2VwZDUw
NWVmZXVld3Byd3h2djJjYWRzeDBhZTIyOTkwIiB0aW1lc3RhbXA9IjAiPjI0ODI4PC9rZXk+PC9m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141AB">
        <w:rPr>
          <w:rStyle w:val="hps"/>
          <w:color w:val="222222"/>
          <w:szCs w:val="20"/>
        </w:rPr>
        <w:instrText xml:space="preserve"> ADDIN EN.CITE.DATA </w:instrText>
      </w:r>
      <w:r w:rsidR="000141AB">
        <w:rPr>
          <w:rStyle w:val="hps"/>
          <w:color w:val="222222"/>
          <w:szCs w:val="20"/>
        </w:rPr>
      </w:r>
      <w:r w:rsidR="000141AB">
        <w:rPr>
          <w:rStyle w:val="hps"/>
          <w:color w:val="222222"/>
          <w:szCs w:val="20"/>
        </w:rPr>
        <w:fldChar w:fldCharType="end"/>
      </w:r>
      <w:r w:rsidR="000A124E" w:rsidRPr="00C553C8">
        <w:rPr>
          <w:rStyle w:val="hps"/>
          <w:color w:val="222222"/>
          <w:szCs w:val="20"/>
        </w:rPr>
        <w:fldChar w:fldCharType="separate"/>
      </w:r>
      <w:r w:rsidR="000A124E" w:rsidRPr="00C553C8">
        <w:rPr>
          <w:rStyle w:val="hps"/>
          <w:noProof/>
          <w:color w:val="222222"/>
          <w:szCs w:val="20"/>
        </w:rPr>
        <w:t>[11, 12]</w:t>
      </w:r>
      <w:r w:rsidR="000A124E" w:rsidRPr="00C553C8">
        <w:rPr>
          <w:rStyle w:val="hps"/>
          <w:color w:val="222222"/>
          <w:szCs w:val="20"/>
        </w:rPr>
        <w:fldChar w:fldCharType="end"/>
      </w:r>
      <w:r w:rsidR="000A124E" w:rsidRPr="00C553C8">
        <w:rPr>
          <w:rStyle w:val="hps"/>
          <w:color w:val="222222"/>
          <w:szCs w:val="20"/>
        </w:rPr>
        <w:t>.</w:t>
      </w:r>
      <w:r w:rsidR="000A124E" w:rsidRPr="00C553C8">
        <w:rPr>
          <w:szCs w:val="20"/>
          <w:lang w:eastAsia="es-ES"/>
        </w:rPr>
        <w:t xml:space="preserve"> </w:t>
      </w:r>
      <w:r w:rsidR="000A124E" w:rsidRPr="000A124E">
        <w:rPr>
          <w:szCs w:val="20"/>
          <w:lang w:eastAsia="es-ES"/>
        </w:rPr>
        <w:t>CaM adopts three important conformations: Apo-CaM in the absence of calcium, Holo-CaM after binding Ca</w:t>
      </w:r>
      <w:r w:rsidR="000A124E" w:rsidRPr="000A124E">
        <w:rPr>
          <w:szCs w:val="20"/>
          <w:vertAlign w:val="superscript"/>
          <w:lang w:eastAsia="es-ES"/>
        </w:rPr>
        <w:t>+2</w:t>
      </w:r>
      <w:r w:rsidR="000A124E" w:rsidRPr="000A124E">
        <w:rPr>
          <w:szCs w:val="20"/>
          <w:lang w:eastAsia="es-ES"/>
        </w:rPr>
        <w:t xml:space="preserve"> ions where it exposes hydrophobic patches which are </w:t>
      </w:r>
      <w:r w:rsidR="00A64022">
        <w:rPr>
          <w:szCs w:val="20"/>
          <w:lang w:eastAsia="es-ES"/>
        </w:rPr>
        <w:t>essential</w:t>
      </w:r>
      <w:r w:rsidR="000A124E" w:rsidRPr="000A124E">
        <w:rPr>
          <w:szCs w:val="20"/>
          <w:lang w:eastAsia="es-ES"/>
        </w:rPr>
        <w:t xml:space="preserve"> for the interaction and modulation of other proteins, and finally</w:t>
      </w:r>
      <w:r w:rsidR="00A64022">
        <w:rPr>
          <w:szCs w:val="20"/>
          <w:lang w:eastAsia="es-ES"/>
        </w:rPr>
        <w:t>,</w:t>
      </w:r>
      <w:r w:rsidR="000A124E" w:rsidRPr="000A124E">
        <w:rPr>
          <w:szCs w:val="20"/>
          <w:lang w:eastAsia="es-ES"/>
        </w:rPr>
        <w:t xml:space="preserve"> the closed conformation where the protein interacts with its inhibitors (drugs or peptides) and in this conformation it is unable to perform its function (Figure 2)</w:t>
      </w:r>
      <w:r w:rsidR="000A124E">
        <w:rPr>
          <w:szCs w:val="20"/>
          <w:lang w:eastAsia="es-ES"/>
        </w:rPr>
        <w:t xml:space="preserve"> </w: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 </w:instrTex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EN.CITE.DATA </w:instrText>
      </w:r>
      <w:r w:rsidR="000A124E">
        <w:rPr>
          <w:szCs w:val="20"/>
          <w:lang w:eastAsia="es-ES"/>
        </w:rPr>
      </w:r>
      <w:r w:rsidR="000A124E">
        <w:rPr>
          <w:szCs w:val="20"/>
          <w:lang w:eastAsia="es-ES"/>
        </w:rPr>
        <w:fldChar w:fldCharType="end"/>
      </w:r>
      <w:r w:rsidR="000A124E">
        <w:rPr>
          <w:szCs w:val="20"/>
          <w:lang w:eastAsia="es-ES"/>
        </w:rPr>
      </w:r>
      <w:r w:rsidR="000A124E">
        <w:rPr>
          <w:szCs w:val="20"/>
          <w:lang w:eastAsia="es-ES"/>
        </w:rPr>
        <w:fldChar w:fldCharType="separate"/>
      </w:r>
      <w:r w:rsidR="000A124E">
        <w:rPr>
          <w:noProof/>
          <w:szCs w:val="20"/>
          <w:lang w:eastAsia="es-ES"/>
        </w:rPr>
        <w:t>[13, 14]</w:t>
      </w:r>
      <w:r w:rsidR="000A124E">
        <w:rPr>
          <w:szCs w:val="20"/>
          <w:lang w:eastAsia="es-ES"/>
        </w:rPr>
        <w:fldChar w:fldCharType="end"/>
      </w:r>
      <w:r w:rsidR="000A124E" w:rsidRPr="000A124E">
        <w:rPr>
          <w:szCs w:val="20"/>
          <w:lang w:eastAsia="es-ES"/>
        </w:rPr>
        <w:t>.</w:t>
      </w:r>
      <w:r w:rsidR="000A124E">
        <w:rPr>
          <w:szCs w:val="20"/>
          <w:lang w:eastAsia="es-ES"/>
        </w:rPr>
        <w:t xml:space="preserve"> </w:t>
      </w:r>
      <w:r w:rsidR="000A124E" w:rsidRPr="00C553C8">
        <w:rPr>
          <w:rStyle w:val="hps"/>
          <w:color w:val="222222"/>
          <w:szCs w:val="20"/>
        </w:rPr>
        <w:t xml:space="preserve">This protein is a molecular target of compounds with pharmacological activity, such as </w:t>
      </w:r>
      <w:r w:rsidR="000A124E" w:rsidRPr="00C553C8">
        <w:rPr>
          <w:szCs w:val="20"/>
        </w:rPr>
        <w:t>anti-cancers, antipsychotics, antidepressants, muscle relaxants, and local anesthetics</w:t>
      </w:r>
      <w:r w:rsidR="000A124E" w:rsidRPr="00C553C8">
        <w:rPr>
          <w:rStyle w:val="hps"/>
          <w:color w:val="222222"/>
          <w:szCs w:val="20"/>
        </w:rPr>
        <w:t xml:space="preserve">. Moreover, it is involved in physiological processes such as muscle contraction, fertilization, cell proliferation, vesicular fusion, apoptosis, and others </w:t>
      </w:r>
      <w:r w:rsidR="000A124E" w:rsidRPr="00C553C8">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141AB">
        <w:rPr>
          <w:szCs w:val="20"/>
        </w:rPr>
        <w:instrText xml:space="preserve"> ADDIN EN.CITE </w:instrText>
      </w:r>
      <w:r w:rsidR="000141AB">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PSJFTiIgZGItaWQ9Ino1MHNlcGQ1MDVlZmV1ZXdwcnd4dnYyY2Fkc3gwYWUyMjk5MCIgdGltZXN0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Yy1udW1iZXI+PGZvcmVpZ24ta2V5cz48a2V5IGFwcD0iRU4iIGRiLWlkPSJ6NTBzZXBkNTA1ZWZl
dWV3cHJ3eHZ2MmNhZHN4MGFlMjI5OTAiIHRpbWVzdGFtcD0iMCI+MzUxODwva2V5PjwvZm9yZWln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L3JlYy1udW1iZXI+PGZvcmVpZ24ta2V5cz48a2V5IGFwcD0iRU4iIGRiLWlkPSJ6NTBzZXBkNTA1
ZWZldWV3cHJ3eHZ2MmNhZHN4MGFlMjI5OTAiIHRpbWVzdGFtcD0iMCI+MjUyMjM8L2tleT48L2Zv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cD0iRU4iIGRiLWlkPSJ6NTBzZXBkNTA1ZWZldWV3cHJ3eHZ2MmNhZHN4MGFlMjI5OTAiIHRpbWVz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141AB">
        <w:rPr>
          <w:szCs w:val="20"/>
        </w:rPr>
        <w:instrText xml:space="preserve"> ADDIN EN.CITE.DATA </w:instrText>
      </w:r>
      <w:r w:rsidR="000141AB">
        <w:rPr>
          <w:szCs w:val="20"/>
        </w:rPr>
      </w:r>
      <w:r w:rsidR="000141AB">
        <w:rPr>
          <w:szCs w:val="20"/>
        </w:rPr>
        <w:fldChar w:fldCharType="end"/>
      </w:r>
      <w:r w:rsidR="000A124E" w:rsidRPr="00C553C8">
        <w:rPr>
          <w:szCs w:val="20"/>
        </w:rPr>
        <w:fldChar w:fldCharType="separate"/>
      </w:r>
      <w:r w:rsidR="000A124E">
        <w:rPr>
          <w:noProof/>
          <w:szCs w:val="20"/>
        </w:rPr>
        <w:t>[15-19]</w:t>
      </w:r>
      <w:r w:rsidR="000A124E" w:rsidRPr="00C553C8">
        <w:rPr>
          <w:szCs w:val="20"/>
        </w:rPr>
        <w:fldChar w:fldCharType="end"/>
      </w:r>
      <w:r w:rsidR="000A124E" w:rsidRPr="00C553C8">
        <w:rPr>
          <w:szCs w:val="20"/>
        </w:rPr>
        <w:t>.</w:t>
      </w:r>
      <w:r w:rsidR="000A124E">
        <w:rPr>
          <w:szCs w:val="20"/>
        </w:rPr>
        <w:t xml:space="preserve"> </w:t>
      </w:r>
    </w:p>
    <w:p w14:paraId="15C8CF23" w14:textId="5C3025A1" w:rsidR="000A124E" w:rsidRDefault="000A124E" w:rsidP="000A124E">
      <w:pPr>
        <w:pStyle w:val="MDPI31text"/>
        <w:rPr>
          <w:szCs w:val="20"/>
        </w:rPr>
      </w:pPr>
      <w:r w:rsidRPr="00C553C8">
        <w:rPr>
          <w:szCs w:val="20"/>
        </w:rPr>
        <w:t xml:space="preserve">Studies of the physicochemical and structural properties of </w:t>
      </w:r>
      <w:r w:rsidR="00A64022">
        <w:rPr>
          <w:szCs w:val="20"/>
        </w:rPr>
        <w:t>various CaM inhibitors have shown</w:t>
      </w:r>
      <w:r w:rsidRPr="00C553C8">
        <w:rPr>
          <w:szCs w:val="20"/>
        </w:rPr>
        <w:t xml:space="preserve"> ionic and hydrophobic interactions between the ligands and CaM. The structural relationships between these ionic and hydrophobic regions and other factors such as the structure of the ligands (mainly resonant rings, large and hydrophobic structures</w:t>
      </w:r>
      <w:r>
        <w:rPr>
          <w:szCs w:val="20"/>
        </w:rPr>
        <w:t>,</w:t>
      </w:r>
      <w:r w:rsidRPr="00C553C8">
        <w:rPr>
          <w:szCs w:val="20"/>
        </w:rPr>
        <w:t xml:space="preserve"> and halogens present), ionic forces, </w:t>
      </w:r>
      <w:r>
        <w:rPr>
          <w:szCs w:val="20"/>
        </w:rPr>
        <w:t xml:space="preserve">and </w:t>
      </w:r>
      <w:r w:rsidRPr="00C553C8">
        <w:rPr>
          <w:szCs w:val="20"/>
        </w:rPr>
        <w:t xml:space="preserve">electrostatic interactions, so far identified, are important and necessary factors for binding. </w:t>
      </w:r>
      <w:r>
        <w:rPr>
          <w:szCs w:val="20"/>
        </w:rPr>
        <w:t>O</w:t>
      </w:r>
      <w:r w:rsidRPr="00C553C8">
        <w:rPr>
          <w:szCs w:val="20"/>
        </w:rPr>
        <w:t xml:space="preserve">f molecules to CaM, not only is an isolated characteristic necessary for the correct interaction, some characteristics may even dominate more than others, but that depends on the nature of the compound itself </w:t>
      </w:r>
      <w:r w:rsidRPr="00C553C8">
        <w:rPr>
          <w:szCs w:val="20"/>
        </w:rPr>
        <w:fldChar w:fldCharType="begin"/>
      </w:r>
      <w:r>
        <w:rPr>
          <w:szCs w:val="20"/>
        </w:rPr>
        <w:instrText xml:space="preserve"> ADDIN EN.CITE &lt;EndNote&gt;&lt;Cite&gt;&lt;Author&gt;Chin&lt;/Author&gt;&lt;Year&gt;2000&lt;/Year&gt;&lt;RecNum&gt;25511&lt;/RecNum&gt;&lt;DisplayText&gt;[20]&lt;/DisplayText&gt;&lt;record&gt;&lt;rec-number&gt;25511&lt;/rec-number&gt;&lt;foreign-keys&gt;&lt;key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rPr>
          <w:szCs w:val="20"/>
        </w:rPr>
        <w:fldChar w:fldCharType="separate"/>
      </w:r>
      <w:r>
        <w:rPr>
          <w:noProof/>
          <w:szCs w:val="20"/>
        </w:rPr>
        <w:t>[20]</w:t>
      </w:r>
      <w:r w:rsidRPr="00C553C8">
        <w:rPr>
          <w:szCs w:val="20"/>
        </w:rPr>
        <w:fldChar w:fldCharType="end"/>
      </w:r>
      <w:r w:rsidRPr="00C553C8">
        <w:rPr>
          <w:szCs w:val="20"/>
        </w:rPr>
        <w:t xml:space="preserve">. Many known compounds that inhibit CaM have structural similarities, suggesting that the geometric structure of a bioactive molecule is </w:t>
      </w:r>
      <w:r>
        <w:rPr>
          <w:szCs w:val="20"/>
        </w:rPr>
        <w:t>essential</w:t>
      </w:r>
      <w:r w:rsidRPr="00C553C8">
        <w:rPr>
          <w:szCs w:val="20"/>
        </w:rPr>
        <w:t xml:space="preserve"> in determining its interaction with CaM. In many cases, slight modifications in chemical structure can </w:t>
      </w:r>
      <w:r>
        <w:rPr>
          <w:szCs w:val="20"/>
        </w:rPr>
        <w:t>significan</w:t>
      </w:r>
      <w:r w:rsidRPr="00C553C8">
        <w:rPr>
          <w:szCs w:val="20"/>
        </w:rPr>
        <w:t>tly alter a compound's ability to bind to CaM and inhibit its activity.</w:t>
      </w:r>
      <w:r>
        <w:rPr>
          <w:szCs w:val="20"/>
        </w:rPr>
        <w:t xml:space="preserve"> </w:t>
      </w:r>
      <w:r w:rsidRPr="00C553C8">
        <w:rPr>
          <w:szCs w:val="20"/>
        </w:rPr>
        <w:t>A direct detection tool developed by our group is the calmodulin biosensor (</w:t>
      </w:r>
      <w:r w:rsidRPr="00C553C8">
        <w:rPr>
          <w:i/>
          <w:iCs/>
          <w:szCs w:val="20"/>
        </w:rPr>
        <w:t>h</w:t>
      </w:r>
      <w:r w:rsidRPr="00C553C8">
        <w:rPr>
          <w:szCs w:val="20"/>
        </w:rPr>
        <w:t>CaM-M124C-</w:t>
      </w:r>
      <w:r w:rsidRPr="00C553C8">
        <w:rPr>
          <w:i/>
          <w:iCs/>
          <w:szCs w:val="20"/>
        </w:rPr>
        <w:t>mBBr</w:t>
      </w:r>
      <w:r w:rsidRPr="00C553C8">
        <w:rPr>
          <w:szCs w:val="20"/>
        </w:rPr>
        <w:t xml:space="preserve">), which we have used to detect the binding of various ligands </w:t>
      </w:r>
      <w:r w:rsidRPr="00C553C8">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aG9yPkdvbnrDoWxlei1BbmRyYWRlPC9BdXRob3I+PFllYXI+MjAwOTwvWWVhcj48UmVjTnVtPjI0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</w:fldData>
        </w:fldChar>
      </w:r>
      <w:r w:rsidR="000141AB">
        <w:rPr>
          <w:szCs w:val="20"/>
        </w:rPr>
        <w:instrText xml:space="preserve"> ADDIN EN.CITE </w:instrText>
      </w:r>
      <w:r w:rsidR="000141AB">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ZXkgYXBwPSJFTiIgZGItaWQ9Ino1MHNlcGQ1MDVlZmV1ZXdwcnd4dnYyY2Fkc3gwYWUyMjk5MCIg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aGVtPC9zZWNvbmRhcnktdGl0bGU+PC90aXRsZXM+PHBhZ2VzPjY0LTcwPC9wYWdlcz48dm9sdW1l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</w:fldData>
        </w:fldChar>
      </w:r>
      <w:r w:rsidR="000141AB">
        <w:rPr>
          <w:szCs w:val="20"/>
        </w:rPr>
        <w:instrText xml:space="preserve"> ADDIN EN.CITE.DATA </w:instrText>
      </w:r>
      <w:r w:rsidR="000141AB">
        <w:rPr>
          <w:szCs w:val="20"/>
        </w:rPr>
      </w:r>
      <w:r w:rsidR="000141AB">
        <w:rPr>
          <w:szCs w:val="20"/>
        </w:rPr>
        <w:fldChar w:fldCharType="end"/>
      </w:r>
      <w:r w:rsidRPr="00C553C8">
        <w:rPr>
          <w:szCs w:val="20"/>
        </w:rPr>
        <w:fldChar w:fldCharType="separate"/>
      </w:r>
      <w:r>
        <w:rPr>
          <w:noProof/>
          <w:szCs w:val="20"/>
        </w:rPr>
        <w:t>[21-28]</w:t>
      </w:r>
      <w:r w:rsidRPr="00C553C8">
        <w:rPr>
          <w:szCs w:val="20"/>
        </w:rPr>
        <w:fldChar w:fldCharType="end"/>
      </w:r>
      <w:r w:rsidRPr="00C553C8">
        <w:rPr>
          <w:szCs w:val="20"/>
        </w:rPr>
        <w:t xml:space="preserve">. On the other hand, theoretical </w:t>
      </w:r>
      <w:r>
        <w:rPr>
          <w:szCs w:val="20"/>
        </w:rPr>
        <w:t xml:space="preserve">and </w:t>
      </w:r>
      <w:r w:rsidRPr="00C553C8">
        <w:rPr>
          <w:szCs w:val="20"/>
        </w:rPr>
        <w:t>computational studies</w:t>
      </w:r>
      <w:r>
        <w:rPr>
          <w:szCs w:val="20"/>
        </w:rPr>
        <w:t>,</w:t>
      </w:r>
      <w:r w:rsidRPr="00C553C8">
        <w:rPr>
          <w:szCs w:val="20"/>
        </w:rPr>
        <w:t xml:space="preserve"> such as cheminformatics, docking</w:t>
      </w:r>
      <w:r>
        <w:rPr>
          <w:szCs w:val="20"/>
        </w:rPr>
        <w:t>,</w:t>
      </w:r>
      <w:r w:rsidRPr="00C553C8">
        <w:rPr>
          <w:szCs w:val="20"/>
        </w:rPr>
        <w:t xml:space="preserve"> and molecular dynamics </w:t>
      </w:r>
      <w:r w:rsidRPr="00C553C8">
        <w:rPr>
          <w:szCs w:val="20"/>
        </w:rPr>
        <w:lastRenderedPageBreak/>
        <w:t xml:space="preserve">simulations (MD), are considered tools of great value to complement the experimental data. Therefore, </w:t>
      </w:r>
      <w:r>
        <w:rPr>
          <w:szCs w:val="20"/>
        </w:rPr>
        <w:t>this work uses experimental techniques and computational tools</w:t>
      </w:r>
      <w:r w:rsidRPr="00C553C8">
        <w:rPr>
          <w:szCs w:val="20"/>
        </w:rPr>
        <w:t xml:space="preserve"> to propose new CaM inhibitors as possible prototypes of anti-CaM drugs.  </w:t>
      </w:r>
    </w:p>
    <w:p w14:paraId="63FB5AA2" w14:textId="77777777" w:rsidR="000A124E" w:rsidRDefault="000A124E" w:rsidP="000A124E">
      <w:pPr>
        <w:pStyle w:val="MDPI31text"/>
        <w:rPr>
          <w:szCs w:val="20"/>
        </w:rPr>
      </w:pPr>
    </w:p>
    <w:p w14:paraId="1C467D90" w14:textId="3F2B1FAD" w:rsidR="009323F1" w:rsidRDefault="00EE6A2D" w:rsidP="000A124E">
      <w:pPr>
        <w:pStyle w:val="MDPI31text"/>
        <w:jc w:val="center"/>
      </w:pPr>
      <w:r>
        <w:rPr>
          <w:noProof/>
          <w:snapToGrid/>
        </w:rPr>
        <w:drawing>
          <wp:inline distT="0" distB="0" distL="0" distR="0" wp14:anchorId="746AFD3F" wp14:editId="10E334DB">
            <wp:extent cx="4327525" cy="197886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8">
                      <a:extLst>
                        <a:ext uri="{28A0092B-C50C-407E-A947-70E740481C1C}">
                          <a14:useLocalDpi xmlns:a14="http://schemas.microsoft.com/office/drawing/2010/main" val="0"/>
                        </a:ext>
                      </a:extLst>
                    </a:blip>
                    <a:stretch>
                      <a:fillRect/>
                    </a:stretch>
                  </pic:blipFill>
                  <pic:spPr>
                    <a:xfrm>
                      <a:off x="0" y="0"/>
                      <a:ext cx="4337126" cy="1983258"/>
                    </a:xfrm>
                    <a:prstGeom prst="rect">
                      <a:avLst/>
                    </a:prstGeom>
                  </pic:spPr>
                </pic:pic>
              </a:graphicData>
            </a:graphic>
          </wp:inline>
        </w:drawing>
      </w:r>
    </w:p>
    <w:p w14:paraId="56B8FDE6" w14:textId="488FECCC" w:rsidR="000A124E" w:rsidRDefault="000A124E" w:rsidP="00201EA2">
      <w:pPr>
        <w:pStyle w:val="MDPI31text"/>
        <w:ind w:firstLine="0"/>
      </w:pPr>
      <w:r w:rsidRPr="00CA61F9">
        <w:rPr>
          <w:b/>
          <w:bCs/>
          <w:sz w:val="18"/>
          <w:szCs w:val="18"/>
          <w:lang w:eastAsia="es-ES"/>
        </w:rPr>
        <w:t xml:space="preserve">Figure </w:t>
      </w:r>
      <w:r>
        <w:rPr>
          <w:b/>
          <w:bCs/>
          <w:sz w:val="18"/>
          <w:szCs w:val="18"/>
          <w:lang w:eastAsia="es-ES"/>
        </w:rPr>
        <w:t>2</w:t>
      </w:r>
      <w:r w:rsidRPr="00975887">
        <w:rPr>
          <w:sz w:val="18"/>
          <w:szCs w:val="18"/>
          <w:lang w:eastAsia="es-ES"/>
        </w:rPr>
        <w:t>. Structure</w:t>
      </w:r>
      <w:r w:rsidR="00201EA2">
        <w:rPr>
          <w:sz w:val="18"/>
          <w:szCs w:val="18"/>
          <w:lang w:eastAsia="es-ES"/>
        </w:rPr>
        <w:t xml:space="preserve"> </w:t>
      </w:r>
      <w:r w:rsidR="00201EA2" w:rsidRPr="00201EA2">
        <w:rPr>
          <w:sz w:val="18"/>
          <w:szCs w:val="18"/>
          <w:lang w:eastAsia="es-ES"/>
        </w:rPr>
        <w:t>three-dimensional models of the CaM in its three main conformations. Apo-CaM</w:t>
      </w:r>
      <w:r w:rsidR="00EE6A2D">
        <w:rPr>
          <w:sz w:val="18"/>
          <w:szCs w:val="18"/>
          <w:lang w:eastAsia="es-ES"/>
        </w:rPr>
        <w:t xml:space="preserve"> </w:t>
      </w:r>
      <w:r w:rsidR="00EE6A2D">
        <w:rPr>
          <w:sz w:val="18"/>
          <w:szCs w:val="18"/>
          <w:lang w:eastAsia="es-ES"/>
        </w:rPr>
        <w:t>(</w:t>
      </w:r>
      <w:r w:rsidR="00EE6A2D" w:rsidRPr="00EE6A2D">
        <w:rPr>
          <w:b/>
          <w:bCs/>
          <w:sz w:val="18"/>
          <w:szCs w:val="18"/>
          <w:lang w:eastAsia="es-ES"/>
        </w:rPr>
        <w:t>A</w:t>
      </w:r>
      <w:r w:rsidR="00EE6A2D">
        <w:rPr>
          <w:sz w:val="18"/>
          <w:szCs w:val="18"/>
          <w:lang w:eastAsia="es-ES"/>
        </w:rPr>
        <w:t>)</w:t>
      </w:r>
      <w:r w:rsidR="00201EA2" w:rsidRPr="00201EA2">
        <w:rPr>
          <w:sz w:val="18"/>
          <w:szCs w:val="18"/>
          <w:lang w:eastAsia="es-ES"/>
        </w:rPr>
        <w:t xml:space="preserve"> was resolved by NMR (1CFD.pdb), Holo-CaM</w:t>
      </w:r>
      <w:r w:rsidR="00EE6A2D">
        <w:rPr>
          <w:sz w:val="18"/>
          <w:szCs w:val="18"/>
          <w:lang w:eastAsia="es-ES"/>
        </w:rPr>
        <w:t xml:space="preserve"> (</w:t>
      </w:r>
      <w:r w:rsidR="00EE6A2D" w:rsidRPr="00EE6A2D">
        <w:rPr>
          <w:b/>
          <w:bCs/>
          <w:sz w:val="18"/>
          <w:szCs w:val="18"/>
          <w:lang w:eastAsia="es-ES"/>
        </w:rPr>
        <w:t>B</w:t>
      </w:r>
      <w:r w:rsidR="00EE6A2D">
        <w:rPr>
          <w:sz w:val="18"/>
          <w:szCs w:val="18"/>
          <w:lang w:eastAsia="es-ES"/>
        </w:rPr>
        <w:t>)</w:t>
      </w:r>
      <w:r w:rsidR="00201EA2" w:rsidRPr="00201EA2">
        <w:rPr>
          <w:sz w:val="18"/>
          <w:szCs w:val="18"/>
          <w:lang w:eastAsia="es-ES"/>
        </w:rPr>
        <w:t xml:space="preserve"> with its four occupied binding sites shown in green spheres (1CLL.pdb)</w:t>
      </w:r>
      <w:r w:rsidR="00FA56E4">
        <w:rPr>
          <w:sz w:val="18"/>
          <w:szCs w:val="18"/>
          <w:lang w:eastAsia="es-ES"/>
        </w:rPr>
        <w:t>,</w:t>
      </w:r>
      <w:r w:rsidR="00201EA2" w:rsidRPr="00201EA2">
        <w:rPr>
          <w:sz w:val="18"/>
          <w:szCs w:val="18"/>
          <w:lang w:eastAsia="es-ES"/>
        </w:rPr>
        <w:t xml:space="preserve"> and the </w:t>
      </w:r>
      <w:r w:rsidR="007F6842">
        <w:rPr>
          <w:sz w:val="18"/>
          <w:szCs w:val="18"/>
          <w:lang w:eastAsia="es-ES"/>
        </w:rPr>
        <w:t>Ca</w:t>
      </w:r>
      <w:r w:rsidR="007F6842" w:rsidRPr="007F6842">
        <w:rPr>
          <w:sz w:val="18"/>
          <w:szCs w:val="18"/>
          <w:vertAlign w:val="superscript"/>
          <w:lang w:eastAsia="es-ES"/>
        </w:rPr>
        <w:t>+2</w:t>
      </w:r>
      <w:r w:rsidR="007F6842">
        <w:rPr>
          <w:sz w:val="18"/>
          <w:szCs w:val="18"/>
          <w:lang w:eastAsia="es-ES"/>
        </w:rPr>
        <w:t>-</w:t>
      </w:r>
      <w:r w:rsidR="00201EA2" w:rsidRPr="00201EA2">
        <w:rPr>
          <w:sz w:val="18"/>
          <w:szCs w:val="18"/>
          <w:lang w:eastAsia="es-ES"/>
        </w:rPr>
        <w:t>CaM-TFP complex</w:t>
      </w:r>
      <w:r w:rsidR="00EE6A2D">
        <w:rPr>
          <w:sz w:val="18"/>
          <w:szCs w:val="18"/>
          <w:lang w:eastAsia="es-ES"/>
        </w:rPr>
        <w:t xml:space="preserve"> (</w:t>
      </w:r>
      <w:r w:rsidR="00EE6A2D" w:rsidRPr="00EE6A2D">
        <w:rPr>
          <w:b/>
          <w:bCs/>
          <w:sz w:val="18"/>
          <w:szCs w:val="18"/>
          <w:lang w:eastAsia="es-ES"/>
        </w:rPr>
        <w:t>C</w:t>
      </w:r>
      <w:r w:rsidR="00EE6A2D">
        <w:rPr>
          <w:sz w:val="18"/>
          <w:szCs w:val="18"/>
          <w:lang w:eastAsia="es-ES"/>
        </w:rPr>
        <w:t>)</w:t>
      </w:r>
      <w:r w:rsidR="00201EA2" w:rsidRPr="00201EA2">
        <w:rPr>
          <w:sz w:val="18"/>
          <w:szCs w:val="18"/>
          <w:lang w:eastAsia="es-ES"/>
        </w:rPr>
        <w:t xml:space="preserve"> corresponding to the closed form of the protein (1LIN.pdb).</w:t>
      </w:r>
    </w:p>
    <w:p w14:paraId="35312B83" w14:textId="7554C4B0" w:rsidR="00727E98" w:rsidRDefault="002F126F" w:rsidP="00727E98">
      <w:pPr>
        <w:pStyle w:val="MDPI31text"/>
        <w:spacing w:before="240" w:after="60"/>
        <w:ind w:firstLine="0"/>
        <w:jc w:val="left"/>
        <w:outlineLvl w:val="0"/>
        <w:rPr>
          <w:b/>
        </w:rPr>
      </w:pPr>
      <w:r>
        <w:rPr>
          <w:b/>
        </w:rPr>
        <w:t>2. Results</w:t>
      </w:r>
      <w:r w:rsidR="00111E4C">
        <w:rPr>
          <w:b/>
        </w:rPr>
        <w:t xml:space="preserve"> and </w:t>
      </w:r>
      <w:r w:rsidR="00C553C8">
        <w:rPr>
          <w:b/>
        </w:rPr>
        <w:t>Discussion</w:t>
      </w:r>
      <w:r w:rsidR="00111E4C">
        <w:rPr>
          <w:b/>
        </w:rPr>
        <w:t xml:space="preserve"> </w:t>
      </w:r>
    </w:p>
    <w:p w14:paraId="500A94BD" w14:textId="3086D4A9" w:rsidR="00727E98" w:rsidRPr="00727E98" w:rsidRDefault="00727E98" w:rsidP="00727E98">
      <w:pPr>
        <w:pStyle w:val="MDPI31text"/>
        <w:spacing w:before="240" w:after="60"/>
        <w:ind w:left="2970" w:hanging="362"/>
        <w:jc w:val="left"/>
        <w:outlineLvl w:val="0"/>
        <w:rPr>
          <w:bCs/>
          <w:i/>
          <w:iCs/>
        </w:rPr>
      </w:pPr>
      <w:r w:rsidRPr="00727E98">
        <w:rPr>
          <w:bCs/>
          <w:i/>
          <w:iCs/>
        </w:rPr>
        <w:t xml:space="preserve">2.1 Determination of the </w:t>
      </w:r>
      <w:proofErr w:type="spellStart"/>
      <w:r w:rsidRPr="00727E98">
        <w:rPr>
          <w:bCs/>
          <w:i/>
          <w:iCs/>
        </w:rPr>
        <w:t>K</w:t>
      </w:r>
      <w:r w:rsidRPr="00047B53">
        <w:rPr>
          <w:bCs/>
          <w:i/>
          <w:iCs/>
          <w:vertAlign w:val="subscript"/>
        </w:rPr>
        <w:t>ds</w:t>
      </w:r>
      <w:proofErr w:type="spellEnd"/>
      <w:r w:rsidRPr="00727E98">
        <w:rPr>
          <w:bCs/>
          <w:i/>
          <w:iCs/>
        </w:rPr>
        <w:t xml:space="preserve"> of the BIM compounds using the fluorescent biosensor hCaM</w:t>
      </w:r>
      <w:r w:rsidR="00A64022">
        <w:rPr>
          <w:bCs/>
          <w:i/>
          <w:iCs/>
        </w:rPr>
        <w:t>-</w:t>
      </w:r>
      <w:r w:rsidRPr="00727E98">
        <w:rPr>
          <w:bCs/>
          <w:i/>
          <w:iCs/>
        </w:rPr>
        <w:t>M124C-mBBr</w:t>
      </w:r>
    </w:p>
    <w:p w14:paraId="1095C6DB" w14:textId="10E9C430" w:rsidR="002F126F" w:rsidRDefault="00727E98" w:rsidP="00C86473">
      <w:pPr>
        <w:pStyle w:val="MDPI31text"/>
        <w:rPr>
          <w:szCs w:val="20"/>
        </w:rPr>
      </w:pPr>
      <w:r w:rsidRPr="00727E98">
        <w:rPr>
          <w:szCs w:val="20"/>
        </w:rPr>
        <w:t xml:space="preserve">Figure </w:t>
      </w:r>
      <w:r w:rsidR="00201EA2">
        <w:rPr>
          <w:szCs w:val="20"/>
        </w:rPr>
        <w:t>3</w:t>
      </w:r>
      <w:r w:rsidRPr="00727E98">
        <w:rPr>
          <w:szCs w:val="20"/>
        </w:rPr>
        <w:t xml:space="preserve"> shows the </w:t>
      </w:r>
      <w:r w:rsidR="00545BC3">
        <w:rPr>
          <w:szCs w:val="20"/>
        </w:rPr>
        <w:t>BIMs and Chlorpromazine (CPZ) spectra and fluorescence titrations</w:t>
      </w:r>
      <w:r w:rsidR="00A0102B">
        <w:rPr>
          <w:szCs w:val="20"/>
        </w:rPr>
        <w:t xml:space="preserve"> </w:t>
      </w:r>
      <w:r w:rsidRPr="00727E98">
        <w:rPr>
          <w:szCs w:val="20"/>
        </w:rPr>
        <w:t xml:space="preserve">with the </w:t>
      </w:r>
      <w:r w:rsidRPr="00727E98">
        <w:rPr>
          <w:i/>
          <w:iCs/>
          <w:szCs w:val="20"/>
        </w:rPr>
        <w:t>h</w:t>
      </w:r>
      <w:r w:rsidRPr="00727E98">
        <w:rPr>
          <w:szCs w:val="20"/>
        </w:rPr>
        <w:t>CaM-M124C-</w:t>
      </w:r>
      <w:r w:rsidRPr="00727E98">
        <w:rPr>
          <w:i/>
          <w:iCs/>
          <w:szCs w:val="20"/>
        </w:rPr>
        <w:t>mBBr</w:t>
      </w:r>
      <w:r w:rsidRPr="00727E98">
        <w:rPr>
          <w:szCs w:val="20"/>
        </w:rPr>
        <w:t xml:space="preserve"> biosensor</w:t>
      </w:r>
      <w:r w:rsidR="00FA56E4">
        <w:rPr>
          <w:szCs w:val="20"/>
        </w:rPr>
        <w:t>.</w:t>
      </w:r>
      <w:r w:rsidR="00B8732F">
        <w:rPr>
          <w:szCs w:val="20"/>
        </w:rPr>
        <w:t xml:space="preserve"> </w:t>
      </w:r>
      <w:r w:rsidR="00447723" w:rsidRPr="00447723">
        <w:rPr>
          <w:szCs w:val="20"/>
        </w:rPr>
        <w:t xml:space="preserve">This device </w:t>
      </w:r>
      <w:r w:rsidR="00FA56E4">
        <w:rPr>
          <w:szCs w:val="20"/>
        </w:rPr>
        <w:t>can measure the direct interaction of CaM ligands with great sensitivity and obtain</w:t>
      </w:r>
      <w:r w:rsidR="00447723" w:rsidRPr="00447723">
        <w:rPr>
          <w:szCs w:val="20"/>
        </w:rPr>
        <w:t xml:space="preserve"> binding parameters (</w:t>
      </w:r>
      <w:proofErr w:type="spellStart"/>
      <w:r w:rsidR="00447723" w:rsidRPr="00447723">
        <w:rPr>
          <w:i/>
          <w:iCs/>
          <w:szCs w:val="20"/>
        </w:rPr>
        <w:t>K</w:t>
      </w:r>
      <w:r w:rsidR="00447723" w:rsidRPr="00447723">
        <w:rPr>
          <w:szCs w:val="20"/>
          <w:vertAlign w:val="subscript"/>
        </w:rPr>
        <w:t>d</w:t>
      </w:r>
      <w:proofErr w:type="spellEnd"/>
      <w:r w:rsidR="00447723" w:rsidRPr="00447723">
        <w:rPr>
          <w:szCs w:val="20"/>
        </w:rPr>
        <w:t xml:space="preserve"> and stoichiometry)</w:t>
      </w:r>
      <w:r w:rsidRPr="00727E98">
        <w:rPr>
          <w:szCs w:val="20"/>
        </w:rPr>
        <w:t xml:space="preserve">. All compounds exhibit a quenching of fluorescence intensity upon interaction with CaM. The estimated </w:t>
      </w:r>
      <w:proofErr w:type="spellStart"/>
      <w:r w:rsidRPr="00727E98">
        <w:rPr>
          <w:szCs w:val="20"/>
        </w:rPr>
        <w:t>K</w:t>
      </w:r>
      <w:r w:rsidRPr="00727E98">
        <w:rPr>
          <w:szCs w:val="20"/>
          <w:vertAlign w:val="subscript"/>
        </w:rPr>
        <w:t>ds</w:t>
      </w:r>
      <w:proofErr w:type="spellEnd"/>
      <w:r w:rsidRPr="00727E98">
        <w:rPr>
          <w:szCs w:val="20"/>
        </w:rPr>
        <w:t xml:space="preserve"> are in the </w:t>
      </w:r>
      <w:proofErr w:type="spellStart"/>
      <w:r w:rsidRPr="00727E98">
        <w:rPr>
          <w:szCs w:val="20"/>
        </w:rPr>
        <w:t>nM</w:t>
      </w:r>
      <w:proofErr w:type="spellEnd"/>
      <w:r w:rsidRPr="00727E98">
        <w:rPr>
          <w:szCs w:val="20"/>
        </w:rPr>
        <w:t xml:space="preserve"> order, with the following affinity order: BIM-VII &gt; BIM-XI &gt; BIM-IV &gt; BIM-X &gt; BIM-II &gt; CPZ (Table 1); which makes this series of compounds </w:t>
      </w:r>
      <w:r w:rsidR="00541A8C">
        <w:rPr>
          <w:szCs w:val="20"/>
        </w:rPr>
        <w:t>desirabl</w:t>
      </w:r>
      <w:r w:rsidRPr="00727E98">
        <w:rPr>
          <w:szCs w:val="20"/>
        </w:rPr>
        <w:t xml:space="preserve">e to be considered as new anti-CaM drugs. Many of the inhibitors reported so far are in the micromolar range, such as KAR-2 (5 mM) </w:t>
      </w:r>
      <w:r w:rsidRPr="00727E98">
        <w:rPr>
          <w:szCs w:val="20"/>
        </w:rPr>
        <w:fldChar w:fldCharType="begin">
          <w:fldData xml:space="preserve">PEVuZE5vdGU+PENpdGU+PEF1dGhvcj5Pcm9zejwvQXV0aG9yPjxZZWFyPjE5OTc8L1llYXI+PFJl
Y051bT43MjU4PC9SZWNOdW0+PERpc3BsYXlUZXh0PlsyOV08L0Rpc3BsYXlUZXh0PjxyZWNvcmQ+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0141AB">
        <w:rPr>
          <w:szCs w:val="20"/>
        </w:rPr>
        <w:instrText xml:space="preserve"> ADDIN EN.CITE </w:instrText>
      </w:r>
      <w:r w:rsidR="000141AB">
        <w:rPr>
          <w:szCs w:val="20"/>
        </w:rPr>
        <w:fldChar w:fldCharType="begin">
          <w:fldData xml:space="preserve">PEVuZE5vdGU+PENpdGU+PEF1dGhvcj5Pcm9zejwvQXV0aG9yPjxZZWFyPjE5OTc8L1llYXI+PFJl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</w:fldData>
        </w:fldChar>
      </w:r>
      <w:r w:rsidR="000141AB">
        <w:rPr>
          <w:szCs w:val="20"/>
        </w:rPr>
        <w:instrText xml:space="preserve"> ADDIN EN.CITE.DATA </w:instrText>
      </w:r>
      <w:r w:rsidR="000141AB">
        <w:rPr>
          <w:szCs w:val="20"/>
        </w:rPr>
      </w:r>
      <w:r w:rsidR="000141AB">
        <w:rPr>
          <w:szCs w:val="20"/>
        </w:rPr>
        <w:fldChar w:fldCharType="end"/>
      </w:r>
      <w:r w:rsidRPr="00727E98">
        <w:rPr>
          <w:szCs w:val="20"/>
        </w:rPr>
        <w:fldChar w:fldCharType="separate"/>
      </w:r>
      <w:r w:rsidR="000A124E">
        <w:rPr>
          <w:noProof/>
          <w:szCs w:val="20"/>
        </w:rPr>
        <w:t>[29]</w:t>
      </w:r>
      <w:r w:rsidRPr="00727E98">
        <w:rPr>
          <w:szCs w:val="20"/>
        </w:rPr>
        <w:fldChar w:fldCharType="end"/>
      </w:r>
      <w:r w:rsidRPr="00727E98">
        <w:rPr>
          <w:szCs w:val="20"/>
        </w:rPr>
        <w:t xml:space="preserve">, Imipramine (14 mM) </w:t>
      </w:r>
      <w:r w:rsidRPr="00727E98">
        <w:rPr>
          <w:szCs w:val="20"/>
        </w:rPr>
        <w:fldChar w:fldCharType="begin"/>
      </w:r>
      <w:r w:rsidR="000A124E">
        <w:rPr>
          <w:szCs w:val="20"/>
        </w:rPr>
        <w:instrText xml:space="preserve"> ADDIN EN.CITE &lt;EndNote&gt;&lt;Cite&gt;&lt;Author&gt;Sharma&lt;/Author&gt;&lt;Year&gt;2005&lt;/Year&gt;&lt;RecNum&gt;25514&lt;/RecNum&gt;&lt;DisplayText&gt;[30]&lt;/DisplayText&gt;&lt;record&gt;&lt;rec-number&gt;25514&lt;/rec-number&gt;&lt;foreign-keys&gt;&lt;key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Pr="00727E98">
        <w:rPr>
          <w:szCs w:val="20"/>
        </w:rPr>
        <w:fldChar w:fldCharType="separate"/>
      </w:r>
      <w:r w:rsidR="000A124E">
        <w:rPr>
          <w:noProof/>
          <w:szCs w:val="20"/>
        </w:rPr>
        <w:t>[30]</w:t>
      </w:r>
      <w:r w:rsidRPr="00727E98">
        <w:rPr>
          <w:szCs w:val="20"/>
        </w:rPr>
        <w:fldChar w:fldCharType="end"/>
      </w:r>
      <w:r w:rsidRPr="00727E98">
        <w:rPr>
          <w:szCs w:val="20"/>
        </w:rPr>
        <w:t xml:space="preserve">, Serotonin (0.71 mM), </w:t>
      </w:r>
      <w:r w:rsidR="00CA61F9">
        <w:rPr>
          <w:szCs w:val="20"/>
        </w:rPr>
        <w:t>C</w:t>
      </w:r>
      <w:r w:rsidRPr="00727E98">
        <w:rPr>
          <w:szCs w:val="20"/>
        </w:rPr>
        <w:t xml:space="preserve">hlorpromazine (0.97 mM) </w:t>
      </w:r>
      <w:r w:rsidRPr="00727E98">
        <w:rPr>
          <w:szCs w:val="20"/>
        </w:rPr>
        <w:fldChar w:fldCharType="begin"/>
      </w:r>
      <w:r w:rsidR="000A124E">
        <w:rPr>
          <w:szCs w:val="20"/>
        </w:rPr>
        <w:instrText xml:space="preserve"> ADDIN EN.CITE &lt;EndNote&gt;&lt;Cite&gt;&lt;Author&gt;Vásquez-Bochm&lt;/Author&gt;&lt;Year&gt;2021&lt;/Year&gt;&lt;RecNum&gt;25512&lt;/RecNum&gt;&lt;DisplayText&gt;[27]&lt;/DisplayText&gt;&lt;record&gt;&lt;rec-number&gt;25512&lt;/rec-number&gt;&lt;foreign-keys&gt;&lt;key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Pr="00727E98">
        <w:rPr>
          <w:szCs w:val="20"/>
        </w:rPr>
        <w:fldChar w:fldCharType="separate"/>
      </w:r>
      <w:r w:rsidR="000A124E">
        <w:rPr>
          <w:noProof/>
          <w:szCs w:val="20"/>
        </w:rPr>
        <w:t>[27]</w:t>
      </w:r>
      <w:r w:rsidRPr="00727E98">
        <w:rPr>
          <w:szCs w:val="20"/>
        </w:rPr>
        <w:fldChar w:fldCharType="end"/>
      </w:r>
      <w:r w:rsidRPr="00727E98">
        <w:rPr>
          <w:szCs w:val="20"/>
        </w:rPr>
        <w:t xml:space="preserve">, </w:t>
      </w:r>
      <w:r w:rsidR="00CA61F9">
        <w:rPr>
          <w:szCs w:val="20"/>
        </w:rPr>
        <w:t>T</w:t>
      </w:r>
      <w:r w:rsidRPr="00727E98">
        <w:rPr>
          <w:szCs w:val="20"/>
        </w:rPr>
        <w:t xml:space="preserve">rifluoperazine (1 mM), W7 (7 mM) </w:t>
      </w:r>
      <w:r w:rsidRPr="00727E98">
        <w:rPr>
          <w:szCs w:val="20"/>
        </w:rPr>
        <w:fldChar w:fldCharType="begin"/>
      </w:r>
      <w:r w:rsidR="000A124E">
        <w:rPr>
          <w:szCs w:val="20"/>
        </w:rPr>
        <w:instrText xml:space="preserve"> ADDIN EN.CITE &lt;EndNote&gt;&lt;Cite&gt;&lt;Author&gt;Juhasz&lt;/Author&gt;&lt;Year&gt;2020&lt;/Year&gt;&lt;RecNum&gt;25515&lt;/RecNum&gt;&lt;DisplayText&gt;[31]&lt;/DisplayText&gt;&lt;record&gt;&lt;rec-number&gt;25515&lt;/rec-number&gt;&lt;foreign-keys&gt;&lt;key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Pr="00727E98">
        <w:rPr>
          <w:szCs w:val="20"/>
        </w:rPr>
        <w:fldChar w:fldCharType="separate"/>
      </w:r>
      <w:r w:rsidR="000A124E">
        <w:rPr>
          <w:noProof/>
          <w:szCs w:val="20"/>
        </w:rPr>
        <w:t>[31]</w:t>
      </w:r>
      <w:r w:rsidRPr="00727E98">
        <w:rPr>
          <w:szCs w:val="20"/>
        </w:rPr>
        <w:fldChar w:fldCharType="end"/>
      </w:r>
      <w:r w:rsidRPr="00727E98">
        <w:rPr>
          <w:szCs w:val="20"/>
        </w:rPr>
        <w:t xml:space="preserve"> and </w:t>
      </w:r>
      <w:proofErr w:type="spellStart"/>
      <w:r w:rsidR="00CA61F9">
        <w:rPr>
          <w:szCs w:val="20"/>
        </w:rPr>
        <w:t>L</w:t>
      </w:r>
      <w:r w:rsidRPr="00727E98">
        <w:rPr>
          <w:szCs w:val="20"/>
        </w:rPr>
        <w:t>ubeluzole</w:t>
      </w:r>
      <w:proofErr w:type="spellEnd"/>
      <w:r w:rsidRPr="00727E98">
        <w:rPr>
          <w:szCs w:val="20"/>
        </w:rPr>
        <w:t xml:space="preserve"> (2.9 mM) </w:t>
      </w:r>
      <w:r w:rsidRPr="00727E98">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 </w:instrText>
      </w:r>
      <w:r w:rsidR="000A124E">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[32]</w:t>
      </w:r>
      <w:r w:rsidRPr="00727E98">
        <w:rPr>
          <w:szCs w:val="20"/>
        </w:rPr>
        <w:fldChar w:fldCharType="end"/>
      </w:r>
      <w:r w:rsidRPr="00727E98">
        <w:rPr>
          <w:szCs w:val="20"/>
        </w:rPr>
        <w:t xml:space="preserve">; only some peptides </w:t>
      </w:r>
      <w:r w:rsidR="00662E30">
        <w:rPr>
          <w:szCs w:val="20"/>
        </w:rPr>
        <w:t xml:space="preserve">are </w:t>
      </w:r>
      <w:r w:rsidRPr="00727E98">
        <w:rPr>
          <w:szCs w:val="20"/>
        </w:rPr>
        <w:t>in the na</w:t>
      </w:r>
      <w:r w:rsidR="00541A8C">
        <w:rPr>
          <w:szCs w:val="20"/>
        </w:rPr>
        <w:t>n</w:t>
      </w:r>
      <w:r w:rsidRPr="00727E98">
        <w:rPr>
          <w:szCs w:val="20"/>
        </w:rPr>
        <w:t xml:space="preserve">omolar range </w:t>
      </w:r>
      <w:r w:rsidRPr="00727E98">
        <w:rPr>
          <w:szCs w:val="20"/>
        </w:rPr>
        <w:fldChar w:fldCharType="begin"/>
      </w:r>
      <w:r w:rsidR="000A124E">
        <w:rPr>
          <w:szCs w:val="20"/>
        </w:rPr>
        <w:instrText xml:space="preserve"> ADDIN EN.CITE &lt;EndNote&gt;&lt;Cite&gt;&lt;Author&gt;Sosa-Peinado&lt;/Author&gt;&lt;Year&gt;2020&lt;/Year&gt;&lt;RecNum&gt;25447&lt;/RecNum&gt;&lt;DisplayText&gt;[33]&lt;/DisplayText&gt;&lt;record&gt;&lt;rec-number&gt;25447&lt;/rec-number&gt;&lt;foreign-keys&gt;&lt;key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Pr="00727E98">
        <w:rPr>
          <w:szCs w:val="20"/>
        </w:rPr>
        <w:fldChar w:fldCharType="separate"/>
      </w:r>
      <w:r w:rsidR="000A124E">
        <w:rPr>
          <w:noProof/>
          <w:szCs w:val="20"/>
        </w:rPr>
        <w:t>[33]</w:t>
      </w:r>
      <w:r w:rsidRPr="00727E98">
        <w:rPr>
          <w:szCs w:val="20"/>
        </w:rPr>
        <w:fldChar w:fldCharType="end"/>
      </w:r>
      <w:r w:rsidRPr="00727E98">
        <w:rPr>
          <w:szCs w:val="20"/>
        </w:rPr>
        <w:t xml:space="preserve">. </w:t>
      </w:r>
      <w:r w:rsidR="00545BC3">
        <w:rPr>
          <w:szCs w:val="20"/>
        </w:rPr>
        <w:t>T</w:t>
      </w:r>
      <w:r w:rsidR="00984221">
        <w:rPr>
          <w:szCs w:val="20"/>
        </w:rPr>
        <w:t>he</w:t>
      </w:r>
      <w:r w:rsidRPr="00727E98">
        <w:rPr>
          <w:szCs w:val="20"/>
        </w:rPr>
        <w:t xml:space="preserve"> stoichiometry of the compounds is from the ratio </w:t>
      </w:r>
      <w:r w:rsidR="00541A8C">
        <w:rPr>
          <w:szCs w:val="20"/>
        </w:rPr>
        <w:t xml:space="preserve">of </w:t>
      </w:r>
      <w:r w:rsidRPr="00727E98">
        <w:rPr>
          <w:szCs w:val="20"/>
        </w:rPr>
        <w:t>1:2 to 1:4</w:t>
      </w:r>
      <w:r w:rsidR="00541A8C">
        <w:rPr>
          <w:szCs w:val="20"/>
        </w:rPr>
        <w:t>,</w:t>
      </w:r>
      <w:r w:rsidRPr="00727E98">
        <w:rPr>
          <w:szCs w:val="20"/>
        </w:rPr>
        <w:t xml:space="preserve"> which is mainly attributed to the size of each </w:t>
      </w:r>
      <w:r w:rsidR="00662E30" w:rsidRPr="00727E98">
        <w:rPr>
          <w:szCs w:val="20"/>
        </w:rPr>
        <w:t>compound</w:t>
      </w:r>
      <w:r w:rsidRPr="00727E98">
        <w:rPr>
          <w:szCs w:val="20"/>
        </w:rPr>
        <w:t>.</w:t>
      </w:r>
    </w:p>
    <w:p w14:paraId="35AFE807" w14:textId="484DCBDB" w:rsidR="00201EA2" w:rsidRDefault="00201EA2" w:rsidP="00C86473">
      <w:pPr>
        <w:pStyle w:val="MDPI31text"/>
        <w:rPr>
          <w:szCs w:val="20"/>
        </w:rPr>
      </w:pPr>
    </w:p>
    <w:tbl>
      <w:tblPr>
        <w:tblStyle w:val="Tablaconcuadrculaclara"/>
        <w:tblpPr w:leftFromText="180" w:rightFromText="180" w:vertAnchor="text" w:horzAnchor="margin" w:tblpXSpec="right" w:tblpY="14"/>
        <w:tblW w:w="7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0"/>
        <w:gridCol w:w="1261"/>
        <w:gridCol w:w="1436"/>
        <w:gridCol w:w="801"/>
        <w:gridCol w:w="811"/>
        <w:gridCol w:w="881"/>
        <w:gridCol w:w="881"/>
      </w:tblGrid>
      <w:tr w:rsidR="00201EA2" w:rsidRPr="00295662" w14:paraId="350FA7D8" w14:textId="77777777" w:rsidTr="00EF4F1E">
        <w:trPr>
          <w:trHeight w:val="233"/>
        </w:trPr>
        <w:tc>
          <w:tcPr>
            <w:tcW w:w="7977" w:type="dxa"/>
            <w:gridSpan w:val="7"/>
            <w:tcBorders>
              <w:top w:val="single" w:sz="4" w:space="0" w:color="FFFFFF" w:themeColor="background1"/>
              <w:bottom w:val="single" w:sz="4" w:space="0" w:color="auto"/>
            </w:tcBorders>
          </w:tcPr>
          <w:p w14:paraId="3C702386" w14:textId="77777777" w:rsidR="00201EA2" w:rsidRPr="00295662" w:rsidRDefault="00201EA2" w:rsidP="00201EA2">
            <w:pPr>
              <w:tabs>
                <w:tab w:val="left" w:pos="709"/>
              </w:tabs>
              <w:spacing w:line="240" w:lineRule="auto"/>
              <w:rPr>
                <w:rFonts w:eastAsia="Times New Roman"/>
                <w:bCs/>
                <w:sz w:val="18"/>
                <w:szCs w:val="18"/>
                <w:lang w:val="en-US"/>
              </w:rPr>
            </w:pPr>
            <w:r w:rsidRPr="00CA61F9">
              <w:rPr>
                <w:b/>
                <w:bCs/>
                <w:sz w:val="18"/>
                <w:szCs w:val="18"/>
                <w:lang w:val="en-US"/>
              </w:rPr>
              <w:t>Table 1</w:t>
            </w:r>
            <w:r w:rsidRPr="00295662">
              <w:rPr>
                <w:sz w:val="18"/>
                <w:szCs w:val="18"/>
                <w:lang w:val="en-US"/>
              </w:rPr>
              <w:t>. Experimental and theoretical binding properties of Ca</w:t>
            </w:r>
            <w:r w:rsidRPr="00295662">
              <w:rPr>
                <w:sz w:val="18"/>
                <w:szCs w:val="18"/>
                <w:vertAlign w:val="superscript"/>
                <w:lang w:val="en-US"/>
              </w:rPr>
              <w:t>2+</w:t>
            </w:r>
            <w:r w:rsidRPr="00295662">
              <w:rPr>
                <w:sz w:val="18"/>
                <w:szCs w:val="18"/>
                <w:lang w:val="en-US"/>
              </w:rPr>
              <w:t>-CaM-BIMs complexes.</w:t>
            </w:r>
          </w:p>
        </w:tc>
      </w:tr>
      <w:tr w:rsidR="00201EA2" w:rsidRPr="00295662" w14:paraId="764D07CA" w14:textId="77777777" w:rsidTr="00EF4F1E">
        <w:tc>
          <w:tcPr>
            <w:tcW w:w="1910" w:type="dxa"/>
            <w:tcBorders>
              <w:top w:val="single" w:sz="4" w:space="0" w:color="auto"/>
            </w:tcBorders>
          </w:tcPr>
          <w:p w14:paraId="34A6CCFB" w14:textId="77777777" w:rsidR="00201EA2" w:rsidRPr="00295662" w:rsidRDefault="00201EA2" w:rsidP="00201EA2">
            <w:pPr>
              <w:tabs>
                <w:tab w:val="left" w:pos="709"/>
              </w:tabs>
              <w:spacing w:line="240" w:lineRule="auto"/>
              <w:rPr>
                <w:rFonts w:eastAsia="Times New Roman"/>
                <w:bCs/>
                <w:sz w:val="18"/>
                <w:szCs w:val="18"/>
                <w:lang w:val="en-US"/>
              </w:rPr>
            </w:pPr>
          </w:p>
        </w:tc>
        <w:tc>
          <w:tcPr>
            <w:tcW w:w="2693" w:type="dxa"/>
            <w:gridSpan w:val="2"/>
            <w:tcBorders>
              <w:top w:val="single" w:sz="4" w:space="0" w:color="auto"/>
            </w:tcBorders>
          </w:tcPr>
          <w:p w14:paraId="7E1285E8" w14:textId="77777777" w:rsidR="00201EA2" w:rsidRPr="00295662" w:rsidRDefault="00201EA2" w:rsidP="00201EA2">
            <w:pPr>
              <w:tabs>
                <w:tab w:val="left" w:pos="709"/>
              </w:tabs>
              <w:spacing w:line="240" w:lineRule="auto"/>
              <w:jc w:val="center"/>
              <w:rPr>
                <w:rFonts w:eastAsia="Times New Roman"/>
                <w:bCs/>
                <w:sz w:val="18"/>
                <w:szCs w:val="18"/>
              </w:rPr>
            </w:pPr>
            <w:r w:rsidRPr="00295662">
              <w:rPr>
                <w:b/>
                <w:sz w:val="18"/>
                <w:szCs w:val="18"/>
              </w:rPr>
              <w:t>E</w:t>
            </w:r>
            <w:r>
              <w:rPr>
                <w:b/>
                <w:sz w:val="18"/>
                <w:szCs w:val="18"/>
              </w:rPr>
              <w:t>xperimental studies</w:t>
            </w:r>
          </w:p>
        </w:tc>
        <w:tc>
          <w:tcPr>
            <w:tcW w:w="3374" w:type="dxa"/>
            <w:gridSpan w:val="4"/>
            <w:tcBorders>
              <w:top w:val="single" w:sz="4" w:space="0" w:color="auto"/>
            </w:tcBorders>
          </w:tcPr>
          <w:p w14:paraId="27A8157C"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 xml:space="preserve">Docking </w:t>
            </w:r>
            <w:r w:rsidRPr="00295662">
              <w:rPr>
                <w:rFonts w:eastAsia="Times New Roman"/>
                <w:b/>
                <w:sz w:val="18"/>
                <w:szCs w:val="18"/>
                <w:lang w:val="en-US"/>
              </w:rPr>
              <w:t>studies</w:t>
            </w:r>
          </w:p>
        </w:tc>
      </w:tr>
      <w:tr w:rsidR="00201EA2" w:rsidRPr="00295662" w14:paraId="651CC4AA" w14:textId="77777777" w:rsidTr="00EF4F1E">
        <w:tc>
          <w:tcPr>
            <w:tcW w:w="1910" w:type="dxa"/>
          </w:tcPr>
          <w:p w14:paraId="0430D71C" w14:textId="77777777" w:rsidR="00201EA2" w:rsidRPr="00295662" w:rsidRDefault="00201EA2" w:rsidP="00201EA2">
            <w:pPr>
              <w:tabs>
                <w:tab w:val="left" w:pos="709"/>
              </w:tabs>
              <w:spacing w:line="240" w:lineRule="auto"/>
              <w:rPr>
                <w:rFonts w:eastAsia="Times New Roman"/>
                <w:bCs/>
                <w:sz w:val="18"/>
                <w:szCs w:val="18"/>
              </w:rPr>
            </w:pPr>
          </w:p>
        </w:tc>
        <w:tc>
          <w:tcPr>
            <w:tcW w:w="1261" w:type="dxa"/>
          </w:tcPr>
          <w:p w14:paraId="60B8F110" w14:textId="77777777" w:rsidR="00201EA2" w:rsidRPr="00295662" w:rsidRDefault="00201EA2" w:rsidP="00201EA2">
            <w:pPr>
              <w:spacing w:line="240" w:lineRule="auto"/>
              <w:jc w:val="center"/>
              <w:rPr>
                <w:b/>
                <w:i/>
                <w:sz w:val="18"/>
                <w:szCs w:val="18"/>
              </w:rPr>
            </w:pPr>
            <w:r w:rsidRPr="00295662">
              <w:rPr>
                <w:b/>
                <w:i/>
                <w:sz w:val="18"/>
                <w:szCs w:val="18"/>
              </w:rPr>
              <w:t>K</w:t>
            </w:r>
            <w:r w:rsidRPr="00295662">
              <w:rPr>
                <w:b/>
                <w:sz w:val="18"/>
                <w:szCs w:val="18"/>
                <w:vertAlign w:val="subscript"/>
              </w:rPr>
              <w:t>d</w:t>
            </w:r>
            <w:r w:rsidRPr="00295662">
              <w:rPr>
                <w:b/>
                <w:sz w:val="18"/>
                <w:szCs w:val="18"/>
              </w:rPr>
              <w:t xml:space="preserve"> (nM)</w:t>
            </w:r>
          </w:p>
        </w:tc>
        <w:tc>
          <w:tcPr>
            <w:tcW w:w="1436" w:type="dxa"/>
          </w:tcPr>
          <w:p w14:paraId="3204CCE1" w14:textId="77777777" w:rsidR="00201EA2" w:rsidRPr="00295662" w:rsidRDefault="00201EA2" w:rsidP="00201EA2">
            <w:pPr>
              <w:spacing w:line="240" w:lineRule="auto"/>
              <w:jc w:val="center"/>
              <w:rPr>
                <w:b/>
                <w:bCs/>
                <w:sz w:val="18"/>
                <w:szCs w:val="18"/>
              </w:rPr>
            </w:pPr>
            <w:r w:rsidRPr="00295662">
              <w:rPr>
                <w:b/>
                <w:bCs/>
                <w:sz w:val="18"/>
                <w:szCs w:val="18"/>
                <w:lang w:val="en-US"/>
              </w:rPr>
              <w:t>stoichiometry</w:t>
            </w:r>
          </w:p>
        </w:tc>
        <w:tc>
          <w:tcPr>
            <w:tcW w:w="3374" w:type="dxa"/>
            <w:gridSpan w:val="4"/>
          </w:tcPr>
          <w:p w14:paraId="7D3493F3"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Symbol"/>
                <w:b/>
                <w:i/>
                <w:iCs/>
                <w:sz w:val="18"/>
                <w:szCs w:val="18"/>
              </w:rPr>
              <w:t>K</w:t>
            </w:r>
            <w:r w:rsidRPr="00295662">
              <w:rPr>
                <w:rFonts w:eastAsia="Symbol"/>
                <w:b/>
                <w:sz w:val="18"/>
                <w:szCs w:val="18"/>
                <w:vertAlign w:val="subscript"/>
              </w:rPr>
              <w:t>i</w:t>
            </w:r>
            <w:r w:rsidRPr="00295662">
              <w:rPr>
                <w:b/>
                <w:sz w:val="18"/>
                <w:szCs w:val="18"/>
              </w:rPr>
              <w:t xml:space="preserve"> (nM)</w:t>
            </w:r>
          </w:p>
        </w:tc>
      </w:tr>
      <w:tr w:rsidR="00201EA2" w:rsidRPr="00295662" w14:paraId="489FCB5A" w14:textId="77777777" w:rsidTr="00EF4F1E">
        <w:tc>
          <w:tcPr>
            <w:tcW w:w="1910" w:type="dxa"/>
            <w:tcBorders>
              <w:bottom w:val="single" w:sz="4" w:space="0" w:color="auto"/>
            </w:tcBorders>
          </w:tcPr>
          <w:p w14:paraId="1BB1A379" w14:textId="77777777" w:rsidR="00201EA2" w:rsidRPr="00295662" w:rsidRDefault="00201EA2" w:rsidP="00201EA2">
            <w:pPr>
              <w:tabs>
                <w:tab w:val="left" w:pos="709"/>
              </w:tabs>
              <w:spacing w:line="240" w:lineRule="auto"/>
              <w:rPr>
                <w:rFonts w:eastAsia="Times New Roman"/>
                <w:bCs/>
                <w:sz w:val="18"/>
                <w:szCs w:val="18"/>
              </w:rPr>
            </w:pPr>
          </w:p>
        </w:tc>
        <w:tc>
          <w:tcPr>
            <w:tcW w:w="1261" w:type="dxa"/>
            <w:tcBorders>
              <w:bottom w:val="single" w:sz="4" w:space="0" w:color="auto"/>
            </w:tcBorders>
          </w:tcPr>
          <w:p w14:paraId="08D91A26" w14:textId="77777777" w:rsidR="00201EA2" w:rsidRPr="00295662" w:rsidRDefault="00201EA2" w:rsidP="00201EA2">
            <w:pPr>
              <w:spacing w:line="240" w:lineRule="auto"/>
              <w:jc w:val="center"/>
              <w:rPr>
                <w:b/>
                <w:sz w:val="18"/>
                <w:szCs w:val="18"/>
              </w:rPr>
            </w:pPr>
          </w:p>
        </w:tc>
        <w:tc>
          <w:tcPr>
            <w:tcW w:w="1436" w:type="dxa"/>
            <w:tcBorders>
              <w:bottom w:val="single" w:sz="4" w:space="0" w:color="auto"/>
            </w:tcBorders>
          </w:tcPr>
          <w:p w14:paraId="0BCCD855" w14:textId="77777777" w:rsidR="00201EA2" w:rsidRPr="00295662" w:rsidRDefault="00201EA2" w:rsidP="00201EA2">
            <w:pPr>
              <w:spacing w:line="240" w:lineRule="auto"/>
              <w:jc w:val="center"/>
              <w:rPr>
                <w:b/>
                <w:bCs/>
                <w:sz w:val="18"/>
                <w:szCs w:val="18"/>
              </w:rPr>
            </w:pPr>
          </w:p>
        </w:tc>
        <w:tc>
          <w:tcPr>
            <w:tcW w:w="801" w:type="dxa"/>
            <w:tcBorders>
              <w:bottom w:val="single" w:sz="4" w:space="0" w:color="auto"/>
            </w:tcBorders>
          </w:tcPr>
          <w:p w14:paraId="4C93F504"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Site I</w:t>
            </w:r>
          </w:p>
        </w:tc>
        <w:tc>
          <w:tcPr>
            <w:tcW w:w="811" w:type="dxa"/>
            <w:tcBorders>
              <w:bottom w:val="single" w:sz="4" w:space="0" w:color="auto"/>
            </w:tcBorders>
          </w:tcPr>
          <w:p w14:paraId="632B86DF"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w:t>
            </w:r>
          </w:p>
        </w:tc>
        <w:tc>
          <w:tcPr>
            <w:tcW w:w="881" w:type="dxa"/>
            <w:tcBorders>
              <w:bottom w:val="single" w:sz="4" w:space="0" w:color="auto"/>
            </w:tcBorders>
          </w:tcPr>
          <w:p w14:paraId="17E212D9"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III</w:t>
            </w:r>
          </w:p>
        </w:tc>
        <w:tc>
          <w:tcPr>
            <w:tcW w:w="881" w:type="dxa"/>
            <w:tcBorders>
              <w:bottom w:val="single" w:sz="4" w:space="0" w:color="auto"/>
            </w:tcBorders>
          </w:tcPr>
          <w:p w14:paraId="56F9CFA5"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IV</w:t>
            </w:r>
          </w:p>
        </w:tc>
      </w:tr>
      <w:tr w:rsidR="00201EA2" w:rsidRPr="00295662" w14:paraId="0BEA49E0" w14:textId="77777777" w:rsidTr="00EF4F1E">
        <w:tc>
          <w:tcPr>
            <w:tcW w:w="1910" w:type="dxa"/>
            <w:tcBorders>
              <w:top w:val="single" w:sz="4" w:space="0" w:color="auto"/>
            </w:tcBorders>
          </w:tcPr>
          <w:p w14:paraId="3549107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w:t>
            </w:r>
            <w:r w:rsidRPr="00295662">
              <w:rPr>
                <w:rFonts w:eastAsia="Times New Roman"/>
                <w:b/>
                <w:bCs/>
                <w:sz w:val="18"/>
                <w:szCs w:val="18"/>
                <w:lang w:eastAsia="es-ES"/>
              </w:rPr>
              <w:t>BIM-II</w:t>
            </w:r>
          </w:p>
        </w:tc>
        <w:tc>
          <w:tcPr>
            <w:tcW w:w="1261" w:type="dxa"/>
            <w:tcBorders>
              <w:top w:val="single" w:sz="4" w:space="0" w:color="auto"/>
            </w:tcBorders>
          </w:tcPr>
          <w:p w14:paraId="4F08833C" w14:textId="77777777" w:rsidR="00201EA2" w:rsidRPr="00295662" w:rsidRDefault="00201EA2" w:rsidP="00201EA2">
            <w:pPr>
              <w:spacing w:line="240" w:lineRule="auto"/>
              <w:jc w:val="center"/>
              <w:rPr>
                <w:sz w:val="18"/>
                <w:szCs w:val="18"/>
              </w:rPr>
            </w:pPr>
            <w:r w:rsidRPr="00295662">
              <w:rPr>
                <w:sz w:val="18"/>
                <w:szCs w:val="18"/>
              </w:rPr>
              <w:t>257.8 ± 5.5</w:t>
            </w:r>
          </w:p>
        </w:tc>
        <w:tc>
          <w:tcPr>
            <w:tcW w:w="1436" w:type="dxa"/>
            <w:tcBorders>
              <w:top w:val="single" w:sz="4" w:space="0" w:color="auto"/>
            </w:tcBorders>
          </w:tcPr>
          <w:p w14:paraId="149F79E1" w14:textId="77777777" w:rsidR="00201EA2" w:rsidRPr="00295662" w:rsidRDefault="00201EA2" w:rsidP="00201EA2">
            <w:pPr>
              <w:spacing w:line="240" w:lineRule="auto"/>
              <w:jc w:val="center"/>
              <w:rPr>
                <w:sz w:val="18"/>
                <w:szCs w:val="18"/>
              </w:rPr>
            </w:pPr>
            <w:r w:rsidRPr="00295662">
              <w:rPr>
                <w:sz w:val="18"/>
                <w:szCs w:val="18"/>
              </w:rPr>
              <w:t>2.5 ± 0.2</w:t>
            </w:r>
          </w:p>
        </w:tc>
        <w:tc>
          <w:tcPr>
            <w:tcW w:w="801" w:type="dxa"/>
            <w:tcBorders>
              <w:top w:val="single" w:sz="4" w:space="0" w:color="auto"/>
            </w:tcBorders>
          </w:tcPr>
          <w:p w14:paraId="4513617D" w14:textId="77777777" w:rsidR="00201EA2" w:rsidRPr="00295662" w:rsidRDefault="00201EA2" w:rsidP="00201EA2">
            <w:pPr>
              <w:spacing w:line="240" w:lineRule="auto"/>
              <w:jc w:val="center"/>
              <w:rPr>
                <w:sz w:val="18"/>
                <w:szCs w:val="18"/>
              </w:rPr>
            </w:pPr>
            <w:r w:rsidRPr="00295662">
              <w:rPr>
                <w:sz w:val="18"/>
                <w:szCs w:val="18"/>
              </w:rPr>
              <w:t>109.79</w:t>
            </w:r>
          </w:p>
        </w:tc>
        <w:tc>
          <w:tcPr>
            <w:tcW w:w="811" w:type="dxa"/>
            <w:tcBorders>
              <w:top w:val="single" w:sz="4" w:space="0" w:color="auto"/>
            </w:tcBorders>
          </w:tcPr>
          <w:p w14:paraId="138FCD75" w14:textId="77777777" w:rsidR="00201EA2" w:rsidRPr="00295662" w:rsidRDefault="00201EA2" w:rsidP="00201EA2">
            <w:pPr>
              <w:spacing w:line="240" w:lineRule="auto"/>
              <w:jc w:val="center"/>
              <w:rPr>
                <w:sz w:val="18"/>
                <w:szCs w:val="18"/>
              </w:rPr>
            </w:pPr>
            <w:r w:rsidRPr="00295662">
              <w:rPr>
                <w:sz w:val="18"/>
                <w:szCs w:val="18"/>
                <w:lang w:val="en-US"/>
              </w:rPr>
              <w:t>161.58</w:t>
            </w:r>
          </w:p>
        </w:tc>
        <w:tc>
          <w:tcPr>
            <w:tcW w:w="881" w:type="dxa"/>
            <w:tcBorders>
              <w:top w:val="single" w:sz="4" w:space="0" w:color="auto"/>
            </w:tcBorders>
          </w:tcPr>
          <w:p w14:paraId="0EC9BB34" w14:textId="77777777" w:rsidR="00201EA2" w:rsidRPr="00295662" w:rsidRDefault="00201EA2" w:rsidP="00201EA2">
            <w:pPr>
              <w:spacing w:line="240" w:lineRule="auto"/>
              <w:jc w:val="center"/>
              <w:rPr>
                <w:sz w:val="18"/>
                <w:szCs w:val="18"/>
              </w:rPr>
            </w:pPr>
            <w:r w:rsidRPr="00295662">
              <w:rPr>
                <w:sz w:val="18"/>
                <w:szCs w:val="18"/>
              </w:rPr>
              <w:t>-</w:t>
            </w:r>
          </w:p>
        </w:tc>
        <w:tc>
          <w:tcPr>
            <w:tcW w:w="881" w:type="dxa"/>
            <w:tcBorders>
              <w:top w:val="single" w:sz="4" w:space="0" w:color="auto"/>
            </w:tcBorders>
          </w:tcPr>
          <w:p w14:paraId="6C1F681E"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6A1D0C2F" w14:textId="77777777" w:rsidTr="00EF4F1E">
        <w:tc>
          <w:tcPr>
            <w:tcW w:w="1910" w:type="dxa"/>
          </w:tcPr>
          <w:p w14:paraId="3620DD55"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-BIM-IV</w:t>
            </w:r>
          </w:p>
        </w:tc>
        <w:tc>
          <w:tcPr>
            <w:tcW w:w="1261" w:type="dxa"/>
          </w:tcPr>
          <w:p w14:paraId="25D7E03F" w14:textId="77777777" w:rsidR="00201EA2" w:rsidRPr="00295662" w:rsidRDefault="00201EA2" w:rsidP="00201EA2">
            <w:pPr>
              <w:spacing w:line="240" w:lineRule="auto"/>
              <w:jc w:val="center"/>
              <w:rPr>
                <w:sz w:val="18"/>
                <w:szCs w:val="18"/>
              </w:rPr>
            </w:pPr>
            <w:r w:rsidRPr="00295662">
              <w:rPr>
                <w:sz w:val="18"/>
                <w:szCs w:val="18"/>
              </w:rPr>
              <w:t>223.8 ± 3.7</w:t>
            </w:r>
          </w:p>
        </w:tc>
        <w:tc>
          <w:tcPr>
            <w:tcW w:w="1436" w:type="dxa"/>
          </w:tcPr>
          <w:p w14:paraId="65C2869C" w14:textId="77777777" w:rsidR="00201EA2" w:rsidRPr="00295662" w:rsidRDefault="00201EA2" w:rsidP="00201EA2">
            <w:pPr>
              <w:spacing w:line="240" w:lineRule="auto"/>
              <w:jc w:val="center"/>
              <w:rPr>
                <w:sz w:val="18"/>
                <w:szCs w:val="18"/>
              </w:rPr>
            </w:pPr>
            <w:r w:rsidRPr="00295662">
              <w:rPr>
                <w:sz w:val="18"/>
                <w:szCs w:val="18"/>
              </w:rPr>
              <w:t>3.7 ± 0.2</w:t>
            </w:r>
          </w:p>
        </w:tc>
        <w:tc>
          <w:tcPr>
            <w:tcW w:w="801" w:type="dxa"/>
          </w:tcPr>
          <w:p w14:paraId="72B2F193" w14:textId="77777777" w:rsidR="00201EA2" w:rsidRPr="00295662" w:rsidRDefault="00201EA2" w:rsidP="00201EA2">
            <w:pPr>
              <w:spacing w:line="240" w:lineRule="auto"/>
              <w:jc w:val="center"/>
              <w:rPr>
                <w:sz w:val="18"/>
                <w:szCs w:val="18"/>
              </w:rPr>
            </w:pPr>
            <w:r w:rsidRPr="00295662">
              <w:rPr>
                <w:sz w:val="18"/>
                <w:szCs w:val="18"/>
              </w:rPr>
              <w:t>17.10</w:t>
            </w:r>
          </w:p>
        </w:tc>
        <w:tc>
          <w:tcPr>
            <w:tcW w:w="811" w:type="dxa"/>
          </w:tcPr>
          <w:p w14:paraId="55EA8B9D" w14:textId="77777777" w:rsidR="00201EA2" w:rsidRPr="00295662" w:rsidRDefault="00201EA2" w:rsidP="00201EA2">
            <w:pPr>
              <w:spacing w:line="240" w:lineRule="auto"/>
              <w:jc w:val="center"/>
              <w:rPr>
                <w:sz w:val="18"/>
                <w:szCs w:val="18"/>
              </w:rPr>
            </w:pPr>
            <w:r w:rsidRPr="00295662">
              <w:rPr>
                <w:sz w:val="18"/>
                <w:szCs w:val="18"/>
                <w:lang w:val="en-US"/>
              </w:rPr>
              <w:t>3390</w:t>
            </w:r>
          </w:p>
        </w:tc>
        <w:tc>
          <w:tcPr>
            <w:tcW w:w="881" w:type="dxa"/>
          </w:tcPr>
          <w:p w14:paraId="21FADF94" w14:textId="77777777" w:rsidR="00201EA2" w:rsidRPr="00295662" w:rsidRDefault="00201EA2" w:rsidP="00201EA2">
            <w:pPr>
              <w:spacing w:line="240" w:lineRule="auto"/>
              <w:jc w:val="center"/>
              <w:rPr>
                <w:sz w:val="18"/>
                <w:szCs w:val="18"/>
              </w:rPr>
            </w:pPr>
            <w:r w:rsidRPr="00295662">
              <w:rPr>
                <w:sz w:val="18"/>
                <w:szCs w:val="18"/>
                <w:lang w:val="en-US"/>
              </w:rPr>
              <w:t>7450</w:t>
            </w:r>
          </w:p>
        </w:tc>
        <w:tc>
          <w:tcPr>
            <w:tcW w:w="881" w:type="dxa"/>
          </w:tcPr>
          <w:p w14:paraId="305FE691"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2E3C3D00" w14:textId="77777777" w:rsidTr="00EF4F1E">
        <w:tc>
          <w:tcPr>
            <w:tcW w:w="1910" w:type="dxa"/>
          </w:tcPr>
          <w:p w14:paraId="77695A2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-BIM-VII</w:t>
            </w:r>
          </w:p>
        </w:tc>
        <w:tc>
          <w:tcPr>
            <w:tcW w:w="1261" w:type="dxa"/>
          </w:tcPr>
          <w:p w14:paraId="1FB4D719" w14:textId="77777777" w:rsidR="00201EA2" w:rsidRPr="00295662" w:rsidRDefault="00201EA2" w:rsidP="00201EA2">
            <w:pPr>
              <w:spacing w:line="240" w:lineRule="auto"/>
              <w:jc w:val="center"/>
              <w:rPr>
                <w:sz w:val="18"/>
                <w:szCs w:val="18"/>
              </w:rPr>
            </w:pPr>
            <w:r w:rsidRPr="00295662">
              <w:rPr>
                <w:sz w:val="18"/>
                <w:szCs w:val="18"/>
              </w:rPr>
              <w:t>186.2 ± 4.1</w:t>
            </w:r>
          </w:p>
        </w:tc>
        <w:tc>
          <w:tcPr>
            <w:tcW w:w="1436" w:type="dxa"/>
          </w:tcPr>
          <w:p w14:paraId="77ACABD3" w14:textId="77777777" w:rsidR="00201EA2" w:rsidRPr="00295662" w:rsidRDefault="00201EA2" w:rsidP="00201EA2">
            <w:pPr>
              <w:spacing w:line="240" w:lineRule="auto"/>
              <w:jc w:val="center"/>
              <w:rPr>
                <w:sz w:val="18"/>
                <w:szCs w:val="18"/>
              </w:rPr>
            </w:pPr>
            <w:r w:rsidRPr="00295662">
              <w:rPr>
                <w:sz w:val="18"/>
                <w:szCs w:val="18"/>
              </w:rPr>
              <w:t>4.4 ± 0.1</w:t>
            </w:r>
          </w:p>
        </w:tc>
        <w:tc>
          <w:tcPr>
            <w:tcW w:w="801" w:type="dxa"/>
          </w:tcPr>
          <w:p w14:paraId="3648C460" w14:textId="77777777" w:rsidR="00201EA2" w:rsidRPr="00295662" w:rsidRDefault="00201EA2" w:rsidP="00201EA2">
            <w:pPr>
              <w:spacing w:line="240" w:lineRule="auto"/>
              <w:jc w:val="center"/>
              <w:rPr>
                <w:sz w:val="18"/>
                <w:szCs w:val="18"/>
              </w:rPr>
            </w:pPr>
            <w:r w:rsidRPr="00295662">
              <w:rPr>
                <w:sz w:val="18"/>
                <w:szCs w:val="18"/>
              </w:rPr>
              <w:t>2.14</w:t>
            </w:r>
          </w:p>
        </w:tc>
        <w:tc>
          <w:tcPr>
            <w:tcW w:w="811" w:type="dxa"/>
          </w:tcPr>
          <w:p w14:paraId="20A26122" w14:textId="77777777" w:rsidR="00201EA2" w:rsidRPr="00295662" w:rsidRDefault="00201EA2" w:rsidP="00201EA2">
            <w:pPr>
              <w:spacing w:line="240" w:lineRule="auto"/>
              <w:jc w:val="center"/>
              <w:rPr>
                <w:sz w:val="18"/>
                <w:szCs w:val="18"/>
              </w:rPr>
            </w:pPr>
            <w:r w:rsidRPr="00295662">
              <w:rPr>
                <w:sz w:val="18"/>
                <w:szCs w:val="18"/>
              </w:rPr>
              <w:t>26.95</w:t>
            </w:r>
          </w:p>
        </w:tc>
        <w:tc>
          <w:tcPr>
            <w:tcW w:w="881" w:type="dxa"/>
          </w:tcPr>
          <w:p w14:paraId="1075090E" w14:textId="77777777" w:rsidR="00201EA2" w:rsidRPr="00295662" w:rsidRDefault="00201EA2" w:rsidP="00201EA2">
            <w:pPr>
              <w:spacing w:line="240" w:lineRule="auto"/>
              <w:jc w:val="center"/>
              <w:rPr>
                <w:sz w:val="18"/>
                <w:szCs w:val="18"/>
              </w:rPr>
            </w:pPr>
            <w:r w:rsidRPr="00295662">
              <w:rPr>
                <w:sz w:val="18"/>
                <w:szCs w:val="18"/>
              </w:rPr>
              <w:t>52.43</w:t>
            </w:r>
          </w:p>
        </w:tc>
        <w:tc>
          <w:tcPr>
            <w:tcW w:w="881" w:type="dxa"/>
          </w:tcPr>
          <w:p w14:paraId="74E91E4C" w14:textId="77777777" w:rsidR="00201EA2" w:rsidRPr="00295662" w:rsidRDefault="00201EA2" w:rsidP="00201EA2">
            <w:pPr>
              <w:spacing w:line="240" w:lineRule="auto"/>
              <w:jc w:val="center"/>
              <w:rPr>
                <w:sz w:val="18"/>
                <w:szCs w:val="18"/>
              </w:rPr>
            </w:pPr>
            <w:r w:rsidRPr="00295662">
              <w:rPr>
                <w:sz w:val="18"/>
                <w:szCs w:val="18"/>
              </w:rPr>
              <w:t>263.87</w:t>
            </w:r>
          </w:p>
        </w:tc>
      </w:tr>
      <w:tr w:rsidR="00201EA2" w:rsidRPr="00295662" w14:paraId="737F30CE" w14:textId="77777777" w:rsidTr="00EF4F1E">
        <w:tc>
          <w:tcPr>
            <w:tcW w:w="1910" w:type="dxa"/>
          </w:tcPr>
          <w:p w14:paraId="57FCF85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w:t>
            </w:r>
          </w:p>
        </w:tc>
        <w:tc>
          <w:tcPr>
            <w:tcW w:w="1261" w:type="dxa"/>
          </w:tcPr>
          <w:p w14:paraId="1ED055E3" w14:textId="77777777" w:rsidR="00201EA2" w:rsidRPr="00295662" w:rsidRDefault="00201EA2" w:rsidP="00201EA2">
            <w:pPr>
              <w:spacing w:line="240" w:lineRule="auto"/>
              <w:jc w:val="center"/>
              <w:rPr>
                <w:sz w:val="18"/>
                <w:szCs w:val="18"/>
              </w:rPr>
            </w:pPr>
            <w:r w:rsidRPr="00295662">
              <w:rPr>
                <w:sz w:val="18"/>
                <w:szCs w:val="18"/>
              </w:rPr>
              <w:t>205.2 ± 3.8</w:t>
            </w:r>
          </w:p>
        </w:tc>
        <w:tc>
          <w:tcPr>
            <w:tcW w:w="1436" w:type="dxa"/>
          </w:tcPr>
          <w:p w14:paraId="397B99FE" w14:textId="77777777" w:rsidR="00201EA2" w:rsidRPr="00295662" w:rsidRDefault="00201EA2" w:rsidP="00201EA2">
            <w:pPr>
              <w:spacing w:line="240" w:lineRule="auto"/>
              <w:jc w:val="center"/>
              <w:rPr>
                <w:sz w:val="18"/>
                <w:szCs w:val="18"/>
              </w:rPr>
            </w:pPr>
            <w:r w:rsidRPr="00295662">
              <w:rPr>
                <w:sz w:val="18"/>
                <w:szCs w:val="18"/>
              </w:rPr>
              <w:t>4.3 ± 0.1</w:t>
            </w:r>
          </w:p>
        </w:tc>
        <w:tc>
          <w:tcPr>
            <w:tcW w:w="801" w:type="dxa"/>
          </w:tcPr>
          <w:p w14:paraId="55CF6569" w14:textId="77777777" w:rsidR="00201EA2" w:rsidRPr="00295662" w:rsidRDefault="00201EA2" w:rsidP="00201EA2">
            <w:pPr>
              <w:spacing w:line="240" w:lineRule="auto"/>
              <w:jc w:val="center"/>
              <w:rPr>
                <w:sz w:val="18"/>
                <w:szCs w:val="18"/>
              </w:rPr>
            </w:pPr>
            <w:r w:rsidRPr="00295662">
              <w:rPr>
                <w:sz w:val="18"/>
                <w:szCs w:val="18"/>
              </w:rPr>
              <w:t>20.36</w:t>
            </w:r>
          </w:p>
        </w:tc>
        <w:tc>
          <w:tcPr>
            <w:tcW w:w="811" w:type="dxa"/>
          </w:tcPr>
          <w:p w14:paraId="10725992" w14:textId="77777777" w:rsidR="00201EA2" w:rsidRPr="00295662" w:rsidRDefault="00201EA2" w:rsidP="00201EA2">
            <w:pPr>
              <w:spacing w:line="240" w:lineRule="auto"/>
              <w:jc w:val="center"/>
              <w:rPr>
                <w:sz w:val="18"/>
                <w:szCs w:val="18"/>
              </w:rPr>
            </w:pPr>
            <w:r w:rsidRPr="00295662">
              <w:rPr>
                <w:sz w:val="18"/>
                <w:szCs w:val="18"/>
              </w:rPr>
              <w:t>59.39</w:t>
            </w:r>
          </w:p>
        </w:tc>
        <w:tc>
          <w:tcPr>
            <w:tcW w:w="881" w:type="dxa"/>
          </w:tcPr>
          <w:p w14:paraId="0DE2E326" w14:textId="77777777" w:rsidR="00201EA2" w:rsidRPr="00295662" w:rsidRDefault="00201EA2" w:rsidP="00201EA2">
            <w:pPr>
              <w:spacing w:line="240" w:lineRule="auto"/>
              <w:jc w:val="center"/>
              <w:rPr>
                <w:sz w:val="18"/>
                <w:szCs w:val="18"/>
              </w:rPr>
            </w:pPr>
            <w:r w:rsidRPr="00295662">
              <w:rPr>
                <w:sz w:val="18"/>
                <w:szCs w:val="18"/>
              </w:rPr>
              <w:t>71.65</w:t>
            </w:r>
          </w:p>
        </w:tc>
        <w:tc>
          <w:tcPr>
            <w:tcW w:w="881" w:type="dxa"/>
          </w:tcPr>
          <w:p w14:paraId="5430E99E" w14:textId="77777777" w:rsidR="00201EA2" w:rsidRPr="00295662" w:rsidRDefault="00201EA2" w:rsidP="00201EA2">
            <w:pPr>
              <w:spacing w:line="240" w:lineRule="auto"/>
              <w:jc w:val="center"/>
              <w:rPr>
                <w:sz w:val="18"/>
                <w:szCs w:val="18"/>
              </w:rPr>
            </w:pPr>
            <w:r w:rsidRPr="00295662">
              <w:rPr>
                <w:sz w:val="18"/>
                <w:szCs w:val="18"/>
              </w:rPr>
              <w:t>217.1</w:t>
            </w:r>
          </w:p>
        </w:tc>
      </w:tr>
      <w:tr w:rsidR="00201EA2" w:rsidRPr="00295662" w14:paraId="22751D48" w14:textId="77777777" w:rsidTr="00EF4F1E">
        <w:tc>
          <w:tcPr>
            <w:tcW w:w="1910" w:type="dxa"/>
          </w:tcPr>
          <w:p w14:paraId="718049F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-BIM-XI</w:t>
            </w:r>
          </w:p>
        </w:tc>
        <w:tc>
          <w:tcPr>
            <w:tcW w:w="1261" w:type="dxa"/>
          </w:tcPr>
          <w:p w14:paraId="61A18D2C" w14:textId="77777777" w:rsidR="00201EA2" w:rsidRPr="00295662" w:rsidRDefault="00201EA2" w:rsidP="00201EA2">
            <w:pPr>
              <w:spacing w:line="240" w:lineRule="auto"/>
              <w:jc w:val="center"/>
              <w:rPr>
                <w:sz w:val="18"/>
                <w:szCs w:val="18"/>
              </w:rPr>
            </w:pPr>
            <w:r w:rsidRPr="00295662">
              <w:rPr>
                <w:sz w:val="18"/>
                <w:szCs w:val="18"/>
              </w:rPr>
              <w:t>239.0 ± 5.0</w:t>
            </w:r>
          </w:p>
        </w:tc>
        <w:tc>
          <w:tcPr>
            <w:tcW w:w="1436" w:type="dxa"/>
          </w:tcPr>
          <w:p w14:paraId="0DB1BD1C"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76B092C4" w14:textId="77777777" w:rsidR="00201EA2" w:rsidRPr="00295662" w:rsidRDefault="00201EA2" w:rsidP="00201EA2">
            <w:pPr>
              <w:spacing w:line="240" w:lineRule="auto"/>
              <w:jc w:val="center"/>
              <w:rPr>
                <w:sz w:val="18"/>
                <w:szCs w:val="18"/>
              </w:rPr>
            </w:pPr>
            <w:r w:rsidRPr="00295662">
              <w:rPr>
                <w:sz w:val="18"/>
                <w:szCs w:val="18"/>
              </w:rPr>
              <w:t>9.66</w:t>
            </w:r>
          </w:p>
        </w:tc>
        <w:tc>
          <w:tcPr>
            <w:tcW w:w="811" w:type="dxa"/>
          </w:tcPr>
          <w:p w14:paraId="6EFB60DC" w14:textId="77777777" w:rsidR="00201EA2" w:rsidRPr="00295662" w:rsidRDefault="00201EA2" w:rsidP="00201EA2">
            <w:pPr>
              <w:spacing w:line="240" w:lineRule="auto"/>
              <w:jc w:val="center"/>
              <w:rPr>
                <w:sz w:val="18"/>
                <w:szCs w:val="18"/>
              </w:rPr>
            </w:pPr>
            <w:r w:rsidRPr="00295662">
              <w:rPr>
                <w:sz w:val="18"/>
                <w:szCs w:val="18"/>
                <w:lang w:val="en-US"/>
              </w:rPr>
              <w:t>55.96</w:t>
            </w:r>
          </w:p>
        </w:tc>
        <w:tc>
          <w:tcPr>
            <w:tcW w:w="881" w:type="dxa"/>
          </w:tcPr>
          <w:p w14:paraId="3CBFDB46" w14:textId="77777777" w:rsidR="00201EA2" w:rsidRPr="00295662" w:rsidRDefault="00201EA2" w:rsidP="00201EA2">
            <w:pPr>
              <w:spacing w:line="240" w:lineRule="auto"/>
              <w:jc w:val="center"/>
              <w:rPr>
                <w:sz w:val="18"/>
                <w:szCs w:val="18"/>
              </w:rPr>
            </w:pPr>
            <w:r w:rsidRPr="00295662">
              <w:rPr>
                <w:sz w:val="18"/>
                <w:szCs w:val="18"/>
              </w:rPr>
              <w:t>75.12</w:t>
            </w:r>
          </w:p>
        </w:tc>
        <w:tc>
          <w:tcPr>
            <w:tcW w:w="881" w:type="dxa"/>
          </w:tcPr>
          <w:p w14:paraId="274BCFF1" w14:textId="77777777" w:rsidR="00201EA2" w:rsidRPr="00295662" w:rsidRDefault="00201EA2" w:rsidP="00201EA2">
            <w:pPr>
              <w:spacing w:line="240" w:lineRule="auto"/>
              <w:jc w:val="center"/>
              <w:rPr>
                <w:sz w:val="18"/>
                <w:szCs w:val="18"/>
              </w:rPr>
            </w:pPr>
            <w:r w:rsidRPr="00295662">
              <w:rPr>
                <w:sz w:val="18"/>
                <w:szCs w:val="18"/>
              </w:rPr>
              <w:t>191.71</w:t>
            </w:r>
          </w:p>
        </w:tc>
      </w:tr>
      <w:tr w:rsidR="00201EA2" w:rsidRPr="00295662" w14:paraId="1CF04D2F" w14:textId="77777777" w:rsidTr="00EF4F1E">
        <w:tc>
          <w:tcPr>
            <w:tcW w:w="1910" w:type="dxa"/>
          </w:tcPr>
          <w:p w14:paraId="01F106A3"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-CPZ</w:t>
            </w:r>
          </w:p>
        </w:tc>
        <w:tc>
          <w:tcPr>
            <w:tcW w:w="1261" w:type="dxa"/>
          </w:tcPr>
          <w:p w14:paraId="16984687" w14:textId="77777777" w:rsidR="00201EA2" w:rsidRPr="00295662" w:rsidRDefault="00201EA2" w:rsidP="00201EA2">
            <w:pPr>
              <w:spacing w:line="240" w:lineRule="auto"/>
              <w:jc w:val="center"/>
              <w:rPr>
                <w:sz w:val="18"/>
                <w:szCs w:val="18"/>
              </w:rPr>
            </w:pPr>
            <w:r w:rsidRPr="00295662">
              <w:rPr>
                <w:sz w:val="18"/>
                <w:szCs w:val="18"/>
              </w:rPr>
              <w:t>492.2 ± 4.6</w:t>
            </w:r>
          </w:p>
        </w:tc>
        <w:tc>
          <w:tcPr>
            <w:tcW w:w="1436" w:type="dxa"/>
          </w:tcPr>
          <w:p w14:paraId="6AD65C12"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3C9703C5" w14:textId="77777777" w:rsidR="00201EA2" w:rsidRPr="00295662" w:rsidRDefault="00201EA2" w:rsidP="00201EA2">
            <w:pPr>
              <w:spacing w:line="240" w:lineRule="auto"/>
              <w:jc w:val="center"/>
              <w:rPr>
                <w:sz w:val="18"/>
                <w:szCs w:val="18"/>
              </w:rPr>
            </w:pPr>
            <w:r w:rsidRPr="00295662">
              <w:rPr>
                <w:sz w:val="18"/>
                <w:szCs w:val="18"/>
              </w:rPr>
              <w:t>715.65</w:t>
            </w:r>
          </w:p>
        </w:tc>
        <w:tc>
          <w:tcPr>
            <w:tcW w:w="811" w:type="dxa"/>
          </w:tcPr>
          <w:p w14:paraId="08785F55" w14:textId="77777777" w:rsidR="00201EA2" w:rsidRPr="00295662" w:rsidRDefault="00201EA2" w:rsidP="00201EA2">
            <w:pPr>
              <w:spacing w:line="240" w:lineRule="auto"/>
              <w:jc w:val="center"/>
              <w:rPr>
                <w:sz w:val="18"/>
                <w:szCs w:val="18"/>
              </w:rPr>
            </w:pPr>
            <w:r w:rsidRPr="00295662">
              <w:rPr>
                <w:sz w:val="18"/>
                <w:szCs w:val="18"/>
                <w:lang w:val="en-US"/>
              </w:rPr>
              <w:t>1169</w:t>
            </w:r>
          </w:p>
        </w:tc>
        <w:tc>
          <w:tcPr>
            <w:tcW w:w="881" w:type="dxa"/>
          </w:tcPr>
          <w:p w14:paraId="0CEDED4A" w14:textId="77777777" w:rsidR="00201EA2" w:rsidRPr="00295662" w:rsidRDefault="00201EA2" w:rsidP="00201EA2">
            <w:pPr>
              <w:spacing w:line="240" w:lineRule="auto"/>
              <w:jc w:val="center"/>
              <w:rPr>
                <w:sz w:val="18"/>
                <w:szCs w:val="18"/>
              </w:rPr>
            </w:pPr>
            <w:r w:rsidRPr="00295662">
              <w:rPr>
                <w:sz w:val="18"/>
                <w:szCs w:val="18"/>
                <w:lang w:val="en-US"/>
              </w:rPr>
              <w:t>1640</w:t>
            </w:r>
          </w:p>
        </w:tc>
        <w:tc>
          <w:tcPr>
            <w:tcW w:w="881" w:type="dxa"/>
          </w:tcPr>
          <w:p w14:paraId="1EB4E635"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32A52A09" w14:textId="77777777" w:rsidTr="00EF4F1E">
        <w:tc>
          <w:tcPr>
            <w:tcW w:w="1910" w:type="dxa"/>
            <w:tcBorders>
              <w:bottom w:val="single" w:sz="4" w:space="0" w:color="auto"/>
            </w:tcBorders>
          </w:tcPr>
          <w:p w14:paraId="49CDB3F4" w14:textId="31D32314" w:rsidR="00201EA2" w:rsidRPr="00295662" w:rsidRDefault="00201EA2" w:rsidP="00201EA2">
            <w:pPr>
              <w:spacing w:line="240" w:lineRule="auto"/>
              <w:rPr>
                <w:rFonts w:eastAsia="Times New Roman"/>
                <w:b/>
                <w:bCs/>
                <w:sz w:val="18"/>
                <w:szCs w:val="18"/>
                <w:lang w:eastAsia="es-ES"/>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-TFP</w:t>
            </w:r>
          </w:p>
        </w:tc>
        <w:tc>
          <w:tcPr>
            <w:tcW w:w="1261" w:type="dxa"/>
            <w:tcBorders>
              <w:bottom w:val="single" w:sz="4" w:space="0" w:color="auto"/>
            </w:tcBorders>
          </w:tcPr>
          <w:p w14:paraId="737D7419" w14:textId="5D36F78B" w:rsidR="00201EA2" w:rsidRPr="00295662" w:rsidRDefault="00EF4F1E" w:rsidP="00201EA2">
            <w:pPr>
              <w:spacing w:line="240" w:lineRule="auto"/>
              <w:jc w:val="center"/>
              <w:rPr>
                <w:sz w:val="18"/>
                <w:szCs w:val="18"/>
              </w:rPr>
            </w:pPr>
            <w:r>
              <w:rPr>
                <w:sz w:val="18"/>
                <w:szCs w:val="18"/>
              </w:rPr>
              <w:t>532</w:t>
            </w:r>
            <w:r w:rsidRPr="00295662">
              <w:rPr>
                <w:sz w:val="18"/>
                <w:szCs w:val="18"/>
              </w:rPr>
              <w:t>.</w:t>
            </w:r>
            <w:r>
              <w:rPr>
                <w:sz w:val="18"/>
                <w:szCs w:val="18"/>
              </w:rPr>
              <w:t>7</w:t>
            </w:r>
            <w:r w:rsidRPr="00295662">
              <w:rPr>
                <w:sz w:val="18"/>
                <w:szCs w:val="18"/>
              </w:rPr>
              <w:t xml:space="preserve"> ± </w:t>
            </w:r>
            <w:r>
              <w:rPr>
                <w:sz w:val="18"/>
                <w:szCs w:val="18"/>
              </w:rPr>
              <w:t>74.2</w:t>
            </w:r>
            <w:r w:rsidRPr="00EF4F1E">
              <w:rPr>
                <w:b/>
                <w:bCs/>
                <w:sz w:val="18"/>
                <w:szCs w:val="18"/>
                <w:vertAlign w:val="superscript"/>
              </w:rPr>
              <w:t>1</w:t>
            </w:r>
          </w:p>
        </w:tc>
        <w:tc>
          <w:tcPr>
            <w:tcW w:w="1436" w:type="dxa"/>
            <w:tcBorders>
              <w:bottom w:val="single" w:sz="4" w:space="0" w:color="auto"/>
            </w:tcBorders>
          </w:tcPr>
          <w:p w14:paraId="2EDBE8D5" w14:textId="462780C0" w:rsidR="00201EA2" w:rsidRPr="00295662" w:rsidRDefault="00EF4F1E" w:rsidP="00201EA2">
            <w:pPr>
              <w:spacing w:line="240" w:lineRule="auto"/>
              <w:jc w:val="center"/>
              <w:rPr>
                <w:sz w:val="18"/>
                <w:szCs w:val="18"/>
              </w:rPr>
            </w:pPr>
            <w:r>
              <w:rPr>
                <w:sz w:val="18"/>
                <w:szCs w:val="18"/>
              </w:rPr>
              <w:t>1.6</w:t>
            </w:r>
            <w:r w:rsidRPr="00295662">
              <w:rPr>
                <w:sz w:val="18"/>
                <w:szCs w:val="18"/>
              </w:rPr>
              <w:t xml:space="preserve"> ± 0.</w:t>
            </w:r>
            <w:r>
              <w:rPr>
                <w:sz w:val="18"/>
                <w:szCs w:val="18"/>
              </w:rPr>
              <w:t>2</w:t>
            </w:r>
          </w:p>
        </w:tc>
        <w:tc>
          <w:tcPr>
            <w:tcW w:w="801" w:type="dxa"/>
            <w:tcBorders>
              <w:bottom w:val="single" w:sz="4" w:space="0" w:color="auto"/>
            </w:tcBorders>
          </w:tcPr>
          <w:p w14:paraId="457FEFB2" w14:textId="77777777" w:rsidR="00201EA2" w:rsidRPr="00295662" w:rsidRDefault="00201EA2" w:rsidP="00201EA2">
            <w:pPr>
              <w:spacing w:line="240" w:lineRule="auto"/>
              <w:jc w:val="center"/>
              <w:rPr>
                <w:sz w:val="18"/>
                <w:szCs w:val="18"/>
              </w:rPr>
            </w:pPr>
            <w:r w:rsidRPr="00295662">
              <w:rPr>
                <w:sz w:val="18"/>
                <w:szCs w:val="18"/>
              </w:rPr>
              <w:t>384</w:t>
            </w:r>
          </w:p>
        </w:tc>
        <w:tc>
          <w:tcPr>
            <w:tcW w:w="811" w:type="dxa"/>
            <w:tcBorders>
              <w:bottom w:val="single" w:sz="4" w:space="0" w:color="auto"/>
            </w:tcBorders>
          </w:tcPr>
          <w:p w14:paraId="581B61F8" w14:textId="77777777" w:rsidR="00201EA2" w:rsidRPr="00295662" w:rsidRDefault="00201EA2" w:rsidP="00201EA2">
            <w:pPr>
              <w:spacing w:line="240" w:lineRule="auto"/>
              <w:jc w:val="center"/>
              <w:rPr>
                <w:sz w:val="18"/>
                <w:szCs w:val="18"/>
                <w:lang w:val="en-US"/>
              </w:rPr>
            </w:pPr>
            <w:r w:rsidRPr="00295662">
              <w:rPr>
                <w:sz w:val="18"/>
                <w:szCs w:val="18"/>
                <w:lang w:val="en-US"/>
              </w:rPr>
              <w:t>707</w:t>
            </w:r>
          </w:p>
        </w:tc>
        <w:tc>
          <w:tcPr>
            <w:tcW w:w="881" w:type="dxa"/>
            <w:tcBorders>
              <w:bottom w:val="single" w:sz="4" w:space="0" w:color="auto"/>
            </w:tcBorders>
          </w:tcPr>
          <w:p w14:paraId="2D8A4CEC" w14:textId="77777777" w:rsidR="00201EA2" w:rsidRPr="00295662" w:rsidRDefault="00201EA2" w:rsidP="00201EA2">
            <w:pPr>
              <w:spacing w:line="240" w:lineRule="auto"/>
              <w:jc w:val="center"/>
              <w:rPr>
                <w:sz w:val="18"/>
                <w:szCs w:val="18"/>
                <w:lang w:val="en-US"/>
              </w:rPr>
            </w:pPr>
            <w:r w:rsidRPr="00295662">
              <w:rPr>
                <w:sz w:val="18"/>
                <w:szCs w:val="18"/>
                <w:lang w:val="en-US"/>
              </w:rPr>
              <w:t>959</w:t>
            </w:r>
          </w:p>
        </w:tc>
        <w:tc>
          <w:tcPr>
            <w:tcW w:w="881" w:type="dxa"/>
          </w:tcPr>
          <w:p w14:paraId="2DB5CDCE" w14:textId="77777777" w:rsidR="00201EA2" w:rsidRPr="00295662" w:rsidRDefault="00201EA2" w:rsidP="00201EA2">
            <w:pPr>
              <w:spacing w:line="240" w:lineRule="auto"/>
              <w:jc w:val="center"/>
              <w:rPr>
                <w:sz w:val="18"/>
                <w:szCs w:val="18"/>
              </w:rPr>
            </w:pPr>
            <w:r w:rsidRPr="00295662">
              <w:rPr>
                <w:sz w:val="18"/>
                <w:szCs w:val="18"/>
              </w:rPr>
              <w:t>976</w:t>
            </w:r>
          </w:p>
        </w:tc>
      </w:tr>
      <w:tr w:rsidR="00201EA2" w:rsidRPr="00295662" w14:paraId="103A15DD" w14:textId="77777777" w:rsidTr="00EF4F1E">
        <w:tc>
          <w:tcPr>
            <w:tcW w:w="7977" w:type="dxa"/>
            <w:gridSpan w:val="7"/>
            <w:tcBorders>
              <w:top w:val="single" w:sz="4" w:space="0" w:color="auto"/>
            </w:tcBorders>
          </w:tcPr>
          <w:p w14:paraId="054A58B7" w14:textId="7FD0692E" w:rsidR="00201EA2" w:rsidRPr="00295662" w:rsidRDefault="00EF4F1E" w:rsidP="00201EA2">
            <w:pPr>
              <w:tabs>
                <w:tab w:val="left" w:pos="709"/>
              </w:tabs>
              <w:spacing w:line="240" w:lineRule="auto"/>
              <w:rPr>
                <w:rFonts w:eastAsia="Times New Roman"/>
                <w:bCs/>
                <w:sz w:val="18"/>
                <w:szCs w:val="18"/>
              </w:rPr>
            </w:pPr>
            <w:r w:rsidRPr="00EF4F1E">
              <w:rPr>
                <w:rFonts w:eastAsia="Times New Roman"/>
                <w:bCs/>
                <w:sz w:val="18"/>
                <w:szCs w:val="18"/>
                <w:vertAlign w:val="superscript"/>
              </w:rPr>
              <w:t>1</w:t>
            </w:r>
            <w:r>
              <w:rPr>
                <w:rFonts w:eastAsia="Times New Roman"/>
                <w:bCs/>
                <w:sz w:val="18"/>
                <w:szCs w:val="18"/>
              </w:rPr>
              <w:t>T</w:t>
            </w:r>
            <w:r w:rsidRPr="00EF4F1E">
              <w:rPr>
                <w:rFonts w:eastAsia="Times New Roman"/>
                <w:bCs/>
                <w:sz w:val="18"/>
                <w:szCs w:val="18"/>
              </w:rPr>
              <w:t>his data was taken from previous experiments of the same working group</w:t>
            </w:r>
            <w:r w:rsidR="000141AB">
              <w:rPr>
                <w:rFonts w:eastAsia="Times New Roman"/>
                <w:bCs/>
                <w:sz w:val="18"/>
                <w:szCs w:val="18"/>
              </w:rPr>
              <w:t xml:space="preserve"> </w:t>
            </w:r>
            <w:r w:rsidR="000141AB">
              <w:rPr>
                <w:rFonts w:eastAsia="Times New Roman"/>
                <w:bCs/>
                <w:sz w:val="18"/>
                <w:szCs w:val="18"/>
              </w:rPr>
              <w:fldChar w:fldCharType="begin"/>
            </w:r>
            <w:r w:rsidR="000141AB">
              <w:rPr>
                <w:rFonts w:eastAsia="Times New Roman"/>
                <w:bCs/>
                <w:sz w:val="18"/>
                <w:szCs w:val="18"/>
              </w:rPr>
              <w:instrText xml:space="preserve"> ADDIN EN.CITE &lt;EndNote&gt;&lt;Cite&gt;&lt;Author&gt;Gonzalez-Andrade&lt;/Author&gt;&lt;Year&gt;2011&lt;/Year&gt;&lt;RecNum&gt;9873&lt;/RecNum&gt;&lt;DisplayText&gt;[34]&lt;/DisplayText&gt;&lt;record&gt;&lt;rec-number&gt;9873&lt;/rec-number&gt;&lt;foreign-keys&gt;&lt;key app="EN" db-id="z50sepd505efeuewprwxvv2cadsx0ae22990" timestamp="0"&gt;9873&lt;/key&gt;&lt;/foreign-keys&gt;&lt;ref-type name="Journal Article"&gt;17&lt;/ref-type&gt;&lt;contributors&gt;&lt;authors&gt;&lt;author&gt;Gonzalez-Andrade, M.&lt;/author&gt;&lt;author&gt;Rivera-Chavez, J.&lt;/author&gt;&lt;author&gt;Sosa-Peinado, A.&lt;/author&gt;&lt;author&gt;Figueroa, M.&lt;/author&gt;&lt;author&gt;Rodriguez-Sotres, R.&lt;/author&gt;&lt;author&gt;Mata, R.&lt;/author&gt;&lt;/authors&gt;&lt;/contributors&gt;&lt;auth-address&gt;Universidad Nacional Autonoma de Mexico, Mexico DF 04510, Mexico.&lt;/auth-address&gt;&lt;titles&gt;&lt;title&gt;Development of the fluorescent biosensor hCalmodulin (hCaM)L39C-monobromobimane(mBBr)/V91C-mBBr, a novel tool for discovering new calmodulin inhibitors and detecting calcium&lt;/title&gt;&lt;secondary-title&gt;Journal of medicinal chemistry&lt;/secondary-title&gt;&lt;alt-title&gt;J Med Chem&lt;/alt-title&gt;&lt;/titles&gt;&lt;pages&gt;3875-84&lt;/pages&gt;&lt;volume&gt;54&lt;/volume&gt;&lt;number&gt;11&lt;/number&gt;&lt;edition&gt;2011/04/19&lt;/edition&gt;&lt;dates&gt;&lt;year&gt;2011&lt;/year&gt;&lt;pub-dates&gt;&lt;date&gt;Jun 9&lt;/date&gt;&lt;/pub-dates&gt;&lt;/dates&gt;&lt;isbn&gt;1520-4804 (Electronic)&amp;#xD;0022-2623 (Linking)&lt;/isbn&gt;&lt;accession-num&gt;21495717&lt;/accession-num&gt;&lt;work-type&gt;Research Support, Non-U.S. Gov&amp;apos;t&lt;/work-type&gt;&lt;urls&gt;&lt;related-urls&gt;&lt;url&gt;http://www.ncbi.nlm.nih.gov/pubmed/21495717&lt;/url&gt;&lt;/related-urls&gt;&lt;/urls&gt;&lt;electronic-resource-num&gt;10.1021/jm200167g&lt;/electronic-resource-num&gt;&lt;language&gt;eng&lt;/language&gt;&lt;/record&gt;&lt;/Cite&gt;&lt;/EndNote&gt;</w:instrText>
            </w:r>
            <w:r w:rsidR="000141AB">
              <w:rPr>
                <w:rFonts w:eastAsia="Times New Roman"/>
                <w:bCs/>
                <w:sz w:val="18"/>
                <w:szCs w:val="18"/>
              </w:rPr>
              <w:fldChar w:fldCharType="separate"/>
            </w:r>
            <w:r w:rsidR="000141AB">
              <w:rPr>
                <w:rFonts w:eastAsia="Times New Roman"/>
                <w:bCs/>
                <w:sz w:val="18"/>
                <w:szCs w:val="18"/>
              </w:rPr>
              <w:t>[34]</w:t>
            </w:r>
            <w:r w:rsidR="000141AB">
              <w:rPr>
                <w:rFonts w:eastAsia="Times New Roman"/>
                <w:bCs/>
                <w:sz w:val="18"/>
                <w:szCs w:val="18"/>
              </w:rPr>
              <w:fldChar w:fldCharType="end"/>
            </w:r>
            <w:r w:rsidR="000141AB">
              <w:rPr>
                <w:rFonts w:eastAsia="Times New Roman"/>
                <w:bCs/>
                <w:sz w:val="18"/>
                <w:szCs w:val="18"/>
              </w:rPr>
              <w:t>.</w:t>
            </w:r>
          </w:p>
        </w:tc>
      </w:tr>
    </w:tbl>
    <w:p w14:paraId="6B927064" w14:textId="132039B9" w:rsidR="00201EA2" w:rsidRDefault="00201EA2" w:rsidP="00E73CD4">
      <w:pPr>
        <w:pStyle w:val="MDPI31text"/>
        <w:ind w:left="0" w:firstLine="0"/>
        <w:rPr>
          <w:szCs w:val="20"/>
        </w:rPr>
      </w:pPr>
    </w:p>
    <w:p w14:paraId="565317CB" w14:textId="6E929049" w:rsidR="00201EA2" w:rsidRDefault="00201EA2" w:rsidP="00C86473">
      <w:pPr>
        <w:pStyle w:val="MDPI31text"/>
        <w:rPr>
          <w:szCs w:val="20"/>
        </w:rPr>
      </w:pPr>
    </w:p>
    <w:p w14:paraId="07B63423" w14:textId="37C4CF41" w:rsidR="00201EA2" w:rsidRDefault="00000000" w:rsidP="00C86473">
      <w:pPr>
        <w:pStyle w:val="MDPI31text"/>
        <w:rPr>
          <w:szCs w:val="20"/>
        </w:rPr>
      </w:pPr>
      <w:r>
        <w:rPr>
          <w:rFonts w:ascii="Calibri" w:hAnsi="Calibri"/>
          <w:noProof/>
          <w:sz w:val="22"/>
          <w:lang w:val="es-MX"/>
        </w:rPr>
        <w:object w:dxaOrig="1440" w:dyaOrig="1440" w14:anchorId="5169D25B">
          <v:group id="_x0000_s2059" style="position:absolute;left:0;text-align:left;margin-left:4in;margin-top:3.3pt;width:219.65pt;height:151.3pt;z-index:251671552"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9"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30" o:title=""/>
              <o:lock v:ext="edit" aspectratio="f"/>
            </v:shape>
          </v:group>
          <o:OLEObject Type="Embed" ProgID="Origin50.Graph" ShapeID="_x0000_s2060" DrawAspect="Content" ObjectID="_1724409122" r:id="rId31"/>
          <o:OLEObject Type="Embed" ProgID="Origin50.Graph" ShapeID="_x0000_s2061" DrawAspect="Content" ObjectID="_1724409123" r:id="rId32"/>
        </w:object>
      </w:r>
      <w:r>
        <w:rPr>
          <w:rFonts w:ascii="Calibri" w:hAnsi="Calibri"/>
          <w:noProof/>
          <w:sz w:val="22"/>
          <w:lang w:val="es-MX"/>
        </w:rPr>
        <w:object w:dxaOrig="1440" w:dyaOrig="1440" w14:anchorId="63B7E0AC">
          <v:group id="_x0000_s2056" style="position:absolute;left:0;text-align:left;margin-left:128.8pt;margin-top:3.05pt;width:196.55pt;height:151.55pt;z-index:251670528"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3"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4" o:title=""/>
              <o:lock v:ext="edit" aspectratio="f"/>
            </v:shape>
          </v:group>
          <o:OLEObject Type="Embed" ProgID="Origin50.Graph" ShapeID="_x0000_s2057" DrawAspect="Content" ObjectID="_1724409124" r:id="rId35"/>
          <o:OLEObject Type="Embed" ProgID="Origin50.Graph" ShapeID="_x0000_s2058" DrawAspect="Content" ObjectID="_1724409125" r:id="rId36"/>
        </w:object>
      </w:r>
    </w:p>
    <w:p w14:paraId="7A8A555D" w14:textId="60E03B7B" w:rsidR="00201EA2" w:rsidRDefault="00201EA2" w:rsidP="00C86473">
      <w:pPr>
        <w:pStyle w:val="MDPI31text"/>
        <w:rPr>
          <w:szCs w:val="20"/>
        </w:rPr>
      </w:pPr>
    </w:p>
    <w:p w14:paraId="358E4EC3" w14:textId="2F705F04" w:rsidR="00201EA2" w:rsidRDefault="00201EA2" w:rsidP="00C86473">
      <w:pPr>
        <w:pStyle w:val="MDPI31text"/>
        <w:rPr>
          <w:szCs w:val="20"/>
        </w:rPr>
      </w:pPr>
    </w:p>
    <w:p w14:paraId="04F9DD92" w14:textId="00B5D79A" w:rsidR="00201EA2" w:rsidRDefault="00201EA2" w:rsidP="00C86473">
      <w:pPr>
        <w:pStyle w:val="MDPI31text"/>
        <w:rPr>
          <w:szCs w:val="20"/>
        </w:rPr>
      </w:pPr>
    </w:p>
    <w:p w14:paraId="5B1CCCD7" w14:textId="47A979AC" w:rsidR="00201EA2" w:rsidRDefault="00201EA2" w:rsidP="00C86473">
      <w:pPr>
        <w:pStyle w:val="MDPI31text"/>
        <w:rPr>
          <w:szCs w:val="20"/>
        </w:rPr>
      </w:pPr>
    </w:p>
    <w:p w14:paraId="4BADA31C" w14:textId="5F574B07" w:rsidR="00201EA2" w:rsidRDefault="00201EA2" w:rsidP="00C86473">
      <w:pPr>
        <w:pStyle w:val="MDPI31text"/>
        <w:rPr>
          <w:szCs w:val="20"/>
        </w:rPr>
      </w:pPr>
    </w:p>
    <w:p w14:paraId="32E62DED" w14:textId="437CA388" w:rsidR="00201EA2" w:rsidRDefault="00201EA2" w:rsidP="00C86473">
      <w:pPr>
        <w:pStyle w:val="MDPI31text"/>
        <w:rPr>
          <w:szCs w:val="20"/>
        </w:rPr>
      </w:pPr>
    </w:p>
    <w:p w14:paraId="1F9A685B" w14:textId="01A23DA2" w:rsidR="00201EA2" w:rsidRDefault="00201EA2" w:rsidP="00C86473">
      <w:pPr>
        <w:pStyle w:val="MDPI31text"/>
        <w:rPr>
          <w:szCs w:val="20"/>
        </w:rPr>
      </w:pPr>
    </w:p>
    <w:p w14:paraId="24FC39A2" w14:textId="77777777" w:rsidR="00201EA2" w:rsidRDefault="00201EA2" w:rsidP="00727E98">
      <w:pPr>
        <w:tabs>
          <w:tab w:val="left" w:pos="709"/>
        </w:tabs>
        <w:spacing w:line="480" w:lineRule="auto"/>
        <w:rPr>
          <w:rFonts w:ascii="Times New Roman" w:hAnsi="Times New Roman"/>
          <w:bCs/>
          <w:sz w:val="24"/>
          <w:szCs w:val="24"/>
        </w:rPr>
      </w:pPr>
    </w:p>
    <w:p w14:paraId="2035B012" w14:textId="29890B25" w:rsidR="00727E98" w:rsidRDefault="00000000" w:rsidP="00727E98">
      <w:pPr>
        <w:tabs>
          <w:tab w:val="left" w:pos="709"/>
        </w:tabs>
        <w:spacing w:line="480" w:lineRule="auto"/>
        <w:rPr>
          <w:rFonts w:ascii="Times New Roman" w:hAnsi="Times New Roman"/>
          <w:bCs/>
          <w:sz w:val="24"/>
          <w:szCs w:val="24"/>
        </w:rPr>
      </w:pPr>
      <w:r>
        <w:rPr>
          <w:rFonts w:ascii="Calibri" w:hAnsi="Calibri"/>
          <w:sz w:val="22"/>
          <w:szCs w:val="22"/>
          <w:lang w:val="es-MX"/>
        </w:rPr>
        <w:object w:dxaOrig="1440" w:dyaOrig="1440" w14:anchorId="612FCFD9">
          <v:group id="_x0000_s2062" style="position:absolute;left:0;text-align:left;margin-left:129.8pt;margin-top:8.5pt;width:196.05pt;height:155.65pt;z-index:251672576"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7"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8" o:title=""/>
              <o:lock v:ext="edit" aspectratio="f"/>
            </v:shape>
          </v:group>
          <o:OLEObject Type="Embed" ProgID="Origin50.Graph" ShapeID="_x0000_s2063" DrawAspect="Content" ObjectID="_1724409126" r:id="rId39"/>
          <o:OLEObject Type="Embed" ProgID="Origin50.Graph" ShapeID="_x0000_s2064" DrawAspect="Content" ObjectID="_1724409127" r:id="rId40"/>
        </w:object>
      </w:r>
      <w:r>
        <w:rPr>
          <w:rFonts w:ascii="Calibri" w:hAnsi="Calibri"/>
          <w:sz w:val="22"/>
          <w:szCs w:val="22"/>
          <w:lang w:val="es-MX"/>
        </w:rPr>
        <w:object w:dxaOrig="1440" w:dyaOrig="1440" w14:anchorId="20330ABE">
          <v:group id="_x0000_s2065" style="position:absolute;left:0;text-align:left;margin-left:292.5pt;margin-top:8.35pt;width:213.35pt;height:156.1pt;z-index:251673600"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41"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42" o:title=""/>
              <o:lock v:ext="edit" aspectratio="f"/>
            </v:shape>
          </v:group>
          <o:OLEObject Type="Embed" ProgID="Origin50.Graph" ShapeID="_x0000_s2066" DrawAspect="Content" ObjectID="_1724409128" r:id="rId43"/>
          <o:OLEObject Type="Embed" ProgID="Origin50.Graph" ShapeID="_x0000_s2067" DrawAspect="Content" ObjectID="_1724409129" r:id="rId44"/>
        </w:object>
      </w:r>
    </w:p>
    <w:p w14:paraId="46B05B7C" w14:textId="06B3A201" w:rsidR="00727E98" w:rsidRDefault="00727E98" w:rsidP="00727E98">
      <w:pPr>
        <w:tabs>
          <w:tab w:val="left" w:pos="709"/>
        </w:tabs>
        <w:spacing w:line="480" w:lineRule="auto"/>
        <w:rPr>
          <w:rFonts w:ascii="Times New Roman" w:hAnsi="Times New Roman"/>
          <w:bCs/>
          <w:sz w:val="24"/>
          <w:szCs w:val="24"/>
        </w:rPr>
      </w:pPr>
    </w:p>
    <w:p w14:paraId="76B27FAE" w14:textId="718B8AB1" w:rsidR="00727E98" w:rsidRDefault="00727E98" w:rsidP="00727E98">
      <w:pPr>
        <w:tabs>
          <w:tab w:val="left" w:pos="709"/>
        </w:tabs>
        <w:spacing w:line="480" w:lineRule="auto"/>
        <w:rPr>
          <w:rFonts w:ascii="Times New Roman" w:hAnsi="Times New Roman"/>
          <w:bCs/>
          <w:sz w:val="24"/>
          <w:szCs w:val="24"/>
        </w:rPr>
      </w:pPr>
    </w:p>
    <w:p w14:paraId="38D93C09" w14:textId="451984EC" w:rsidR="00727E98" w:rsidRDefault="00727E98" w:rsidP="00727E98">
      <w:pPr>
        <w:tabs>
          <w:tab w:val="left" w:pos="709"/>
        </w:tabs>
        <w:spacing w:line="480" w:lineRule="auto"/>
        <w:rPr>
          <w:rFonts w:ascii="Times New Roman" w:eastAsia="Times New Roman" w:hAnsi="Times New Roman"/>
          <w:b/>
          <w:sz w:val="24"/>
          <w:szCs w:val="24"/>
          <w:lang w:eastAsia="es-ES"/>
        </w:rPr>
      </w:pPr>
    </w:p>
    <w:p w14:paraId="00E0E8A2" w14:textId="04328058" w:rsidR="00727E98" w:rsidRDefault="00000000" w:rsidP="00727E98">
      <w:pPr>
        <w:tabs>
          <w:tab w:val="left" w:pos="709"/>
        </w:tabs>
        <w:spacing w:line="480" w:lineRule="auto"/>
        <w:rPr>
          <w:rFonts w:ascii="Times New Roman" w:hAnsi="Times New Roman"/>
          <w:b/>
          <w:bCs/>
          <w:sz w:val="28"/>
          <w:szCs w:val="28"/>
        </w:rPr>
      </w:pPr>
      <w:r>
        <w:rPr>
          <w:lang w:val="es-MX"/>
        </w:rPr>
        <w:object w:dxaOrig="1440" w:dyaOrig="1440" w14:anchorId="4245A168">
          <v:group id="_x0000_s2068" style="position:absolute;left:0;text-align:left;margin-left:129.6pt;margin-top:20.15pt;width:198.55pt;height:147.1pt;z-index:251674624"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45"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6" o:title=""/>
              <o:lock v:ext="edit" aspectratio="f"/>
            </v:shape>
          </v:group>
          <o:OLEObject Type="Embed" ProgID="Origin50.Graph" ShapeID="_x0000_s2069" DrawAspect="Content" ObjectID="_1724409130" r:id="rId47"/>
          <o:OLEObject Type="Embed" ProgID="Origin50.Graph" ShapeID="_x0000_s2070" DrawAspect="Content" ObjectID="_1724409131" r:id="rId48"/>
        </w:object>
      </w:r>
      <w:r>
        <w:rPr>
          <w:rFonts w:ascii="Times New Roman" w:hAnsi="Times New Roman"/>
          <w:b/>
          <w:bCs/>
          <w:sz w:val="28"/>
          <w:szCs w:val="28"/>
        </w:rPr>
        <w:object w:dxaOrig="1440" w:dyaOrig="1440" w14:anchorId="024593D9">
          <v:group id="_x0000_s2053" style="position:absolute;left:0;text-align:left;margin-left:291.65pt;margin-top:20.8pt;width:214.2pt;height:148.4pt;z-index:251669504"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9"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50" o:title=""/>
            </v:shape>
          </v:group>
          <o:OLEObject Type="Embed" ProgID="Origin50.Graph" ShapeID="_x0000_s2054" DrawAspect="Content" ObjectID="_1724409132" r:id="rId51"/>
          <o:OLEObject Type="Embed" ProgID="Origin50.Graph" ShapeID="_x0000_s2055" DrawAspect="Content" ObjectID="_1724409133" r:id="rId52"/>
        </w:object>
      </w:r>
    </w:p>
    <w:p w14:paraId="4F494DA4" w14:textId="3C749236" w:rsidR="00727E98" w:rsidRDefault="00727E98" w:rsidP="00727E98">
      <w:pPr>
        <w:tabs>
          <w:tab w:val="left" w:pos="709"/>
        </w:tabs>
        <w:spacing w:line="480" w:lineRule="auto"/>
      </w:pPr>
    </w:p>
    <w:p w14:paraId="4A346EA9" w14:textId="40778EBD" w:rsidR="00727E98" w:rsidRDefault="00727E98" w:rsidP="00727E98">
      <w:pPr>
        <w:tabs>
          <w:tab w:val="left" w:pos="709"/>
        </w:tabs>
        <w:spacing w:line="480" w:lineRule="auto"/>
      </w:pPr>
    </w:p>
    <w:p w14:paraId="588625C8" w14:textId="2AE5293D" w:rsidR="00727E98" w:rsidRDefault="00727E98" w:rsidP="00727E98">
      <w:pPr>
        <w:tabs>
          <w:tab w:val="left" w:pos="709"/>
        </w:tabs>
        <w:spacing w:line="480" w:lineRule="auto"/>
      </w:pPr>
    </w:p>
    <w:p w14:paraId="40B2CEC5" w14:textId="16CACA1D" w:rsidR="00295662" w:rsidRDefault="00295662" w:rsidP="00727E98">
      <w:pPr>
        <w:pStyle w:val="MDPI51figurecaption"/>
        <w:ind w:left="0"/>
        <w:rPr>
          <w:b/>
          <w:lang w:eastAsia="es-ES"/>
        </w:rPr>
      </w:pPr>
    </w:p>
    <w:p w14:paraId="7CB886F5" w14:textId="77777777" w:rsidR="00BE235B" w:rsidRDefault="00BE235B" w:rsidP="00727E98">
      <w:pPr>
        <w:pStyle w:val="MDPI51figurecaption"/>
        <w:ind w:left="0"/>
        <w:rPr>
          <w:b/>
          <w:lang w:eastAsia="es-ES"/>
        </w:rPr>
      </w:pPr>
    </w:p>
    <w:p w14:paraId="1A6F4330" w14:textId="1E3FE5DE" w:rsidR="00295662" w:rsidRPr="00623385" w:rsidRDefault="00727E98" w:rsidP="00201EA2">
      <w:pPr>
        <w:pStyle w:val="MDPI51figurecaption"/>
        <w:ind w:left="2610"/>
      </w:pPr>
      <w:r w:rsidRPr="008442C1">
        <w:rPr>
          <w:b/>
          <w:lang w:eastAsia="es-ES"/>
        </w:rPr>
        <w:t xml:space="preserve">Figure </w:t>
      </w:r>
      <w:r w:rsidR="00201EA2">
        <w:rPr>
          <w:b/>
          <w:lang w:eastAsia="es-ES"/>
        </w:rPr>
        <w:t>3</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rsidR="00541A8C">
        <w:t>data fitting</w:t>
      </w:r>
      <w:r w:rsidRPr="008442C1">
        <w:t xml:space="preserve"> to the binding model (equation 1 in </w:t>
      </w:r>
      <w:r w:rsidR="00CA61F9">
        <w:t xml:space="preserve">the </w:t>
      </w:r>
      <w:r w:rsidRPr="008442C1">
        <w:t>experimental</w:t>
      </w:r>
      <w:r w:rsidR="00CA61F9">
        <w:t xml:space="preserve"> section</w:t>
      </w:r>
      <w:r w:rsidRPr="008442C1">
        <w:t>) to</w:t>
      </w:r>
      <w:r w:rsidR="009C100D">
        <w:t xml:space="preserve"> obtain the </w:t>
      </w:r>
      <w:proofErr w:type="spellStart"/>
      <w:r w:rsidR="009C100D" w:rsidRPr="009C100D">
        <w:rPr>
          <w:i/>
          <w:iCs/>
        </w:rPr>
        <w:t>K</w:t>
      </w:r>
      <w:r w:rsidR="009C100D" w:rsidRPr="009C100D">
        <w:rPr>
          <w:vertAlign w:val="subscript"/>
        </w:rPr>
        <w:t>d</w:t>
      </w:r>
      <w:proofErr w:type="spellEnd"/>
      <w:r w:rsidR="009C100D">
        <w:t>.</w:t>
      </w:r>
    </w:p>
    <w:p w14:paraId="69790AE2" w14:textId="48E6052A" w:rsidR="00810CAC" w:rsidRDefault="00810CAC" w:rsidP="00810CAC">
      <w:pPr>
        <w:pStyle w:val="MDPI31text"/>
        <w:spacing w:before="240" w:after="60"/>
        <w:ind w:left="2970" w:hanging="362"/>
        <w:jc w:val="left"/>
        <w:outlineLvl w:val="0"/>
        <w:rPr>
          <w:bCs/>
          <w:i/>
          <w:iCs/>
        </w:rPr>
      </w:pPr>
      <w:r w:rsidRPr="00727E98">
        <w:rPr>
          <w:bCs/>
          <w:i/>
          <w:iCs/>
        </w:rPr>
        <w:t>2.</w:t>
      </w:r>
      <w:r>
        <w:rPr>
          <w:bCs/>
          <w:i/>
          <w:iCs/>
        </w:rPr>
        <w:t>2</w:t>
      </w:r>
      <w:r w:rsidRPr="00727E98">
        <w:rPr>
          <w:bCs/>
          <w:i/>
          <w:iCs/>
        </w:rPr>
        <w:t xml:space="preserve"> </w:t>
      </w:r>
      <w:r w:rsidRPr="00810CAC">
        <w:rPr>
          <w:bCs/>
          <w:i/>
          <w:iCs/>
        </w:rPr>
        <w:t>Docking studies of the BIMs series with the CaM protein</w:t>
      </w:r>
    </w:p>
    <w:p w14:paraId="3B6101F0" w14:textId="1EC7F637" w:rsidR="00810CAC" w:rsidRDefault="00810CAC" w:rsidP="00810CAC">
      <w:pPr>
        <w:pStyle w:val="MDPI31text"/>
        <w:spacing w:before="240" w:after="60"/>
        <w:ind w:left="2610" w:hanging="2"/>
        <w:outlineLvl w:val="0"/>
        <w:rPr>
          <w:bCs/>
        </w:rPr>
      </w:pPr>
      <w:r>
        <w:rPr>
          <w:bCs/>
          <w:i/>
          <w:iCs/>
        </w:rPr>
        <w:tab/>
      </w:r>
      <w:r>
        <w:tab/>
      </w:r>
      <w:r w:rsidRPr="00810CAC">
        <w:rPr>
          <w:bCs/>
        </w:rPr>
        <w:t>Based on the experimental results, we carried out docking studies of the BIM</w:t>
      </w:r>
      <w:r w:rsidR="00CA61F9">
        <w:rPr>
          <w:bCs/>
        </w:rPr>
        <w:t>s</w:t>
      </w:r>
      <w:r w:rsidRPr="00810CAC">
        <w:rPr>
          <w:bCs/>
        </w:rPr>
        <w:t xml:space="preserve"> compounds </w:t>
      </w:r>
      <w:r w:rsidR="00662E30">
        <w:rPr>
          <w:bCs/>
        </w:rPr>
        <w:t>against</w:t>
      </w:r>
      <w:r w:rsidRPr="00810CAC">
        <w:rPr>
          <w:bCs/>
        </w:rPr>
        <w:t xml:space="preserve"> the CaM. It has been reported that CaM can bind to more than one ligand depending on its size</w:t>
      </w:r>
      <w:r w:rsidR="00541A8C">
        <w:rPr>
          <w:bCs/>
        </w:rPr>
        <w:t>;</w:t>
      </w:r>
      <w:r w:rsidRPr="00810CAC">
        <w:rPr>
          <w:bCs/>
        </w:rPr>
        <w:t xml:space="preserve"> for example</w:t>
      </w:r>
      <w:r w:rsidR="00541A8C">
        <w:rPr>
          <w:bCs/>
        </w:rPr>
        <w:t>,</w:t>
      </w:r>
      <w:r w:rsidRPr="00810CAC">
        <w:rPr>
          <w:bCs/>
        </w:rPr>
        <w:t xml:space="preserve"> the co-crystallized CaM-TFP complex is available in a 1:2 (1A29.pdb) or 1:4 (1LIN. </w:t>
      </w:r>
      <w:proofErr w:type="spellStart"/>
      <w:r w:rsidRPr="00810CAC">
        <w:rPr>
          <w:bCs/>
        </w:rPr>
        <w:t>pdb</w:t>
      </w:r>
      <w:proofErr w:type="spellEnd"/>
      <w:r w:rsidRPr="00810CAC">
        <w:rPr>
          <w:bCs/>
        </w:rPr>
        <w:t xml:space="preserve">). Figure </w:t>
      </w:r>
      <w:r w:rsidR="000A2E38">
        <w:rPr>
          <w:bCs/>
        </w:rPr>
        <w:t>4</w:t>
      </w:r>
      <w:r w:rsidRPr="00810CAC">
        <w:rPr>
          <w:bCs/>
        </w:rPr>
        <w:t xml:space="preserve"> shows the </w:t>
      </w:r>
      <w:r w:rsidR="00CA61F9">
        <w:rPr>
          <w:bCs/>
        </w:rPr>
        <w:t>four</w:t>
      </w:r>
      <w:r w:rsidRPr="00810CAC">
        <w:rPr>
          <w:bCs/>
        </w:rPr>
        <w:t xml:space="preserve"> </w:t>
      </w:r>
      <w:r w:rsidR="00CA61F9">
        <w:rPr>
          <w:bCs/>
        </w:rPr>
        <w:t>trifluoperazine (</w:t>
      </w:r>
      <w:r w:rsidRPr="00810CAC">
        <w:rPr>
          <w:bCs/>
        </w:rPr>
        <w:t>TFP</w:t>
      </w:r>
      <w:r w:rsidR="00CA61F9">
        <w:rPr>
          <w:bCs/>
        </w:rPr>
        <w:t>)</w:t>
      </w:r>
      <w:r w:rsidRPr="00810CAC">
        <w:rPr>
          <w:bCs/>
        </w:rPr>
        <w:t xml:space="preserve"> binding sites on CaM</w:t>
      </w:r>
      <w:r w:rsidR="00CA61F9">
        <w:rPr>
          <w:bCs/>
        </w:rPr>
        <w:t>.</w:t>
      </w:r>
      <w:r w:rsidRPr="00810CAC">
        <w:rPr>
          <w:bCs/>
        </w:rPr>
        <w:t xml:space="preserve"> </w:t>
      </w:r>
      <w:r w:rsidR="00CA61F9">
        <w:rPr>
          <w:bCs/>
        </w:rPr>
        <w:t>W</w:t>
      </w:r>
      <w:r w:rsidRPr="00810CAC">
        <w:rPr>
          <w:bCs/>
        </w:rPr>
        <w:t xml:space="preserve">e calculate the theoretical </w:t>
      </w:r>
      <w:r w:rsidRPr="00CA61F9">
        <w:rPr>
          <w:bCs/>
          <w:i/>
          <w:iCs/>
        </w:rPr>
        <w:t>K</w:t>
      </w:r>
      <w:r w:rsidRPr="00CA61F9">
        <w:rPr>
          <w:bCs/>
          <w:vertAlign w:val="subscript"/>
        </w:rPr>
        <w:t>i</w:t>
      </w:r>
      <w:r w:rsidRPr="00810CAC">
        <w:rPr>
          <w:bCs/>
        </w:rPr>
        <w:t xml:space="preserve"> of each </w:t>
      </w:r>
      <w:r w:rsidR="00CA61F9">
        <w:rPr>
          <w:bCs/>
        </w:rPr>
        <w:t>TFP</w:t>
      </w:r>
      <w:r w:rsidRPr="00810CAC">
        <w:rPr>
          <w:bCs/>
        </w:rPr>
        <w:t xml:space="preserve"> in the four </w:t>
      </w:r>
      <w:proofErr w:type="gramStart"/>
      <w:r w:rsidRPr="00810CAC">
        <w:rPr>
          <w:bCs/>
        </w:rPr>
        <w:t>positions</w:t>
      </w:r>
      <w:r w:rsidR="00545BC3">
        <w:rPr>
          <w:bCs/>
        </w:rPr>
        <w:t>,</w:t>
      </w:r>
      <w:r w:rsidRPr="00810CAC">
        <w:rPr>
          <w:bCs/>
        </w:rPr>
        <w:t xml:space="preserve"> and</w:t>
      </w:r>
      <w:proofErr w:type="gramEnd"/>
      <w:r w:rsidRPr="00810CAC">
        <w:rPr>
          <w:bCs/>
        </w:rPr>
        <w:t xml:space="preserve"> based on the affinity</w:t>
      </w:r>
      <w:r w:rsidR="00CA61F9">
        <w:rPr>
          <w:bCs/>
        </w:rPr>
        <w:t>;</w:t>
      </w:r>
      <w:r w:rsidRPr="00810CAC">
        <w:rPr>
          <w:bCs/>
        </w:rPr>
        <w:t xml:space="preserve"> we designate the sites</w:t>
      </w:r>
      <w:r w:rsidR="00541A8C">
        <w:rPr>
          <w:bCs/>
        </w:rPr>
        <w:t>;</w:t>
      </w:r>
      <w:r w:rsidRPr="00810CAC">
        <w:rPr>
          <w:bCs/>
        </w:rPr>
        <w:t xml:space="preserve"> thus</w:t>
      </w:r>
      <w:r w:rsidR="00541A8C">
        <w:rPr>
          <w:bCs/>
        </w:rPr>
        <w:t>,</w:t>
      </w:r>
      <w:r w:rsidRPr="00810CAC">
        <w:rPr>
          <w:bCs/>
        </w:rPr>
        <w:t xml:space="preserve"> </w:t>
      </w:r>
      <w:r w:rsidR="00545BC3">
        <w:rPr>
          <w:bCs/>
        </w:rPr>
        <w:t xml:space="preserve">the </w:t>
      </w:r>
      <w:r w:rsidRPr="00810CAC">
        <w:rPr>
          <w:bCs/>
        </w:rPr>
        <w:t>site I is the one with the best affinity</w:t>
      </w:r>
      <w:r w:rsidR="00CA61F9">
        <w:rPr>
          <w:bCs/>
        </w:rPr>
        <w:t>, and site IV has the lowest affinity for TFP</w:t>
      </w:r>
      <w:r w:rsidRPr="00810CAC">
        <w:rPr>
          <w:bCs/>
        </w:rPr>
        <w:t xml:space="preserve">. </w:t>
      </w:r>
      <w:r w:rsidR="002620FA">
        <w:rPr>
          <w:bCs/>
        </w:rPr>
        <w:t>R</w:t>
      </w:r>
      <w:r w:rsidRPr="00810CAC">
        <w:rPr>
          <w:bCs/>
        </w:rPr>
        <w:t xml:space="preserve">esults </w:t>
      </w:r>
      <w:r w:rsidR="00541A8C">
        <w:rPr>
          <w:bCs/>
        </w:rPr>
        <w:t xml:space="preserve">are presented in Table 1; depending on the stoichiometry of the </w:t>
      </w:r>
      <w:r w:rsidR="00CA61F9">
        <w:rPr>
          <w:bCs/>
        </w:rPr>
        <w:t>BIMs and CPZ</w:t>
      </w:r>
      <w:r w:rsidR="00541A8C">
        <w:rPr>
          <w:bCs/>
        </w:rPr>
        <w:t xml:space="preserve">, theoretical </w:t>
      </w:r>
      <w:r w:rsidR="00541A8C" w:rsidRPr="00CA61F9">
        <w:rPr>
          <w:bCs/>
          <w:i/>
          <w:iCs/>
        </w:rPr>
        <w:t>K</w:t>
      </w:r>
      <w:r w:rsidR="00541A8C" w:rsidRPr="00CA61F9">
        <w:rPr>
          <w:bCs/>
          <w:vertAlign w:val="subscript"/>
        </w:rPr>
        <w:t>i</w:t>
      </w:r>
      <w:r w:rsidR="00541A8C">
        <w:rPr>
          <w:bCs/>
        </w:rPr>
        <w:t xml:space="preserve"> was calculated for</w:t>
      </w:r>
      <w:r w:rsidR="00545BC3">
        <w:rPr>
          <w:bCs/>
        </w:rPr>
        <w:t xml:space="preserve"> </w:t>
      </w:r>
      <w:r w:rsidR="00541A8C">
        <w:rPr>
          <w:bCs/>
        </w:rPr>
        <w:t>sites</w:t>
      </w:r>
      <w:r w:rsidRPr="00810CAC">
        <w:rPr>
          <w:bCs/>
        </w:rPr>
        <w:t xml:space="preserve"> I, II, III</w:t>
      </w:r>
      <w:r w:rsidR="00541A8C">
        <w:rPr>
          <w:bCs/>
        </w:rPr>
        <w:t>,</w:t>
      </w:r>
      <w:r w:rsidRPr="00810CAC">
        <w:rPr>
          <w:bCs/>
        </w:rPr>
        <w:t xml:space="preserve"> or IV. </w:t>
      </w:r>
      <w:r w:rsidR="002620FA">
        <w:rPr>
          <w:bCs/>
        </w:rPr>
        <w:t>F</w:t>
      </w:r>
      <w:r w:rsidRPr="00810CAC">
        <w:rPr>
          <w:bCs/>
        </w:rPr>
        <w:t>our sites behave according to the TFP calculation</w:t>
      </w:r>
      <w:r w:rsidR="00541A8C">
        <w:rPr>
          <w:bCs/>
        </w:rPr>
        <w:t xml:space="preserve">. </w:t>
      </w:r>
      <w:r w:rsidR="00545BC3">
        <w:rPr>
          <w:bCs/>
        </w:rPr>
        <w:t>The s</w:t>
      </w:r>
      <w:r w:rsidR="00962DE4">
        <w:rPr>
          <w:bCs/>
        </w:rPr>
        <w:t xml:space="preserve">ite I </w:t>
      </w:r>
      <w:r w:rsidR="00BE2887">
        <w:rPr>
          <w:bCs/>
        </w:rPr>
        <w:t>show</w:t>
      </w:r>
      <w:r w:rsidRPr="00810CAC">
        <w:rPr>
          <w:bCs/>
        </w:rPr>
        <w:t xml:space="preserve"> the best affinity in all </w:t>
      </w:r>
      <w:r w:rsidRPr="00810CAC">
        <w:rPr>
          <w:bCs/>
        </w:rPr>
        <w:lastRenderedPageBreak/>
        <w:t>cases</w:t>
      </w:r>
      <w:r w:rsidR="00541A8C">
        <w:rPr>
          <w:bCs/>
        </w:rPr>
        <w:t>,</w:t>
      </w:r>
      <w:r w:rsidRPr="00810CAC">
        <w:rPr>
          <w:bCs/>
        </w:rPr>
        <w:t xml:space="preserve"> and site IV </w:t>
      </w:r>
      <w:r w:rsidR="002620FA">
        <w:rPr>
          <w:bCs/>
        </w:rPr>
        <w:t>present</w:t>
      </w:r>
      <w:r w:rsidR="00545BC3">
        <w:rPr>
          <w:bCs/>
        </w:rPr>
        <w:t xml:space="preserve"> </w:t>
      </w:r>
      <w:r w:rsidRPr="00810CAC">
        <w:rPr>
          <w:bCs/>
        </w:rPr>
        <w:t xml:space="preserve">the lowest affinity. </w:t>
      </w:r>
      <w:r w:rsidR="00541A8C">
        <w:rPr>
          <w:bCs/>
        </w:rPr>
        <w:t>A graph was constructed to establish a relationship between the calculations obtained experimentally and theoretically</w:t>
      </w:r>
      <w:r w:rsidRPr="00810CAC">
        <w:rPr>
          <w:bCs/>
        </w:rPr>
        <w:t xml:space="preserve"> (Figure </w:t>
      </w:r>
      <w:r w:rsidR="00B8732F">
        <w:rPr>
          <w:bCs/>
        </w:rPr>
        <w:t>5</w:t>
      </w:r>
      <w:r w:rsidRPr="00810CAC">
        <w:rPr>
          <w:bCs/>
        </w:rPr>
        <w:t xml:space="preserve">), using the experimental </w:t>
      </w:r>
      <w:proofErr w:type="spellStart"/>
      <w:r w:rsidRPr="00C354B2">
        <w:rPr>
          <w:bCs/>
          <w:i/>
          <w:iCs/>
        </w:rPr>
        <w:t>K</w:t>
      </w:r>
      <w:r w:rsidRPr="00CA61F9">
        <w:rPr>
          <w:bCs/>
          <w:vertAlign w:val="subscript"/>
        </w:rPr>
        <w:t>d</w:t>
      </w:r>
      <w:proofErr w:type="spellEnd"/>
      <w:r w:rsidRPr="00810CAC">
        <w:rPr>
          <w:bCs/>
        </w:rPr>
        <w:t xml:space="preserve"> and the theoretical </w:t>
      </w:r>
      <w:r w:rsidRPr="00C354B2">
        <w:rPr>
          <w:bCs/>
          <w:i/>
          <w:iCs/>
        </w:rPr>
        <w:t>K</w:t>
      </w:r>
      <w:r w:rsidRPr="00C354B2">
        <w:rPr>
          <w:bCs/>
          <w:vertAlign w:val="subscript"/>
        </w:rPr>
        <w:t>i</w:t>
      </w:r>
      <w:r w:rsidRPr="00810CAC">
        <w:rPr>
          <w:bCs/>
        </w:rPr>
        <w:t xml:space="preserve"> of site I</w:t>
      </w:r>
      <w:r w:rsidR="00545BC3">
        <w:rPr>
          <w:bCs/>
        </w:rPr>
        <w:t>,</w:t>
      </w:r>
      <w:r w:rsidRPr="00810CAC">
        <w:rPr>
          <w:bCs/>
        </w:rPr>
        <w:t xml:space="preserve"> showing a linear relationship between the data with an </w:t>
      </w:r>
      <w:r w:rsidR="0056019E">
        <w:rPr>
          <w:bCs/>
        </w:rPr>
        <w:t>r</w:t>
      </w:r>
      <w:r w:rsidRPr="00C354B2">
        <w:rPr>
          <w:bCs/>
          <w:vertAlign w:val="superscript"/>
        </w:rPr>
        <w:t>2</w:t>
      </w:r>
      <w:r w:rsidRPr="00810CAC">
        <w:rPr>
          <w:bCs/>
        </w:rPr>
        <w:t xml:space="preserve"> of 0.85. This correlation is good since</w:t>
      </w:r>
      <w:r w:rsidR="00541A8C">
        <w:rPr>
          <w:bCs/>
        </w:rPr>
        <w:t>,</w:t>
      </w:r>
      <w:r w:rsidRPr="00810CAC">
        <w:rPr>
          <w:bCs/>
        </w:rPr>
        <w:t xml:space="preserve"> based on it</w:t>
      </w:r>
      <w:r w:rsidR="00541A8C">
        <w:rPr>
          <w:bCs/>
        </w:rPr>
        <w:t>,</w:t>
      </w:r>
      <w:r w:rsidRPr="00810CAC">
        <w:rPr>
          <w:bCs/>
        </w:rPr>
        <w:t xml:space="preserve"> we can carry out a structure-function analysis of the BIM</w:t>
      </w:r>
      <w:r w:rsidR="00CA61F9">
        <w:rPr>
          <w:bCs/>
        </w:rPr>
        <w:t>s</w:t>
      </w:r>
      <w:r w:rsidRPr="00810CAC">
        <w:rPr>
          <w:bCs/>
        </w:rPr>
        <w:t xml:space="preserve"> series and address the interactions </w:t>
      </w:r>
      <w:r w:rsidR="00064BD8">
        <w:rPr>
          <w:bCs/>
        </w:rPr>
        <w:t>between</w:t>
      </w:r>
      <w:r w:rsidRPr="00810CAC">
        <w:rPr>
          <w:bCs/>
        </w:rPr>
        <w:t xml:space="preserve"> the </w:t>
      </w:r>
      <w:r w:rsidR="00CA61F9" w:rsidRPr="00CA61F9">
        <w:rPr>
          <w:bCs/>
        </w:rPr>
        <w:t>Ca</w:t>
      </w:r>
      <w:r w:rsidR="00CA61F9" w:rsidRPr="00CA61F9">
        <w:rPr>
          <w:bCs/>
          <w:vertAlign w:val="superscript"/>
        </w:rPr>
        <w:t>+2</w:t>
      </w:r>
      <w:r w:rsidR="00CA61F9" w:rsidRPr="00CA61F9">
        <w:rPr>
          <w:bCs/>
        </w:rPr>
        <w:t>-</w:t>
      </w:r>
      <w:r w:rsidRPr="00810CAC">
        <w:rPr>
          <w:bCs/>
        </w:rPr>
        <w:t xml:space="preserve">CaM-BIM complexes in detail. </w:t>
      </w:r>
      <w:r w:rsidR="00064BD8">
        <w:rPr>
          <w:bCs/>
        </w:rPr>
        <w:t>E</w:t>
      </w:r>
      <w:r w:rsidRPr="00810CAC">
        <w:rPr>
          <w:bCs/>
        </w:rPr>
        <w:t>xperimental and docking data indicate that the affinity of the BIM</w:t>
      </w:r>
      <w:r w:rsidR="00CA61F9">
        <w:rPr>
          <w:bCs/>
        </w:rPr>
        <w:t>s</w:t>
      </w:r>
      <w:r w:rsidRPr="00810CAC">
        <w:rPr>
          <w:bCs/>
        </w:rPr>
        <w:t xml:space="preserve"> compounds is in </w:t>
      </w:r>
      <w:r w:rsidR="00545BC3">
        <w:rPr>
          <w:bCs/>
        </w:rPr>
        <w:t xml:space="preserve">the </w:t>
      </w:r>
      <w:proofErr w:type="spellStart"/>
      <w:r w:rsidRPr="00810CAC">
        <w:rPr>
          <w:bCs/>
        </w:rPr>
        <w:t>nM</w:t>
      </w:r>
      <w:proofErr w:type="spellEnd"/>
      <w:r w:rsidRPr="00810CAC">
        <w:rPr>
          <w:bCs/>
        </w:rPr>
        <w:t xml:space="preserve"> range.</w:t>
      </w:r>
    </w:p>
    <w:p w14:paraId="5E0A997F" w14:textId="4A773060" w:rsidR="00EB45B1" w:rsidRDefault="00EB45B1" w:rsidP="00C42567">
      <w:pPr>
        <w:pStyle w:val="MDPI31text"/>
        <w:spacing w:before="240" w:after="60"/>
        <w:ind w:left="2610" w:hanging="2"/>
        <w:jc w:val="center"/>
        <w:outlineLvl w:val="0"/>
        <w:rPr>
          <w:bCs/>
          <w:i/>
          <w:iCs/>
        </w:rPr>
      </w:pPr>
      <w:r>
        <w:rPr>
          <w:rFonts w:ascii="Times New Roman" w:hAnsi="Times New Roman"/>
          <w:bCs/>
          <w:i/>
          <w:noProof/>
          <w:sz w:val="24"/>
          <w:szCs w:val="24"/>
        </w:rPr>
        <w:drawing>
          <wp:inline distT="0" distB="0" distL="0" distR="0" wp14:anchorId="6A9BB3FB" wp14:editId="3C9D7D49">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68C77786" w14:textId="77777777" w:rsidR="00652966" w:rsidRDefault="00652966" w:rsidP="009327B1">
      <w:pPr>
        <w:tabs>
          <w:tab w:val="left" w:pos="709"/>
        </w:tabs>
        <w:spacing w:line="240" w:lineRule="auto"/>
        <w:ind w:left="2610"/>
        <w:rPr>
          <w:b/>
          <w:iCs/>
          <w:sz w:val="18"/>
          <w:szCs w:val="18"/>
        </w:rPr>
      </w:pPr>
    </w:p>
    <w:p w14:paraId="16FEAE20" w14:textId="0A410E40" w:rsidR="00EB45B1" w:rsidRPr="00EB45B1" w:rsidRDefault="00EB45B1" w:rsidP="009327B1">
      <w:pPr>
        <w:tabs>
          <w:tab w:val="left" w:pos="709"/>
        </w:tabs>
        <w:spacing w:line="240" w:lineRule="auto"/>
        <w:ind w:left="2610"/>
        <w:rPr>
          <w:bCs/>
          <w:iCs/>
          <w:sz w:val="18"/>
          <w:szCs w:val="18"/>
        </w:rPr>
      </w:pPr>
      <w:r w:rsidRPr="00C42567">
        <w:rPr>
          <w:b/>
          <w:iCs/>
          <w:sz w:val="18"/>
          <w:szCs w:val="18"/>
        </w:rPr>
        <w:t xml:space="preserve">Figure </w:t>
      </w:r>
      <w:r w:rsidR="00FC0983">
        <w:rPr>
          <w:b/>
          <w:iCs/>
          <w:sz w:val="18"/>
          <w:szCs w:val="18"/>
        </w:rPr>
        <w:t>4</w:t>
      </w:r>
      <w:r w:rsidRPr="00EB45B1">
        <w:rPr>
          <w:bCs/>
          <w:iCs/>
          <w:sz w:val="18"/>
          <w:szCs w:val="18"/>
        </w:rPr>
        <w:t xml:space="preserve">. Structural model of the CaM-TFP 1:4 complex, from the 1LIN.pdb code. </w:t>
      </w:r>
      <w:r w:rsidR="00064BD8">
        <w:rPr>
          <w:bCs/>
          <w:iCs/>
          <w:sz w:val="18"/>
          <w:szCs w:val="18"/>
        </w:rPr>
        <w:t>S</w:t>
      </w:r>
      <w:r w:rsidRPr="00EB45B1">
        <w:rPr>
          <w:bCs/>
          <w:iCs/>
          <w:sz w:val="18"/>
          <w:szCs w:val="18"/>
        </w:rPr>
        <w:t>ites were designated according to the degree of affinity based on Dockig's studies.</w:t>
      </w:r>
    </w:p>
    <w:p w14:paraId="436ACDD4" w14:textId="6D3F5646" w:rsidR="00EB45B1" w:rsidRDefault="00000000" w:rsidP="00EB45B1">
      <w:pPr>
        <w:tabs>
          <w:tab w:val="left" w:pos="709"/>
        </w:tabs>
        <w:spacing w:line="480" w:lineRule="auto"/>
        <w:rPr>
          <w:rFonts w:ascii="Times New Roman" w:hAnsi="Times New Roman"/>
          <w:b/>
          <w:bCs/>
        </w:rPr>
      </w:pPr>
      <w:r>
        <w:rPr>
          <w:sz w:val="18"/>
          <w:szCs w:val="18"/>
        </w:rPr>
        <w:object w:dxaOrig="1440" w:dyaOrig="1440" w14:anchorId="0527A34D">
          <v:shape id="_x0000_s2071" type="#_x0000_t75" style="position:absolute;left:0;text-align:left;margin-left:194.4pt;margin-top:10.6pt;width:283.2pt;height:216.6pt;z-index:251676672;mso-position-horizontal-relative:text;mso-position-vertical-relative:text">
            <v:imagedata r:id="rId54" o:title=""/>
          </v:shape>
          <o:OLEObject Type="Embed" ProgID="Origin95.Graph" ShapeID="_x0000_s2071" DrawAspect="Content" ObjectID="_1724409134" r:id="rId55"/>
        </w:object>
      </w:r>
    </w:p>
    <w:p w14:paraId="73670D70" w14:textId="40147E55" w:rsidR="00EB45B1" w:rsidRDefault="00EB45B1" w:rsidP="00EB45B1">
      <w:pPr>
        <w:tabs>
          <w:tab w:val="left" w:pos="709"/>
        </w:tabs>
        <w:spacing w:line="480" w:lineRule="auto"/>
        <w:rPr>
          <w:rFonts w:ascii="Times New Roman" w:hAnsi="Times New Roman"/>
          <w:b/>
          <w:bCs/>
        </w:rPr>
      </w:pPr>
    </w:p>
    <w:p w14:paraId="537B7035" w14:textId="77777777" w:rsidR="00EB45B1" w:rsidRDefault="00EB45B1" w:rsidP="00EB45B1">
      <w:pPr>
        <w:tabs>
          <w:tab w:val="left" w:pos="709"/>
        </w:tabs>
        <w:spacing w:line="480" w:lineRule="auto"/>
        <w:rPr>
          <w:rFonts w:ascii="Times New Roman" w:hAnsi="Times New Roman"/>
          <w:b/>
          <w:bCs/>
        </w:rPr>
      </w:pPr>
    </w:p>
    <w:p w14:paraId="418C7819" w14:textId="77777777" w:rsidR="00EB45B1" w:rsidRDefault="00EB45B1" w:rsidP="00EB45B1">
      <w:pPr>
        <w:tabs>
          <w:tab w:val="left" w:pos="709"/>
        </w:tabs>
        <w:spacing w:line="480" w:lineRule="auto"/>
        <w:rPr>
          <w:rFonts w:ascii="Times New Roman" w:hAnsi="Times New Roman"/>
          <w:b/>
          <w:bCs/>
        </w:rPr>
      </w:pPr>
    </w:p>
    <w:p w14:paraId="44E81E90" w14:textId="77777777" w:rsidR="00EB45B1" w:rsidRDefault="00EB45B1" w:rsidP="00EB45B1">
      <w:pPr>
        <w:tabs>
          <w:tab w:val="left" w:pos="709"/>
        </w:tabs>
        <w:spacing w:line="480" w:lineRule="auto"/>
        <w:rPr>
          <w:rFonts w:ascii="Times New Roman" w:hAnsi="Times New Roman"/>
          <w:b/>
          <w:bCs/>
        </w:rPr>
      </w:pPr>
    </w:p>
    <w:p w14:paraId="17E95F18" w14:textId="77777777" w:rsidR="00EB45B1" w:rsidRDefault="00EB45B1" w:rsidP="00EB45B1">
      <w:pPr>
        <w:tabs>
          <w:tab w:val="left" w:pos="709"/>
        </w:tabs>
        <w:spacing w:line="480" w:lineRule="auto"/>
        <w:rPr>
          <w:rFonts w:ascii="Times New Roman" w:hAnsi="Times New Roman"/>
          <w:b/>
          <w:bCs/>
        </w:rPr>
      </w:pPr>
    </w:p>
    <w:p w14:paraId="4B76F6D4" w14:textId="77777777" w:rsidR="00EB45B1" w:rsidRDefault="00EB45B1" w:rsidP="00EB45B1">
      <w:pPr>
        <w:tabs>
          <w:tab w:val="left" w:pos="709"/>
        </w:tabs>
        <w:spacing w:line="480" w:lineRule="auto"/>
        <w:jc w:val="left"/>
        <w:rPr>
          <w:rFonts w:ascii="Times New Roman" w:hAnsi="Times New Roman"/>
        </w:rPr>
      </w:pPr>
    </w:p>
    <w:p w14:paraId="6EF1DAF5" w14:textId="06D85645" w:rsidR="00EB45B1" w:rsidRPr="009327B1" w:rsidRDefault="00EB45B1" w:rsidP="00C42567">
      <w:pPr>
        <w:tabs>
          <w:tab w:val="left" w:pos="709"/>
        </w:tabs>
        <w:spacing w:line="240" w:lineRule="auto"/>
        <w:ind w:left="2610"/>
        <w:jc w:val="left"/>
        <w:rPr>
          <w:sz w:val="18"/>
          <w:szCs w:val="18"/>
        </w:rPr>
      </w:pPr>
      <w:r w:rsidRPr="009327B1">
        <w:rPr>
          <w:b/>
          <w:bCs/>
          <w:sz w:val="18"/>
          <w:szCs w:val="18"/>
        </w:rPr>
        <w:t xml:space="preserve">Figure </w:t>
      </w:r>
      <w:r w:rsidR="00B8732F">
        <w:rPr>
          <w:b/>
          <w:bCs/>
          <w:sz w:val="18"/>
          <w:szCs w:val="18"/>
        </w:rPr>
        <w:t>5</w:t>
      </w:r>
      <w:r w:rsidRPr="009327B1">
        <w:rPr>
          <w:sz w:val="18"/>
          <w:szCs w:val="18"/>
        </w:rPr>
        <w:t xml:space="preserve">. Relationship between experimental </w:t>
      </w:r>
      <w:r w:rsidRPr="009327B1">
        <w:rPr>
          <w:i/>
          <w:iCs/>
          <w:sz w:val="18"/>
          <w:szCs w:val="18"/>
        </w:rPr>
        <w:t>K</w:t>
      </w:r>
      <w:r w:rsidRPr="009327B1">
        <w:rPr>
          <w:sz w:val="18"/>
          <w:szCs w:val="18"/>
          <w:vertAlign w:val="subscript"/>
        </w:rPr>
        <w:t>d</w:t>
      </w:r>
      <w:r w:rsidRPr="009327B1">
        <w:rPr>
          <w:sz w:val="18"/>
          <w:szCs w:val="18"/>
        </w:rPr>
        <w:t xml:space="preserve"> and theoretical </w:t>
      </w:r>
      <w:r w:rsidR="007E0D5E" w:rsidRPr="009327B1">
        <w:rPr>
          <w:i/>
          <w:iCs/>
          <w:sz w:val="18"/>
          <w:szCs w:val="18"/>
        </w:rPr>
        <w:t>K</w:t>
      </w:r>
      <w:r w:rsidRPr="009327B1">
        <w:rPr>
          <w:sz w:val="18"/>
          <w:szCs w:val="18"/>
          <w:vertAlign w:val="subscript"/>
        </w:rPr>
        <w:t>i</w:t>
      </w:r>
      <w:r w:rsidRPr="009327B1">
        <w:rPr>
          <w:sz w:val="18"/>
          <w:szCs w:val="18"/>
        </w:rPr>
        <w:t xml:space="preserve"> of the BIM ligands</w:t>
      </w:r>
    </w:p>
    <w:p w14:paraId="5987B04F" w14:textId="2C6EB655" w:rsidR="00EB45B1" w:rsidRPr="008B61ED" w:rsidRDefault="00064BD8" w:rsidP="008B61ED">
      <w:pPr>
        <w:pStyle w:val="MDPI31text"/>
        <w:spacing w:before="240" w:after="60"/>
        <w:ind w:left="2610" w:firstLine="450"/>
        <w:outlineLvl w:val="0"/>
        <w:rPr>
          <w:bCs/>
          <w:i/>
          <w:iCs/>
          <w:szCs w:val="20"/>
        </w:rPr>
      </w:pPr>
      <w:r>
        <w:rPr>
          <w:bCs/>
          <w:iCs/>
          <w:szCs w:val="20"/>
        </w:rPr>
        <w:t>D</w:t>
      </w:r>
      <w:r w:rsidR="008B61ED" w:rsidRPr="008B61ED">
        <w:rPr>
          <w:bCs/>
          <w:iCs/>
          <w:szCs w:val="20"/>
        </w:rPr>
        <w:t xml:space="preserve">etails at the molecular level of different </w:t>
      </w:r>
      <w:r w:rsidR="00CA61F9" w:rsidRPr="00CA61F9">
        <w:rPr>
          <w:bCs/>
          <w:iCs/>
          <w:szCs w:val="20"/>
        </w:rPr>
        <w:t>Ca</w:t>
      </w:r>
      <w:r w:rsidR="00CA61F9" w:rsidRPr="00CA61F9">
        <w:rPr>
          <w:bCs/>
          <w:iCs/>
          <w:szCs w:val="20"/>
          <w:vertAlign w:val="superscript"/>
        </w:rPr>
        <w:t>+2</w:t>
      </w:r>
      <w:r w:rsidR="00CA61F9" w:rsidRPr="00CA61F9">
        <w:rPr>
          <w:bCs/>
          <w:iCs/>
          <w:szCs w:val="20"/>
        </w:rPr>
        <w:t>-</w:t>
      </w:r>
      <w:r w:rsidR="008B61ED" w:rsidRPr="008B61ED">
        <w:rPr>
          <w:bCs/>
          <w:iCs/>
          <w:szCs w:val="20"/>
        </w:rPr>
        <w:t>CaM-BIMs complexes are shown in Fi</w:t>
      </w:r>
      <w:r w:rsidR="008B61ED">
        <w:rPr>
          <w:bCs/>
          <w:iCs/>
          <w:szCs w:val="20"/>
        </w:rPr>
        <w:t>g</w:t>
      </w:r>
      <w:r w:rsidR="008B61ED" w:rsidRPr="008B61ED">
        <w:rPr>
          <w:bCs/>
          <w:iCs/>
          <w:szCs w:val="20"/>
        </w:rPr>
        <w:t xml:space="preserve">ure </w:t>
      </w:r>
      <w:r w:rsidR="00B8732F">
        <w:rPr>
          <w:bCs/>
          <w:iCs/>
          <w:szCs w:val="20"/>
        </w:rPr>
        <w:t>6</w:t>
      </w:r>
      <w:r w:rsidR="008B61ED" w:rsidRPr="008B61ED">
        <w:rPr>
          <w:bCs/>
          <w:iCs/>
          <w:szCs w:val="20"/>
        </w:rPr>
        <w:t xml:space="preserve"> and Table 2</w:t>
      </w:r>
      <w:r w:rsidR="00541A8C">
        <w:rPr>
          <w:bCs/>
          <w:iCs/>
          <w:szCs w:val="20"/>
        </w:rPr>
        <w:t>;</w:t>
      </w:r>
      <w:r w:rsidR="008B61ED" w:rsidRPr="008B61ED">
        <w:rPr>
          <w:bCs/>
          <w:iCs/>
          <w:szCs w:val="20"/>
        </w:rPr>
        <w:t xml:space="preserve"> all the ligands bind in the same region</w:t>
      </w:r>
      <w:r w:rsidR="00541A8C">
        <w:rPr>
          <w:bCs/>
          <w:iCs/>
          <w:szCs w:val="20"/>
        </w:rPr>
        <w:t>,</w:t>
      </w:r>
      <w:r w:rsidR="008B61ED" w:rsidRPr="008B61ED">
        <w:rPr>
          <w:bCs/>
          <w:iCs/>
          <w:szCs w:val="20"/>
        </w:rPr>
        <w:t xml:space="preserve"> made up of </w:t>
      </w:r>
      <w:r w:rsidR="00541A8C">
        <w:rPr>
          <w:bCs/>
          <w:iCs/>
          <w:szCs w:val="20"/>
        </w:rPr>
        <w:t>primari</w:t>
      </w:r>
      <w:r w:rsidR="008B61ED" w:rsidRPr="008B61ED">
        <w:rPr>
          <w:bCs/>
          <w:iCs/>
          <w:szCs w:val="20"/>
        </w:rPr>
        <w:t xml:space="preserve">ly hydrophobic residues (Table 4). Theoretical </w:t>
      </w:r>
      <w:r w:rsidR="008B61ED" w:rsidRPr="008B61ED">
        <w:rPr>
          <w:bCs/>
          <w:i/>
          <w:szCs w:val="20"/>
        </w:rPr>
        <w:t>K</w:t>
      </w:r>
      <w:r w:rsidR="008B61ED" w:rsidRPr="008B61ED">
        <w:rPr>
          <w:bCs/>
          <w:iCs/>
          <w:szCs w:val="20"/>
          <w:vertAlign w:val="subscript"/>
        </w:rPr>
        <w:t>i</w:t>
      </w:r>
      <w:r w:rsidR="008B61ED" w:rsidRPr="008B61ED">
        <w:rPr>
          <w:bCs/>
          <w:iCs/>
          <w:szCs w:val="20"/>
        </w:rPr>
        <w:t xml:space="preserve">, calculated by AutoDock4 presented in Table 3, where the BIM-VII compound showed the </w:t>
      </w:r>
      <w:r w:rsidR="001868E1">
        <w:rPr>
          <w:bCs/>
          <w:iCs/>
          <w:szCs w:val="20"/>
        </w:rPr>
        <w:t xml:space="preserve">highest </w:t>
      </w:r>
      <w:r w:rsidR="008B61ED" w:rsidRPr="008B61ED">
        <w:rPr>
          <w:bCs/>
          <w:iCs/>
          <w:szCs w:val="20"/>
        </w:rPr>
        <w:t>affinity (</w:t>
      </w:r>
      <w:proofErr w:type="spellStart"/>
      <w:r w:rsidR="006F1C96" w:rsidRPr="006F1C96">
        <w:rPr>
          <w:bCs/>
          <w:i/>
          <w:szCs w:val="20"/>
        </w:rPr>
        <w:t>K</w:t>
      </w:r>
      <w:r w:rsidR="006F1C96" w:rsidRPr="006F1C96">
        <w:rPr>
          <w:bCs/>
          <w:iCs/>
          <w:szCs w:val="20"/>
          <w:vertAlign w:val="subscript"/>
        </w:rPr>
        <w:t>d</w:t>
      </w:r>
      <w:proofErr w:type="spellEnd"/>
      <w:r w:rsidR="006F1C96">
        <w:rPr>
          <w:bCs/>
          <w:iCs/>
          <w:szCs w:val="20"/>
        </w:rPr>
        <w:t xml:space="preserve"> = </w:t>
      </w:r>
      <w:r w:rsidR="008B61ED" w:rsidRPr="008B61ED">
        <w:rPr>
          <w:bCs/>
          <w:iCs/>
          <w:szCs w:val="20"/>
        </w:rPr>
        <w:t xml:space="preserve">2.14 </w:t>
      </w:r>
      <w:proofErr w:type="spellStart"/>
      <w:r w:rsidR="008B61ED" w:rsidRPr="008B61ED">
        <w:rPr>
          <w:bCs/>
          <w:iCs/>
          <w:szCs w:val="20"/>
        </w:rPr>
        <w:t>nM</w:t>
      </w:r>
      <w:proofErr w:type="spellEnd"/>
      <w:r w:rsidR="008B61ED" w:rsidRPr="008B61ED">
        <w:rPr>
          <w:bCs/>
          <w:iCs/>
          <w:szCs w:val="20"/>
        </w:rPr>
        <w:t xml:space="preserve">) </w:t>
      </w:r>
      <w:r w:rsidR="001868E1">
        <w:rPr>
          <w:bCs/>
          <w:iCs/>
          <w:szCs w:val="20"/>
        </w:rPr>
        <w:t>and</w:t>
      </w:r>
      <w:r w:rsidR="008B61ED" w:rsidRPr="008B61ED">
        <w:rPr>
          <w:bCs/>
          <w:iCs/>
          <w:szCs w:val="20"/>
        </w:rPr>
        <w:t xml:space="preserve"> the </w:t>
      </w:r>
      <w:r w:rsidR="00545BC3">
        <w:rPr>
          <w:bCs/>
          <w:iCs/>
          <w:szCs w:val="20"/>
        </w:rPr>
        <w:t>most significan</w:t>
      </w:r>
      <w:r w:rsidR="001868E1">
        <w:rPr>
          <w:bCs/>
          <w:iCs/>
          <w:szCs w:val="20"/>
        </w:rPr>
        <w:t>t</w:t>
      </w:r>
      <w:r w:rsidR="008B61ED" w:rsidRPr="008B61ED">
        <w:rPr>
          <w:bCs/>
          <w:iCs/>
          <w:szCs w:val="20"/>
        </w:rPr>
        <w:t xml:space="preserve"> number of contacts with negatively charged residues (</w:t>
      </w:r>
      <w:r w:rsidR="001868E1">
        <w:rPr>
          <w:bCs/>
          <w:iCs/>
          <w:szCs w:val="20"/>
        </w:rPr>
        <w:t>Four</w:t>
      </w:r>
      <w:r w:rsidR="008B61ED" w:rsidRPr="008B61ED">
        <w:rPr>
          <w:bCs/>
          <w:iCs/>
          <w:szCs w:val="20"/>
        </w:rPr>
        <w:t xml:space="preserve"> </w:t>
      </w:r>
      <w:r w:rsidR="001868E1">
        <w:rPr>
          <w:bCs/>
          <w:iCs/>
          <w:szCs w:val="20"/>
        </w:rPr>
        <w:t xml:space="preserve">Glu </w:t>
      </w:r>
      <w:r w:rsidR="008B61ED" w:rsidRPr="008B61ED">
        <w:rPr>
          <w:bCs/>
          <w:iCs/>
          <w:szCs w:val="20"/>
        </w:rPr>
        <w:t xml:space="preserve">for this case); while for the rest of the ligands they have only 1. Additionally, this ligand forms </w:t>
      </w:r>
      <w:r w:rsidR="00962DE4">
        <w:rPr>
          <w:bCs/>
          <w:iCs/>
          <w:szCs w:val="20"/>
        </w:rPr>
        <w:t>two</w:t>
      </w:r>
      <w:r w:rsidR="008B61ED" w:rsidRPr="008B61ED">
        <w:rPr>
          <w:bCs/>
          <w:iCs/>
          <w:szCs w:val="20"/>
        </w:rPr>
        <w:t xml:space="preserve"> hydrogen bonds with residues Glu7 and Met124. BIM-VII is the ligand that presented the </w:t>
      </w:r>
      <w:r w:rsidR="008B61ED" w:rsidRPr="008B61ED">
        <w:rPr>
          <w:bCs/>
          <w:iCs/>
          <w:szCs w:val="20"/>
        </w:rPr>
        <w:lastRenderedPageBreak/>
        <w:t xml:space="preserve">lowest </w:t>
      </w:r>
      <w:proofErr w:type="spellStart"/>
      <w:r w:rsidR="008B61ED" w:rsidRPr="008B61ED">
        <w:rPr>
          <w:bCs/>
          <w:i/>
          <w:szCs w:val="20"/>
        </w:rPr>
        <w:t>K</w:t>
      </w:r>
      <w:r w:rsidR="008B61ED" w:rsidRPr="008B61ED">
        <w:rPr>
          <w:bCs/>
          <w:iCs/>
          <w:szCs w:val="20"/>
          <w:vertAlign w:val="subscript"/>
        </w:rPr>
        <w:t>d</w:t>
      </w:r>
      <w:proofErr w:type="spellEnd"/>
      <w:r w:rsidR="008B61ED" w:rsidRPr="008B61ED">
        <w:rPr>
          <w:bCs/>
          <w:iCs/>
          <w:szCs w:val="20"/>
        </w:rPr>
        <w:t xml:space="preserve"> in the experimental binding studies (186.2 </w:t>
      </w:r>
      <w:proofErr w:type="spellStart"/>
      <w:r w:rsidR="008B61ED" w:rsidRPr="008B61ED">
        <w:rPr>
          <w:bCs/>
          <w:iCs/>
          <w:szCs w:val="20"/>
        </w:rPr>
        <w:t>nM</w:t>
      </w:r>
      <w:proofErr w:type="spellEnd"/>
      <w:r w:rsidR="008B61ED" w:rsidRPr="008B61ED">
        <w:rPr>
          <w:bCs/>
          <w:iCs/>
          <w:szCs w:val="20"/>
        </w:rPr>
        <w:t>), which is in harmony with these theoretical results.</w:t>
      </w:r>
      <w:r w:rsidR="00CA61F9">
        <w:rPr>
          <w:bCs/>
          <w:iCs/>
          <w:szCs w:val="20"/>
        </w:rPr>
        <w:t xml:space="preserve"> </w:t>
      </w:r>
      <w:r w:rsidR="00CA61F9" w:rsidRPr="00CA61F9">
        <w:rPr>
          <w:bCs/>
          <w:iCs/>
          <w:szCs w:val="20"/>
        </w:rPr>
        <w:t xml:space="preserve">This same tendency can be observed with the positive control (CPZ), where the </w:t>
      </w:r>
      <w:proofErr w:type="spellStart"/>
      <w:r w:rsidR="00CA61F9" w:rsidRPr="00CA61F9">
        <w:rPr>
          <w:bCs/>
          <w:i/>
          <w:szCs w:val="20"/>
        </w:rPr>
        <w:t>K</w:t>
      </w:r>
      <w:r w:rsidR="00CA61F9" w:rsidRPr="00CA61F9">
        <w:rPr>
          <w:bCs/>
          <w:iCs/>
          <w:szCs w:val="20"/>
          <w:vertAlign w:val="subscript"/>
        </w:rPr>
        <w:t>d</w:t>
      </w:r>
      <w:proofErr w:type="spellEnd"/>
      <w:r w:rsidR="00CA61F9" w:rsidRPr="00CA61F9">
        <w:rPr>
          <w:bCs/>
          <w:iCs/>
          <w:szCs w:val="20"/>
        </w:rPr>
        <w:t xml:space="preserve"> and </w:t>
      </w:r>
      <w:r w:rsidR="00CA61F9">
        <w:rPr>
          <w:bCs/>
          <w:i/>
          <w:szCs w:val="20"/>
        </w:rPr>
        <w:t>K</w:t>
      </w:r>
      <w:r w:rsidR="00CA61F9" w:rsidRPr="00CA61F9">
        <w:rPr>
          <w:bCs/>
          <w:iCs/>
          <w:szCs w:val="20"/>
          <w:vertAlign w:val="subscript"/>
        </w:rPr>
        <w:t>i</w:t>
      </w:r>
      <w:r w:rsidR="00CA61F9" w:rsidRPr="00CA61F9">
        <w:rPr>
          <w:bCs/>
          <w:iCs/>
          <w:szCs w:val="20"/>
        </w:rPr>
        <w:t xml:space="preserve"> are the highest at 492 and 715 </w:t>
      </w:r>
      <w:proofErr w:type="spellStart"/>
      <w:r w:rsidR="00CA61F9" w:rsidRPr="00CA61F9">
        <w:rPr>
          <w:bCs/>
          <w:iCs/>
          <w:szCs w:val="20"/>
        </w:rPr>
        <w:t>n</w:t>
      </w:r>
      <w:r w:rsidR="00CA61F9">
        <w:rPr>
          <w:bCs/>
          <w:iCs/>
          <w:szCs w:val="20"/>
        </w:rPr>
        <w:t>M</w:t>
      </w:r>
      <w:proofErr w:type="spellEnd"/>
      <w:r w:rsidR="00CA61F9" w:rsidRPr="00CA61F9">
        <w:rPr>
          <w:bCs/>
          <w:iCs/>
          <w:szCs w:val="20"/>
        </w:rPr>
        <w:t>, respectively.</w:t>
      </w:r>
      <w:r w:rsidR="00CA61F9">
        <w:rPr>
          <w:bCs/>
          <w:iCs/>
          <w:szCs w:val="20"/>
        </w:rPr>
        <w:t xml:space="preserve"> </w:t>
      </w:r>
    </w:p>
    <w:p w14:paraId="72EF79A9" w14:textId="5CCEC700" w:rsidR="00727E98" w:rsidRDefault="008B61ED" w:rsidP="00C86473">
      <w:pPr>
        <w:pStyle w:val="MDPI31text"/>
      </w:pPr>
      <w:r>
        <w:rPr>
          <w:noProof/>
          <w:snapToGrid/>
        </w:rPr>
        <w:drawing>
          <wp:inline distT="0" distB="0" distL="0" distR="0" wp14:anchorId="03B52B49" wp14:editId="11962532">
            <wp:extent cx="4533900" cy="4581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6">
                      <a:extLst>
                        <a:ext uri="{28A0092B-C50C-407E-A947-70E740481C1C}">
                          <a14:useLocalDpi xmlns:a14="http://schemas.microsoft.com/office/drawing/2010/main" val="0"/>
                        </a:ext>
                      </a:extLst>
                    </a:blip>
                    <a:stretch>
                      <a:fillRect/>
                    </a:stretch>
                  </pic:blipFill>
                  <pic:spPr>
                    <a:xfrm>
                      <a:off x="0" y="0"/>
                      <a:ext cx="4541650" cy="4589557"/>
                    </a:xfrm>
                    <a:prstGeom prst="rect">
                      <a:avLst/>
                    </a:prstGeom>
                  </pic:spPr>
                </pic:pic>
              </a:graphicData>
            </a:graphic>
          </wp:inline>
        </w:drawing>
      </w:r>
    </w:p>
    <w:p w14:paraId="63358E37" w14:textId="77777777" w:rsidR="008B61ED" w:rsidRDefault="008B61ED" w:rsidP="002F126F">
      <w:pPr>
        <w:pStyle w:val="MDPI22heading2"/>
        <w:spacing w:before="0"/>
        <w:rPr>
          <w:b/>
        </w:rPr>
      </w:pPr>
    </w:p>
    <w:p w14:paraId="42897827" w14:textId="19DC3E73" w:rsidR="008B61ED" w:rsidRDefault="008B61ED" w:rsidP="00CA61F9">
      <w:pPr>
        <w:pStyle w:val="MDPI22heading2"/>
        <w:spacing w:before="0"/>
        <w:jc w:val="both"/>
        <w:rPr>
          <w:i w:val="0"/>
        </w:rPr>
      </w:pPr>
      <w:r w:rsidRPr="008B61ED">
        <w:rPr>
          <w:b/>
          <w:i w:val="0"/>
          <w:iCs/>
          <w:sz w:val="18"/>
          <w:szCs w:val="18"/>
        </w:rPr>
        <w:t xml:space="preserve">Figure </w:t>
      </w:r>
      <w:r w:rsidR="00B8732F">
        <w:rPr>
          <w:b/>
          <w:i w:val="0"/>
          <w:iCs/>
          <w:sz w:val="18"/>
          <w:szCs w:val="18"/>
        </w:rPr>
        <w:t>6</w:t>
      </w:r>
      <w:r w:rsidRPr="008B61ED">
        <w:rPr>
          <w:b/>
          <w:i w:val="0"/>
          <w:iCs/>
          <w:sz w:val="18"/>
          <w:szCs w:val="18"/>
        </w:rPr>
        <w:t xml:space="preserve">. </w:t>
      </w:r>
      <w:r w:rsidR="00374CD7">
        <w:rPr>
          <w:i w:val="0"/>
          <w:iCs/>
          <w:sz w:val="18"/>
          <w:szCs w:val="18"/>
        </w:rPr>
        <w:t>S</w:t>
      </w:r>
      <w:r w:rsidR="00CA61F9" w:rsidRPr="00CA61F9">
        <w:rPr>
          <w:i w:val="0"/>
          <w:iCs/>
          <w:sz w:val="18"/>
          <w:szCs w:val="18"/>
        </w:rPr>
        <w:t xml:space="preserve">tructural model of </w:t>
      </w:r>
      <w:r w:rsidR="00962DE4">
        <w:rPr>
          <w:i w:val="0"/>
          <w:iCs/>
          <w:sz w:val="18"/>
          <w:szCs w:val="18"/>
        </w:rPr>
        <w:t>docking results</w:t>
      </w:r>
      <w:r w:rsidR="00CA61F9" w:rsidRPr="00CA61F9">
        <w:rPr>
          <w:i w:val="0"/>
          <w:iCs/>
          <w:sz w:val="18"/>
          <w:szCs w:val="18"/>
        </w:rPr>
        <w:t xml:space="preserve"> with BIM</w:t>
      </w:r>
      <w:r w:rsidR="004B38D3">
        <w:rPr>
          <w:i w:val="0"/>
          <w:iCs/>
          <w:sz w:val="18"/>
          <w:szCs w:val="18"/>
        </w:rPr>
        <w:t>s</w:t>
      </w:r>
      <w:r w:rsidR="00CA61F9" w:rsidRPr="00CA61F9">
        <w:rPr>
          <w:i w:val="0"/>
          <w:iCs/>
          <w:sz w:val="18"/>
          <w:szCs w:val="18"/>
        </w:rPr>
        <w:t xml:space="preserve"> compounds in </w:t>
      </w:r>
      <w:r w:rsidR="00CA61F9" w:rsidRPr="00CA61F9">
        <w:rPr>
          <w:i w:val="0"/>
          <w:iCs/>
          <w:sz w:val="18"/>
          <w:szCs w:val="18"/>
        </w:rPr>
        <w:t>site</w:t>
      </w:r>
      <w:r w:rsidR="00CA61F9">
        <w:rPr>
          <w:i w:val="0"/>
          <w:iCs/>
          <w:sz w:val="18"/>
          <w:szCs w:val="18"/>
        </w:rPr>
        <w:t xml:space="preserve"> </w:t>
      </w:r>
      <w:r w:rsidR="00CA61F9" w:rsidRPr="00CA61F9">
        <w:rPr>
          <w:i w:val="0"/>
          <w:iCs/>
          <w:sz w:val="18"/>
          <w:szCs w:val="18"/>
        </w:rPr>
        <w:t>I of</w:t>
      </w:r>
      <w:r w:rsidR="00CA61F9" w:rsidRPr="00CA61F9">
        <w:rPr>
          <w:i w:val="0"/>
          <w:iCs/>
          <w:sz w:val="18"/>
          <w:szCs w:val="18"/>
        </w:rPr>
        <w:t xml:space="preserve"> the C</w:t>
      </w:r>
      <w:r w:rsidR="00CA61F9">
        <w:rPr>
          <w:i w:val="0"/>
          <w:iCs/>
          <w:sz w:val="18"/>
          <w:szCs w:val="18"/>
        </w:rPr>
        <w:t>a</w:t>
      </w:r>
      <w:r w:rsidR="00CA61F9" w:rsidRPr="00CA61F9">
        <w:rPr>
          <w:i w:val="0"/>
          <w:iCs/>
          <w:sz w:val="18"/>
          <w:szCs w:val="18"/>
        </w:rPr>
        <w:t xml:space="preserve">M. </w:t>
      </w:r>
      <w:r w:rsidR="00962DE4">
        <w:rPr>
          <w:i w:val="0"/>
          <w:iCs/>
          <w:sz w:val="18"/>
          <w:szCs w:val="18"/>
        </w:rPr>
        <w:t xml:space="preserve">The interactions with the residues at 4 Å are shown in </w:t>
      </w:r>
      <w:r w:rsidR="00545BC3">
        <w:rPr>
          <w:i w:val="0"/>
          <w:iCs/>
          <w:sz w:val="18"/>
          <w:szCs w:val="18"/>
        </w:rPr>
        <w:t xml:space="preserve">the </w:t>
      </w:r>
      <w:r w:rsidR="00962DE4">
        <w:rPr>
          <w:i w:val="0"/>
          <w:iCs/>
          <w:sz w:val="18"/>
          <w:szCs w:val="18"/>
        </w:rPr>
        <w:t>periphery</w:t>
      </w:r>
      <w:r w:rsidR="00CA61F9" w:rsidRPr="00CA61F9">
        <w:rPr>
          <w:i w:val="0"/>
          <w:iCs/>
          <w:sz w:val="18"/>
          <w:szCs w:val="18"/>
        </w:rPr>
        <w:t xml:space="preserve">. </w:t>
      </w:r>
      <w:r w:rsidR="00545BC3">
        <w:rPr>
          <w:i w:val="0"/>
          <w:iCs/>
          <w:sz w:val="18"/>
          <w:szCs w:val="18"/>
        </w:rPr>
        <w:t>The i</w:t>
      </w:r>
      <w:r w:rsidR="00CA61F9" w:rsidRPr="00CA61F9">
        <w:rPr>
          <w:i w:val="0"/>
          <w:iCs/>
          <w:sz w:val="18"/>
          <w:szCs w:val="18"/>
        </w:rPr>
        <w:t>mage was made with PyMOL and Maestro.</w:t>
      </w:r>
      <w:r w:rsidR="00CA61F9">
        <w:rPr>
          <w:i w:val="0"/>
          <w:iCs/>
          <w:sz w:val="18"/>
          <w:szCs w:val="18"/>
        </w:rPr>
        <w:t xml:space="preserve"> </w:t>
      </w:r>
      <w:r>
        <w:rPr>
          <w:i w:val="0"/>
        </w:rPr>
        <w:t xml:space="preserve"> </w:t>
      </w:r>
    </w:p>
    <w:tbl>
      <w:tblPr>
        <w:tblStyle w:val="Tablaconcuadrculaclara"/>
        <w:tblpPr w:leftFromText="180" w:rightFromText="180" w:vertAnchor="text" w:horzAnchor="margin" w:tblpXSpec="right" w:tblpY="106"/>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B3072B" w:rsidRPr="008B61ED" w14:paraId="3F7154DD" w14:textId="77777777" w:rsidTr="00B3072B">
        <w:tc>
          <w:tcPr>
            <w:tcW w:w="7993" w:type="dxa"/>
            <w:gridSpan w:val="2"/>
            <w:tcBorders>
              <w:top w:val="single" w:sz="4" w:space="0" w:color="FFFFFF"/>
              <w:bottom w:val="single" w:sz="4" w:space="0" w:color="auto"/>
            </w:tcBorders>
          </w:tcPr>
          <w:p w14:paraId="70928125" w14:textId="77777777" w:rsidR="00B3072B" w:rsidRPr="008B61ED" w:rsidRDefault="00B3072B" w:rsidP="00B3072B">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Pr>
                <w:iCs/>
                <w:sz w:val="18"/>
                <w:szCs w:val="18"/>
                <w:lang w:val="en-US"/>
              </w:rPr>
              <w:t xml:space="preserve">the </w:t>
            </w:r>
            <w:r w:rsidRPr="008B61ED">
              <w:rPr>
                <w:iCs/>
                <w:sz w:val="18"/>
                <w:szCs w:val="18"/>
                <w:lang w:val="en-US"/>
              </w:rPr>
              <w:t>site I docking</w:t>
            </w:r>
          </w:p>
        </w:tc>
      </w:tr>
      <w:tr w:rsidR="00B3072B" w:rsidRPr="008B61ED" w14:paraId="30B7E356" w14:textId="77777777" w:rsidTr="00B3072B">
        <w:tc>
          <w:tcPr>
            <w:tcW w:w="1835" w:type="dxa"/>
            <w:tcBorders>
              <w:top w:val="single" w:sz="4" w:space="0" w:color="auto"/>
              <w:bottom w:val="single" w:sz="4" w:space="0" w:color="auto"/>
            </w:tcBorders>
          </w:tcPr>
          <w:p w14:paraId="79D175D4" w14:textId="77777777" w:rsidR="00B3072B" w:rsidRPr="008B61ED" w:rsidRDefault="00B3072B" w:rsidP="00B3072B">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73A23428" w14:textId="77777777" w:rsidR="00B3072B" w:rsidRPr="00A51F22" w:rsidRDefault="00B3072B" w:rsidP="00B3072B">
            <w:pPr>
              <w:tabs>
                <w:tab w:val="left" w:pos="709"/>
              </w:tabs>
              <w:spacing w:line="240" w:lineRule="auto"/>
              <w:jc w:val="center"/>
              <w:rPr>
                <w:b/>
                <w:iCs/>
                <w:sz w:val="18"/>
                <w:szCs w:val="18"/>
              </w:rPr>
            </w:pPr>
            <w:r w:rsidRPr="00A51F22">
              <w:rPr>
                <w:b/>
                <w:iCs/>
                <w:sz w:val="18"/>
                <w:szCs w:val="18"/>
              </w:rPr>
              <w:t>Interaction residuals</w:t>
            </w:r>
          </w:p>
        </w:tc>
      </w:tr>
      <w:tr w:rsidR="00B3072B" w:rsidRPr="008B61ED" w14:paraId="2C8474C9" w14:textId="77777777" w:rsidTr="00B3072B">
        <w:tc>
          <w:tcPr>
            <w:tcW w:w="1835" w:type="dxa"/>
            <w:tcBorders>
              <w:top w:val="single" w:sz="4" w:space="0" w:color="auto"/>
            </w:tcBorders>
          </w:tcPr>
          <w:p w14:paraId="19991703"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21148D7B" w14:textId="77777777" w:rsidR="00B3072B" w:rsidRPr="008B61ED" w:rsidRDefault="00B3072B" w:rsidP="00B3072B">
            <w:pPr>
              <w:tabs>
                <w:tab w:val="left" w:pos="709"/>
              </w:tabs>
              <w:spacing w:line="240" w:lineRule="auto"/>
              <w:rPr>
                <w:bCs/>
                <w:iCs/>
                <w:sz w:val="18"/>
                <w:szCs w:val="18"/>
                <w:lang w:val="es-ES"/>
              </w:rPr>
            </w:pPr>
            <w:r w:rsidRPr="008B61ED">
              <w:rPr>
                <w:bCs/>
                <w:iCs/>
                <w:sz w:val="18"/>
                <w:szCs w:val="18"/>
                <w:lang w:val="es-ES"/>
              </w:rPr>
              <w:t>Leu39, Ala88, Val91, Phe141, Phe92, Ile100, Leu105, Val108, Met109, Leu112, Met124, Ile125, Glu127, Val136</w:t>
            </w:r>
          </w:p>
        </w:tc>
      </w:tr>
      <w:tr w:rsidR="00B3072B" w:rsidRPr="008B61ED" w14:paraId="12B930D3" w14:textId="77777777" w:rsidTr="00B3072B">
        <w:tc>
          <w:tcPr>
            <w:tcW w:w="1835" w:type="dxa"/>
          </w:tcPr>
          <w:p w14:paraId="70811956"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23B5DBAD"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Val108, Met109, Leu112, Leu39, Phe141, Phe92, Ile100, Val136</w:t>
            </w:r>
          </w:p>
        </w:tc>
      </w:tr>
      <w:tr w:rsidR="00B3072B" w:rsidRPr="008B61ED" w14:paraId="08234448" w14:textId="77777777" w:rsidTr="00B3072B">
        <w:tc>
          <w:tcPr>
            <w:tcW w:w="1835" w:type="dxa"/>
          </w:tcPr>
          <w:p w14:paraId="6592D23C"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4C9841DB"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Glu7, Glu11, Glu14, Phe92, Phe141, Phe144, Leu105, Ile100, Val136, Met124, Ile125, Met109, Glu127</w:t>
            </w:r>
          </w:p>
        </w:tc>
      </w:tr>
      <w:tr w:rsidR="00B3072B" w:rsidRPr="008B61ED" w14:paraId="4E1A1A71" w14:textId="77777777" w:rsidTr="00B3072B">
        <w:tc>
          <w:tcPr>
            <w:tcW w:w="1835" w:type="dxa"/>
          </w:tcPr>
          <w:p w14:paraId="4BFF29D7"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16F4F2FA"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Met124, Glu127, Phe92, Ile100, Leu112, Met109, Val108, Leu39, Phe141, Met144, Met145</w:t>
            </w:r>
          </w:p>
        </w:tc>
      </w:tr>
      <w:tr w:rsidR="00B3072B" w:rsidRPr="008B61ED" w14:paraId="15A0B1B7" w14:textId="77777777" w:rsidTr="00B3072B">
        <w:tc>
          <w:tcPr>
            <w:tcW w:w="1835" w:type="dxa"/>
          </w:tcPr>
          <w:p w14:paraId="5A752EAD"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5C8C8394"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Val136, Phe92, Ile100, Ala128, Glu127, Ile125, Met124, Lys148, Ala147, Met145, Met144</w:t>
            </w:r>
          </w:p>
        </w:tc>
      </w:tr>
      <w:tr w:rsidR="00B3072B" w:rsidRPr="008B61ED" w14:paraId="04FE5056" w14:textId="77777777" w:rsidTr="00B3072B">
        <w:tc>
          <w:tcPr>
            <w:tcW w:w="1835" w:type="dxa"/>
            <w:tcBorders>
              <w:bottom w:val="single" w:sz="4" w:space="0" w:color="auto"/>
            </w:tcBorders>
          </w:tcPr>
          <w:p w14:paraId="50CE7100"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1AD1FDB2"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Val136, Ile100, Phe92, Phe141, Met144</w:t>
            </w:r>
          </w:p>
        </w:tc>
      </w:tr>
      <w:tr w:rsidR="00B3072B" w:rsidRPr="008B61ED" w14:paraId="1DBF43A5" w14:textId="77777777" w:rsidTr="00B3072B">
        <w:tc>
          <w:tcPr>
            <w:tcW w:w="7993" w:type="dxa"/>
            <w:gridSpan w:val="2"/>
            <w:tcBorders>
              <w:top w:val="single" w:sz="4" w:space="0" w:color="auto"/>
            </w:tcBorders>
          </w:tcPr>
          <w:p w14:paraId="2B5CAF56" w14:textId="77777777" w:rsidR="00B3072B" w:rsidRPr="008B61ED" w:rsidRDefault="00B3072B" w:rsidP="00B3072B">
            <w:pPr>
              <w:tabs>
                <w:tab w:val="left" w:pos="709"/>
              </w:tabs>
              <w:spacing w:line="240" w:lineRule="auto"/>
              <w:rPr>
                <w:bCs/>
                <w:i/>
                <w:sz w:val="18"/>
                <w:szCs w:val="18"/>
                <w:lang w:val="en-US"/>
              </w:rPr>
            </w:pPr>
          </w:p>
        </w:tc>
      </w:tr>
    </w:tbl>
    <w:p w14:paraId="519E3BB8" w14:textId="77777777" w:rsidR="00FF7677" w:rsidRDefault="00FF7677" w:rsidP="00BE235B">
      <w:pPr>
        <w:pStyle w:val="MDPI31text"/>
        <w:spacing w:before="240" w:after="60"/>
        <w:ind w:left="0" w:firstLine="0"/>
        <w:jc w:val="left"/>
        <w:outlineLvl w:val="0"/>
        <w:rPr>
          <w:bCs/>
          <w:i/>
          <w:iCs/>
        </w:rPr>
      </w:pPr>
    </w:p>
    <w:p w14:paraId="764FC69E" w14:textId="4F0D7069" w:rsidR="002945C8" w:rsidRDefault="002945C8" w:rsidP="002945C8">
      <w:pPr>
        <w:pStyle w:val="MDPI31text"/>
        <w:spacing w:before="240" w:after="60"/>
        <w:ind w:left="2970" w:hanging="362"/>
        <w:jc w:val="left"/>
        <w:outlineLvl w:val="0"/>
        <w:rPr>
          <w:bCs/>
          <w:i/>
          <w:iCs/>
        </w:rPr>
      </w:pPr>
      <w:r w:rsidRPr="00727E98">
        <w:rPr>
          <w:bCs/>
          <w:i/>
          <w:iCs/>
        </w:rPr>
        <w:lastRenderedPageBreak/>
        <w:t>2.</w:t>
      </w:r>
      <w:r>
        <w:rPr>
          <w:bCs/>
          <w:i/>
          <w:iCs/>
        </w:rPr>
        <w:t>3</w:t>
      </w:r>
      <w:r w:rsidRPr="00727E98">
        <w:rPr>
          <w:bCs/>
          <w:i/>
          <w:iCs/>
        </w:rPr>
        <w:t xml:space="preserve"> </w:t>
      </w:r>
      <w:r w:rsidRPr="002945C8">
        <w:rPr>
          <w:bCs/>
          <w:i/>
          <w:iCs/>
        </w:rPr>
        <w:t>Molecular dynamics simulation studies</w:t>
      </w:r>
    </w:p>
    <w:p w14:paraId="7E616721" w14:textId="6CAA00D8" w:rsidR="002945C8" w:rsidRPr="002945C8" w:rsidRDefault="009327B1" w:rsidP="002945C8">
      <w:pPr>
        <w:pStyle w:val="MDPI31text"/>
        <w:spacing w:before="240" w:after="60"/>
        <w:ind w:left="2550" w:firstLine="420"/>
        <w:outlineLvl w:val="0"/>
        <w:rPr>
          <w:bCs/>
          <w:i/>
          <w:iCs/>
          <w:szCs w:val="20"/>
        </w:rPr>
      </w:pPr>
      <w:r>
        <w:rPr>
          <w:b/>
          <w:bCs/>
          <w:i/>
          <w:iCs/>
          <w:noProof/>
          <w:lang w:val="es-ES"/>
        </w:rPr>
        <w:drawing>
          <wp:anchor distT="0" distB="0" distL="114300" distR="114300" simplePos="0" relativeHeight="251677696" behindDoc="0" locked="0" layoutInCell="1" allowOverlap="1" wp14:anchorId="44C84449" wp14:editId="36271785">
            <wp:simplePos x="0" y="0"/>
            <wp:positionH relativeFrom="column">
              <wp:posOffset>2072640</wp:posOffset>
            </wp:positionH>
            <wp:positionV relativeFrom="paragraph">
              <wp:posOffset>1647825</wp:posOffset>
            </wp:positionV>
            <wp:extent cx="4192905" cy="2930082"/>
            <wp:effectExtent l="0" t="0" r="0" b="3810"/>
            <wp:wrapThrough wrapText="bothSides">
              <wp:wrapPolygon edited="0">
                <wp:start x="0" y="0"/>
                <wp:lineTo x="0" y="21488"/>
                <wp:lineTo x="21492" y="2148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7">
                      <a:extLst>
                        <a:ext uri="{28A0092B-C50C-407E-A947-70E740481C1C}">
                          <a14:useLocalDpi xmlns:a14="http://schemas.microsoft.com/office/drawing/2010/main" val="0"/>
                        </a:ext>
                      </a:extLst>
                    </a:blip>
                    <a:stretch>
                      <a:fillRect/>
                    </a:stretch>
                  </pic:blipFill>
                  <pic:spPr>
                    <a:xfrm>
                      <a:off x="0" y="0"/>
                      <a:ext cx="4192905" cy="2930082"/>
                    </a:xfrm>
                    <a:prstGeom prst="rect">
                      <a:avLst/>
                    </a:prstGeom>
                  </pic:spPr>
                </pic:pic>
              </a:graphicData>
            </a:graphic>
          </wp:anchor>
        </w:drawing>
      </w:r>
      <w:r w:rsidR="002945C8" w:rsidRPr="002945C8">
        <w:rPr>
          <w:bCs/>
          <w:szCs w:val="20"/>
        </w:rPr>
        <w:t>M</w:t>
      </w:r>
      <w:r w:rsidR="00374CD7">
        <w:rPr>
          <w:bCs/>
          <w:szCs w:val="20"/>
        </w:rPr>
        <w:t xml:space="preserve">olecular </w:t>
      </w:r>
      <w:r w:rsidR="002945C8" w:rsidRPr="002945C8">
        <w:rPr>
          <w:bCs/>
          <w:szCs w:val="20"/>
        </w:rPr>
        <w:t>D</w:t>
      </w:r>
      <w:r w:rsidR="00374CD7">
        <w:rPr>
          <w:bCs/>
          <w:szCs w:val="20"/>
        </w:rPr>
        <w:t>ynamics (</w:t>
      </w:r>
      <w:r w:rsidR="00EE49CC">
        <w:rPr>
          <w:bCs/>
          <w:szCs w:val="20"/>
        </w:rPr>
        <w:t>MD)</w:t>
      </w:r>
      <w:r w:rsidR="002945C8" w:rsidRPr="002945C8">
        <w:rPr>
          <w:bCs/>
          <w:szCs w:val="20"/>
        </w:rPr>
        <w:t xml:space="preserve"> studies of the Ca</w:t>
      </w:r>
      <w:r w:rsidR="002945C8" w:rsidRPr="002945C8">
        <w:rPr>
          <w:bCs/>
          <w:szCs w:val="20"/>
          <w:vertAlign w:val="superscript"/>
        </w:rPr>
        <w:t>2+</w:t>
      </w:r>
      <w:r w:rsidR="002945C8" w:rsidRPr="002945C8">
        <w:rPr>
          <w:bCs/>
          <w:szCs w:val="20"/>
        </w:rPr>
        <w:t xml:space="preserve">-CaM-BIM complexes were carried out </w:t>
      </w:r>
      <w:r w:rsidR="00962DE4">
        <w:rPr>
          <w:bCs/>
          <w:szCs w:val="20"/>
        </w:rPr>
        <w:t>to obtain</w:t>
      </w:r>
      <w:r w:rsidR="002945C8" w:rsidRPr="002945C8">
        <w:rPr>
          <w:bCs/>
          <w:szCs w:val="20"/>
        </w:rPr>
        <w:t xml:space="preserve"> dynamic-structural and energetic information </w:t>
      </w:r>
      <w:r w:rsidR="00541A8C">
        <w:rPr>
          <w:bCs/>
          <w:szCs w:val="20"/>
        </w:rPr>
        <w:t>about</w:t>
      </w:r>
      <w:r w:rsidR="002945C8" w:rsidRPr="002945C8">
        <w:rPr>
          <w:bCs/>
          <w:szCs w:val="20"/>
        </w:rPr>
        <w:t xml:space="preserve"> this series of compounds. MD w</w:t>
      </w:r>
      <w:r w:rsidR="00962DE4">
        <w:rPr>
          <w:bCs/>
          <w:szCs w:val="20"/>
        </w:rPr>
        <w:t>as</w:t>
      </w:r>
      <w:r w:rsidR="002945C8" w:rsidRPr="002945C8">
        <w:rPr>
          <w:bCs/>
          <w:szCs w:val="20"/>
        </w:rPr>
        <w:t xml:space="preserve"> performed up to 200 ns, a reasonable time to evaluate the desired energetic and structural parameters. Figure </w:t>
      </w:r>
      <w:r w:rsidR="00B8732F">
        <w:rPr>
          <w:bCs/>
          <w:szCs w:val="20"/>
        </w:rPr>
        <w:t>7</w:t>
      </w:r>
      <w:r w:rsidR="002945C8" w:rsidRPr="002945C8">
        <w:rPr>
          <w:bCs/>
          <w:szCs w:val="20"/>
        </w:rPr>
        <w:t xml:space="preserve"> shows the structural models generated from the MD trajectories for Ca</w:t>
      </w:r>
      <w:r w:rsidR="002945C8" w:rsidRPr="002945C8">
        <w:rPr>
          <w:bCs/>
          <w:szCs w:val="20"/>
          <w:vertAlign w:val="superscript"/>
        </w:rPr>
        <w:t>2+</w:t>
      </w:r>
      <w:r w:rsidR="002945C8" w:rsidRPr="002945C8">
        <w:rPr>
          <w:bCs/>
          <w:szCs w:val="20"/>
        </w:rPr>
        <w:t>-CaM</w:t>
      </w:r>
      <w:r w:rsidR="00A51F22">
        <w:rPr>
          <w:bCs/>
          <w:szCs w:val="20"/>
        </w:rPr>
        <w:t xml:space="preserve">, </w:t>
      </w:r>
      <w:r w:rsidR="002945C8" w:rsidRPr="002945C8">
        <w:rPr>
          <w:bCs/>
          <w:szCs w:val="20"/>
        </w:rPr>
        <w:t>Ca</w:t>
      </w:r>
      <w:r w:rsidR="002945C8" w:rsidRPr="002945C8">
        <w:rPr>
          <w:bCs/>
          <w:szCs w:val="20"/>
          <w:vertAlign w:val="superscript"/>
        </w:rPr>
        <w:t>2+</w:t>
      </w:r>
      <w:r w:rsidR="002945C8" w:rsidRPr="002945C8">
        <w:rPr>
          <w:bCs/>
          <w:szCs w:val="20"/>
        </w:rPr>
        <w:t>-CaM-BIM-VII</w:t>
      </w:r>
      <w:r w:rsidR="00A51F22">
        <w:rPr>
          <w:bCs/>
          <w:szCs w:val="20"/>
        </w:rPr>
        <w:t>,</w:t>
      </w:r>
      <w:r w:rsidR="002945C8" w:rsidRPr="002945C8">
        <w:rPr>
          <w:bCs/>
          <w:szCs w:val="20"/>
        </w:rPr>
        <w:t xml:space="preserve"> and Ca</w:t>
      </w:r>
      <w:r w:rsidR="002945C8" w:rsidRPr="002945C8">
        <w:rPr>
          <w:bCs/>
          <w:szCs w:val="20"/>
          <w:vertAlign w:val="superscript"/>
        </w:rPr>
        <w:t>2+</w:t>
      </w:r>
      <w:r w:rsidR="002945C8" w:rsidRPr="002945C8">
        <w:rPr>
          <w:bCs/>
          <w:szCs w:val="20"/>
        </w:rPr>
        <w:t>-CaM-CPZ complexes</w:t>
      </w:r>
      <w:r w:rsidR="00545BC3">
        <w:rPr>
          <w:bCs/>
          <w:szCs w:val="20"/>
        </w:rPr>
        <w:t>. W</w:t>
      </w:r>
      <w:r w:rsidR="002945C8" w:rsidRPr="002945C8">
        <w:rPr>
          <w:bCs/>
          <w:szCs w:val="20"/>
        </w:rPr>
        <w:t xml:space="preserve">e can observe that the protein </w:t>
      </w:r>
      <w:r w:rsidR="00EE49CC">
        <w:rPr>
          <w:bCs/>
          <w:szCs w:val="20"/>
        </w:rPr>
        <w:t xml:space="preserve">is </w:t>
      </w:r>
      <w:r w:rsidR="002945C8" w:rsidRPr="002945C8">
        <w:rPr>
          <w:bCs/>
          <w:szCs w:val="20"/>
        </w:rPr>
        <w:t xml:space="preserve">in </w:t>
      </w:r>
      <w:r w:rsidR="00545BC3">
        <w:rPr>
          <w:bCs/>
          <w:szCs w:val="20"/>
        </w:rPr>
        <w:t xml:space="preserve">the </w:t>
      </w:r>
      <w:r w:rsidR="002945C8" w:rsidRPr="002945C8">
        <w:rPr>
          <w:bCs/>
          <w:szCs w:val="20"/>
        </w:rPr>
        <w:t>closed state without ligands</w:t>
      </w:r>
      <w:r w:rsidR="00EE49CC">
        <w:rPr>
          <w:bCs/>
          <w:szCs w:val="20"/>
        </w:rPr>
        <w:t xml:space="preserve"> and</w:t>
      </w:r>
      <w:r w:rsidR="00545BC3">
        <w:rPr>
          <w:bCs/>
          <w:szCs w:val="20"/>
        </w:rPr>
        <w:t>,</w:t>
      </w:r>
      <w:r w:rsidR="002945C8" w:rsidRPr="002945C8">
        <w:rPr>
          <w:bCs/>
          <w:szCs w:val="20"/>
        </w:rPr>
        <w:t xml:space="preserve"> after 50 ns tends to</w:t>
      </w:r>
      <w:r w:rsidR="00EE49CC">
        <w:rPr>
          <w:bCs/>
          <w:szCs w:val="20"/>
        </w:rPr>
        <w:t xml:space="preserve"> be</w:t>
      </w:r>
      <w:r w:rsidR="002945C8" w:rsidRPr="002945C8">
        <w:rPr>
          <w:bCs/>
          <w:szCs w:val="20"/>
        </w:rPr>
        <w:t xml:space="preserve"> open</w:t>
      </w:r>
      <w:r w:rsidR="00962DE4">
        <w:rPr>
          <w:bCs/>
          <w:szCs w:val="20"/>
        </w:rPr>
        <w:t>. In comparison,</w:t>
      </w:r>
      <w:r w:rsidR="002945C8" w:rsidRPr="002945C8">
        <w:rPr>
          <w:bCs/>
          <w:szCs w:val="20"/>
        </w:rPr>
        <w:t xml:space="preserve"> the complexes remain closed </w:t>
      </w:r>
      <w:r w:rsidR="00545BC3">
        <w:rPr>
          <w:bCs/>
          <w:szCs w:val="20"/>
        </w:rPr>
        <w:t xml:space="preserve">for </w:t>
      </w:r>
      <w:r w:rsidR="00EE49CC">
        <w:rPr>
          <w:bCs/>
          <w:szCs w:val="20"/>
        </w:rPr>
        <w:t>at least</w:t>
      </w:r>
      <w:r w:rsidR="002945C8" w:rsidRPr="002945C8">
        <w:rPr>
          <w:bCs/>
          <w:szCs w:val="20"/>
        </w:rPr>
        <w:t xml:space="preserve"> 200</w:t>
      </w:r>
      <w:r w:rsidR="00A51F22">
        <w:rPr>
          <w:bCs/>
          <w:szCs w:val="20"/>
        </w:rPr>
        <w:t xml:space="preserve"> </w:t>
      </w:r>
      <w:r w:rsidR="002945C8" w:rsidRPr="002945C8">
        <w:rPr>
          <w:bCs/>
          <w:szCs w:val="20"/>
        </w:rPr>
        <w:t xml:space="preserve">ns. This behavior can be attributed to the </w:t>
      </w:r>
      <w:r w:rsidR="00541A8C">
        <w:rPr>
          <w:bCs/>
          <w:szCs w:val="20"/>
        </w:rPr>
        <w:t>ligands providing</w:t>
      </w:r>
      <w:r w:rsidR="002945C8" w:rsidRPr="002945C8">
        <w:rPr>
          <w:bCs/>
          <w:szCs w:val="20"/>
        </w:rPr>
        <w:t xml:space="preserve"> stability to the closed CaM conformation</w:t>
      </w:r>
      <w:r w:rsidR="00541A8C">
        <w:rPr>
          <w:bCs/>
          <w:szCs w:val="20"/>
        </w:rPr>
        <w:t>. At the same time,</w:t>
      </w:r>
      <w:r w:rsidR="002945C8" w:rsidRPr="002945C8">
        <w:rPr>
          <w:bCs/>
          <w:szCs w:val="20"/>
        </w:rPr>
        <w:t xml:space="preserve"> the free protein can transit between the closed and open states in a dynamic equilibrium.</w:t>
      </w:r>
    </w:p>
    <w:p w14:paraId="78A411C2" w14:textId="3019556C" w:rsidR="002945C8" w:rsidRPr="00541A8C" w:rsidRDefault="002945C8" w:rsidP="00EE7B91">
      <w:pPr>
        <w:jc w:val="right"/>
        <w:rPr>
          <w:b/>
          <w:bCs/>
          <w:i/>
          <w:iCs/>
        </w:rPr>
      </w:pPr>
    </w:p>
    <w:p w14:paraId="771F024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F34C30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EA1185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C9A860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7448E9E"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2BF37B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A044B2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05E4B5C"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0992D7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7AE30C8"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46CFDFCF"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0D3E2CC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E4E2203" w14:textId="77777777" w:rsidR="00845FBF" w:rsidRDefault="00845FBF" w:rsidP="00845FBF">
      <w:pPr>
        <w:autoSpaceDE w:val="0"/>
        <w:autoSpaceDN w:val="0"/>
        <w:adjustRightInd w:val="0"/>
        <w:spacing w:line="240" w:lineRule="auto"/>
        <w:rPr>
          <w:rFonts w:ascii="Times New Roman" w:hAnsi="Times New Roman"/>
          <w:b/>
          <w:bCs/>
          <w:sz w:val="18"/>
          <w:szCs w:val="18"/>
        </w:rPr>
      </w:pPr>
    </w:p>
    <w:p w14:paraId="7CBBBA81" w14:textId="77777777" w:rsidR="00A51F22" w:rsidRDefault="00A51F22" w:rsidP="00845FBF">
      <w:pPr>
        <w:autoSpaceDE w:val="0"/>
        <w:autoSpaceDN w:val="0"/>
        <w:adjustRightInd w:val="0"/>
        <w:spacing w:line="240" w:lineRule="auto"/>
        <w:ind w:left="2520"/>
        <w:rPr>
          <w:rFonts w:ascii="Times New Roman" w:hAnsi="Times New Roman"/>
          <w:b/>
          <w:bCs/>
          <w:sz w:val="18"/>
          <w:szCs w:val="18"/>
        </w:rPr>
      </w:pPr>
    </w:p>
    <w:p w14:paraId="5AB2E933" w14:textId="27D15B70" w:rsidR="00845FBF" w:rsidRDefault="002945C8" w:rsidP="00845FBF">
      <w:pPr>
        <w:autoSpaceDE w:val="0"/>
        <w:autoSpaceDN w:val="0"/>
        <w:adjustRightInd w:val="0"/>
        <w:spacing w:line="240" w:lineRule="auto"/>
        <w:ind w:left="2520"/>
        <w:rPr>
          <w:rFonts w:ascii="Times New Roman" w:hAnsi="Times New Roman"/>
          <w:sz w:val="18"/>
          <w:szCs w:val="18"/>
        </w:rPr>
      </w:pPr>
      <w:r w:rsidRPr="002945C8">
        <w:rPr>
          <w:rFonts w:ascii="Times New Roman" w:hAnsi="Times New Roman"/>
          <w:b/>
          <w:bCs/>
          <w:sz w:val="18"/>
          <w:szCs w:val="18"/>
        </w:rPr>
        <w:t xml:space="preserve">Figure </w:t>
      </w:r>
      <w:r w:rsidR="00B8732F">
        <w:rPr>
          <w:rFonts w:ascii="Times New Roman" w:hAnsi="Times New Roman"/>
          <w:b/>
          <w:bCs/>
          <w:sz w:val="18"/>
          <w:szCs w:val="18"/>
        </w:rPr>
        <w:t>7</w:t>
      </w:r>
      <w:r w:rsidRPr="002945C8">
        <w:rPr>
          <w:rFonts w:ascii="Times New Roman" w:hAnsi="Times New Roman"/>
          <w:sz w:val="18"/>
          <w:szCs w:val="18"/>
        </w:rPr>
        <w:t xml:space="preserve">. Structural models of molecular dynamics simulation of </w:t>
      </w:r>
      <w:r w:rsidR="00A51F22" w:rsidRPr="00A51F22">
        <w:rPr>
          <w:rFonts w:ascii="Times New Roman" w:hAnsi="Times New Roman"/>
          <w:sz w:val="18"/>
          <w:szCs w:val="18"/>
        </w:rPr>
        <w:t>Ca</w:t>
      </w:r>
      <w:r w:rsidR="00A51F22" w:rsidRPr="00A51F22">
        <w:rPr>
          <w:rFonts w:ascii="Times New Roman" w:hAnsi="Times New Roman"/>
          <w:sz w:val="18"/>
          <w:szCs w:val="18"/>
          <w:vertAlign w:val="superscript"/>
        </w:rPr>
        <w:t>2+</w:t>
      </w:r>
      <w:r w:rsidR="00A51F22" w:rsidRPr="00A51F22">
        <w:rPr>
          <w:rFonts w:ascii="Times New Roman" w:hAnsi="Times New Roman"/>
          <w:sz w:val="18"/>
          <w:szCs w:val="18"/>
        </w:rPr>
        <w:t>-</w:t>
      </w:r>
      <w:r w:rsidRPr="002945C8">
        <w:rPr>
          <w:rFonts w:ascii="Times New Roman" w:hAnsi="Times New Roman"/>
          <w:sz w:val="18"/>
          <w:szCs w:val="18"/>
        </w:rPr>
        <w:t xml:space="preserve">CaM and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CaM-BIS-VII and</w:t>
      </w:r>
      <w:r w:rsidR="00962DE4">
        <w:rPr>
          <w:rFonts w:ascii="Times New Roman" w:hAnsi="Times New Roman"/>
          <w:sz w:val="18"/>
          <w:szCs w:val="18"/>
        </w:rPr>
        <w:t>,</w:t>
      </w:r>
      <w:r w:rsidRPr="002945C8">
        <w:rPr>
          <w:rFonts w:ascii="Times New Roman" w:hAnsi="Times New Roman"/>
          <w:sz w:val="18"/>
          <w:szCs w:val="18"/>
        </w:rPr>
        <w:t xml:space="preserv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CaM-CPZ complexes (200</w:t>
      </w:r>
      <w:r w:rsidR="00A51F22">
        <w:rPr>
          <w:rFonts w:ascii="Times New Roman" w:hAnsi="Times New Roman"/>
          <w:sz w:val="18"/>
          <w:szCs w:val="18"/>
        </w:rPr>
        <w:t xml:space="preserve"> </w:t>
      </w:r>
      <w:r w:rsidRPr="002945C8">
        <w:rPr>
          <w:rFonts w:ascii="Times New Roman" w:hAnsi="Times New Roman"/>
          <w:sz w:val="18"/>
          <w:szCs w:val="18"/>
        </w:rPr>
        <w:t>ns).</w:t>
      </w:r>
    </w:p>
    <w:p w14:paraId="0B459734" w14:textId="061B8D0A" w:rsidR="00845FBF" w:rsidRPr="00845FBF" w:rsidRDefault="00263BE1" w:rsidP="00845FBF">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79744" behindDoc="0" locked="0" layoutInCell="1" allowOverlap="1" wp14:anchorId="6CF52014" wp14:editId="6CB3B98B">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8">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5FF97783" w14:textId="77777777" w:rsidR="00263BE1" w:rsidRDefault="00263BE1" w:rsidP="00263BE1">
      <w:pPr>
        <w:pStyle w:val="MDPI22heading2"/>
        <w:spacing w:before="0"/>
        <w:jc w:val="center"/>
        <w:rPr>
          <w:b/>
          <w:bCs/>
          <w:i w:val="0"/>
          <w:sz w:val="18"/>
          <w:szCs w:val="18"/>
        </w:rPr>
      </w:pPr>
      <w:bookmarkStart w:id="0" w:name="page2"/>
      <w:bookmarkEnd w:id="0"/>
    </w:p>
    <w:p w14:paraId="1A19417A" w14:textId="37795A95" w:rsidR="00263BE1" w:rsidRDefault="00263BE1" w:rsidP="00263BE1">
      <w:pPr>
        <w:pStyle w:val="MDPI22heading2"/>
        <w:spacing w:before="0"/>
        <w:jc w:val="center"/>
        <w:rPr>
          <w:b/>
          <w:bCs/>
          <w:i w:val="0"/>
          <w:sz w:val="18"/>
          <w:szCs w:val="18"/>
        </w:rPr>
      </w:pPr>
    </w:p>
    <w:p w14:paraId="0504BAE1" w14:textId="77777777" w:rsidR="00263BE1" w:rsidRDefault="00263BE1" w:rsidP="00263BE1">
      <w:pPr>
        <w:pStyle w:val="MDPI22heading2"/>
        <w:spacing w:before="0"/>
        <w:jc w:val="center"/>
        <w:rPr>
          <w:b/>
          <w:bCs/>
          <w:i w:val="0"/>
          <w:sz w:val="18"/>
          <w:szCs w:val="18"/>
        </w:rPr>
      </w:pPr>
    </w:p>
    <w:p w14:paraId="12DBF8A8" w14:textId="028F9BB5" w:rsidR="00263BE1" w:rsidRDefault="00263BE1" w:rsidP="00263BE1">
      <w:pPr>
        <w:pStyle w:val="MDPI22heading2"/>
        <w:spacing w:before="0"/>
        <w:jc w:val="center"/>
        <w:rPr>
          <w:b/>
          <w:bCs/>
          <w:i w:val="0"/>
          <w:sz w:val="18"/>
          <w:szCs w:val="18"/>
        </w:rPr>
      </w:pPr>
    </w:p>
    <w:p w14:paraId="46ADCE7E" w14:textId="77777777" w:rsidR="00263BE1" w:rsidRDefault="00263BE1" w:rsidP="00263BE1">
      <w:pPr>
        <w:pStyle w:val="MDPI22heading2"/>
        <w:spacing w:before="0"/>
        <w:jc w:val="center"/>
        <w:rPr>
          <w:b/>
          <w:bCs/>
          <w:i w:val="0"/>
          <w:sz w:val="18"/>
          <w:szCs w:val="18"/>
        </w:rPr>
      </w:pPr>
    </w:p>
    <w:p w14:paraId="22C6D377" w14:textId="77777777" w:rsidR="00263BE1" w:rsidRDefault="00263BE1" w:rsidP="00263BE1">
      <w:pPr>
        <w:pStyle w:val="MDPI22heading2"/>
        <w:spacing w:before="0"/>
        <w:jc w:val="center"/>
        <w:rPr>
          <w:b/>
          <w:bCs/>
          <w:i w:val="0"/>
          <w:sz w:val="18"/>
          <w:szCs w:val="18"/>
        </w:rPr>
      </w:pPr>
    </w:p>
    <w:p w14:paraId="15F3C830" w14:textId="77777777" w:rsidR="00263BE1" w:rsidRDefault="00263BE1" w:rsidP="00263BE1">
      <w:pPr>
        <w:pStyle w:val="MDPI22heading2"/>
        <w:spacing w:before="0"/>
        <w:jc w:val="center"/>
        <w:rPr>
          <w:b/>
          <w:bCs/>
          <w:i w:val="0"/>
          <w:sz w:val="18"/>
          <w:szCs w:val="18"/>
        </w:rPr>
      </w:pPr>
    </w:p>
    <w:p w14:paraId="65B8047F" w14:textId="77777777" w:rsidR="00263BE1" w:rsidRDefault="00263BE1" w:rsidP="00263BE1">
      <w:pPr>
        <w:pStyle w:val="MDPI22heading2"/>
        <w:spacing w:before="0"/>
        <w:jc w:val="center"/>
        <w:rPr>
          <w:b/>
          <w:bCs/>
          <w:i w:val="0"/>
          <w:sz w:val="18"/>
          <w:szCs w:val="18"/>
        </w:rPr>
      </w:pPr>
    </w:p>
    <w:p w14:paraId="60DD1502" w14:textId="77777777" w:rsidR="00263BE1" w:rsidRDefault="00263BE1" w:rsidP="00263BE1">
      <w:pPr>
        <w:pStyle w:val="MDPI22heading2"/>
        <w:spacing w:before="0"/>
        <w:jc w:val="center"/>
        <w:rPr>
          <w:b/>
          <w:bCs/>
          <w:i w:val="0"/>
          <w:sz w:val="18"/>
          <w:szCs w:val="18"/>
        </w:rPr>
      </w:pPr>
    </w:p>
    <w:p w14:paraId="7CAEE950" w14:textId="77777777" w:rsidR="00263BE1" w:rsidRDefault="00263BE1" w:rsidP="00263BE1">
      <w:pPr>
        <w:pStyle w:val="MDPI22heading2"/>
        <w:spacing w:before="0"/>
        <w:jc w:val="center"/>
        <w:rPr>
          <w:b/>
          <w:bCs/>
          <w:i w:val="0"/>
          <w:sz w:val="18"/>
          <w:szCs w:val="18"/>
        </w:rPr>
      </w:pPr>
    </w:p>
    <w:p w14:paraId="392A5053" w14:textId="77777777" w:rsidR="00263BE1" w:rsidRDefault="00263BE1" w:rsidP="00263BE1">
      <w:pPr>
        <w:pStyle w:val="MDPI22heading2"/>
        <w:spacing w:before="0"/>
        <w:jc w:val="center"/>
        <w:rPr>
          <w:b/>
          <w:bCs/>
          <w:i w:val="0"/>
          <w:sz w:val="18"/>
          <w:szCs w:val="18"/>
        </w:rPr>
      </w:pPr>
    </w:p>
    <w:p w14:paraId="7D556E1E" w14:textId="77777777" w:rsidR="00263BE1" w:rsidRDefault="00263BE1" w:rsidP="00263BE1">
      <w:pPr>
        <w:pStyle w:val="MDPI22heading2"/>
        <w:spacing w:before="0"/>
        <w:jc w:val="center"/>
        <w:rPr>
          <w:b/>
          <w:bCs/>
          <w:i w:val="0"/>
          <w:sz w:val="18"/>
          <w:szCs w:val="18"/>
        </w:rPr>
      </w:pPr>
    </w:p>
    <w:p w14:paraId="025B9C8A" w14:textId="77777777" w:rsidR="00263BE1" w:rsidRDefault="00263BE1" w:rsidP="00263BE1">
      <w:pPr>
        <w:pStyle w:val="MDPI22heading2"/>
        <w:spacing w:before="0"/>
        <w:jc w:val="center"/>
        <w:rPr>
          <w:b/>
          <w:bCs/>
          <w:i w:val="0"/>
          <w:sz w:val="18"/>
          <w:szCs w:val="18"/>
        </w:rPr>
      </w:pPr>
    </w:p>
    <w:p w14:paraId="19107F7E" w14:textId="226F3329" w:rsidR="00845FBF" w:rsidRDefault="00845FBF" w:rsidP="00263BE1">
      <w:pPr>
        <w:pStyle w:val="MDPI22heading2"/>
        <w:spacing w:before="0"/>
        <w:jc w:val="both"/>
        <w:rPr>
          <w:i w:val="0"/>
          <w:sz w:val="18"/>
          <w:szCs w:val="18"/>
        </w:rPr>
      </w:pPr>
      <w:r w:rsidRPr="00845FBF">
        <w:rPr>
          <w:b/>
          <w:bCs/>
          <w:i w:val="0"/>
          <w:sz w:val="18"/>
          <w:szCs w:val="18"/>
        </w:rPr>
        <w:t xml:space="preserve">Figure </w:t>
      </w:r>
      <w:r w:rsidR="00B8732F">
        <w:rPr>
          <w:b/>
          <w:bCs/>
          <w:i w:val="0"/>
          <w:sz w:val="18"/>
          <w:szCs w:val="18"/>
        </w:rPr>
        <w:t>8</w:t>
      </w:r>
      <w:r w:rsidRPr="00845FBF">
        <w:rPr>
          <w:i w:val="0"/>
          <w:sz w:val="18"/>
          <w:szCs w:val="18"/>
        </w:rPr>
        <w:t>. The RMSD &amp; Time plot for 200 ns MD simulation.</w:t>
      </w:r>
      <w:r w:rsidR="00A51F22">
        <w:rPr>
          <w:i w:val="0"/>
          <w:sz w:val="18"/>
          <w:szCs w:val="18"/>
        </w:rPr>
        <w:t xml:space="preserve"> </w:t>
      </w:r>
      <w:r w:rsidR="00962DE4">
        <w:rPr>
          <w:i w:val="0"/>
          <w:sz w:val="18"/>
          <w:szCs w:val="18"/>
        </w:rPr>
        <w:t>S</w:t>
      </w:r>
      <w:r w:rsidRPr="00845FBF">
        <w:rPr>
          <w:i w:val="0"/>
          <w:sz w:val="18"/>
          <w:szCs w:val="18"/>
        </w:rPr>
        <w:t>hows the differences between closed CaM</w:t>
      </w:r>
      <w:r w:rsidR="00D629B1">
        <w:rPr>
          <w:i w:val="0"/>
          <w:sz w:val="18"/>
          <w:szCs w:val="18"/>
        </w:rPr>
        <w:t xml:space="preserve"> and</w:t>
      </w:r>
      <w:r w:rsidRPr="00845FBF">
        <w:rPr>
          <w:i w:val="0"/>
          <w:sz w:val="18"/>
          <w:szCs w:val="18"/>
        </w:rPr>
        <w:t xml:space="preserve"> CaM-BIM-II, CaM-BIM-IV, CaM-BIM-VII, CaM-BIM-X, CaM-BIM-XI, and CaM-CPZ.</w:t>
      </w:r>
    </w:p>
    <w:p w14:paraId="5544B543" w14:textId="77777777" w:rsidR="009327B1" w:rsidRPr="00845FBF" w:rsidRDefault="009327B1" w:rsidP="00845FBF">
      <w:pPr>
        <w:pStyle w:val="MDPI22heading2"/>
        <w:spacing w:before="0"/>
        <w:jc w:val="both"/>
        <w:rPr>
          <w:i w:val="0"/>
        </w:rPr>
      </w:pPr>
    </w:p>
    <w:p w14:paraId="27B08410" w14:textId="73198C68" w:rsidR="00955254" w:rsidRPr="00955254" w:rsidRDefault="00955254" w:rsidP="00D629B1">
      <w:pPr>
        <w:pStyle w:val="MDPI22heading2"/>
        <w:spacing w:before="0"/>
        <w:ind w:firstLine="452"/>
        <w:jc w:val="both"/>
        <w:rPr>
          <w:i w:val="0"/>
          <w:iCs/>
        </w:rPr>
      </w:pPr>
      <w:r w:rsidRPr="00955254">
        <w:rPr>
          <w:i w:val="0"/>
          <w:iCs/>
        </w:rPr>
        <w:lastRenderedPageBreak/>
        <w:t xml:space="preserve">Figure </w:t>
      </w:r>
      <w:r w:rsidR="00B8732F">
        <w:rPr>
          <w:i w:val="0"/>
          <w:iCs/>
        </w:rPr>
        <w:t>8</w:t>
      </w:r>
      <w:r w:rsidRPr="00955254">
        <w:rPr>
          <w:i w:val="0"/>
          <w:iCs/>
        </w:rPr>
        <w:t xml:space="preserve"> shows the </w:t>
      </w:r>
      <w:r w:rsidR="00D629B1">
        <w:rPr>
          <w:i w:val="0"/>
          <w:iCs/>
        </w:rPr>
        <w:t>R</w:t>
      </w:r>
      <w:r w:rsidR="00D629B1" w:rsidRPr="00D629B1">
        <w:rPr>
          <w:i w:val="0"/>
          <w:iCs/>
        </w:rPr>
        <w:t>oot</w:t>
      </w:r>
      <w:r w:rsidR="00D629B1">
        <w:rPr>
          <w:i w:val="0"/>
          <w:iCs/>
        </w:rPr>
        <w:t xml:space="preserve"> M</w:t>
      </w:r>
      <w:r w:rsidR="00D629B1" w:rsidRPr="00D629B1">
        <w:rPr>
          <w:i w:val="0"/>
          <w:iCs/>
        </w:rPr>
        <w:t>ean</w:t>
      </w:r>
      <w:r w:rsidR="00D629B1">
        <w:rPr>
          <w:i w:val="0"/>
          <w:iCs/>
        </w:rPr>
        <w:t xml:space="preserve"> S</w:t>
      </w:r>
      <w:r w:rsidR="00D629B1" w:rsidRPr="00D629B1">
        <w:rPr>
          <w:i w:val="0"/>
          <w:iCs/>
        </w:rPr>
        <w:t xml:space="preserve">quare </w:t>
      </w:r>
      <w:r w:rsidR="00D629B1">
        <w:rPr>
          <w:i w:val="0"/>
          <w:iCs/>
        </w:rPr>
        <w:t>D</w:t>
      </w:r>
      <w:r w:rsidR="00D629B1" w:rsidRPr="00D629B1">
        <w:rPr>
          <w:i w:val="0"/>
          <w:iCs/>
        </w:rPr>
        <w:t xml:space="preserve">eviation </w:t>
      </w:r>
      <w:r w:rsidR="00D629B1">
        <w:rPr>
          <w:i w:val="0"/>
          <w:iCs/>
        </w:rPr>
        <w:t>(</w:t>
      </w:r>
      <w:r w:rsidRPr="00955254">
        <w:rPr>
          <w:i w:val="0"/>
          <w:iCs/>
        </w:rPr>
        <w:t>RMSD</w:t>
      </w:r>
      <w:r w:rsidR="00D629B1">
        <w:rPr>
          <w:i w:val="0"/>
          <w:iCs/>
        </w:rPr>
        <w:t>)</w:t>
      </w:r>
      <w:r w:rsidRPr="00955254">
        <w:rPr>
          <w:i w:val="0"/>
          <w:iCs/>
        </w:rPr>
        <w:t xml:space="preserve"> as a function of time</w:t>
      </w:r>
      <w:r w:rsidR="00541A8C">
        <w:rPr>
          <w:i w:val="0"/>
          <w:iCs/>
        </w:rPr>
        <w:t>,</w:t>
      </w:r>
      <w:r w:rsidRPr="00955254">
        <w:rPr>
          <w:i w:val="0"/>
          <w:iCs/>
        </w:rPr>
        <w:t xml:space="preserve"> where we can observe the difference between CaM without ligand and CaM with BIMs. This difference in RMSD is mainly related to the structural stability of CaM, where all CaM-BIS complexes have a lower RMSD (between 2 and 4 Å), while ligand-free CaM has an RMSD of around 6 </w:t>
      </w:r>
      <w:bookmarkStart w:id="1" w:name="_Hlk113469634"/>
      <w:r w:rsidRPr="00955254">
        <w:rPr>
          <w:i w:val="0"/>
          <w:iCs/>
        </w:rPr>
        <w:t>Å</w:t>
      </w:r>
      <w:bookmarkEnd w:id="1"/>
      <w:r w:rsidRPr="00955254">
        <w:rPr>
          <w:i w:val="0"/>
          <w:iCs/>
        </w:rPr>
        <w:t>.</w:t>
      </w:r>
    </w:p>
    <w:p w14:paraId="402F06E3" w14:textId="12364B53" w:rsidR="00955254" w:rsidRDefault="00955254" w:rsidP="00955254">
      <w:pPr>
        <w:pStyle w:val="MDPI22heading2"/>
        <w:spacing w:before="0"/>
        <w:jc w:val="both"/>
      </w:pPr>
      <w:r>
        <w:rPr>
          <w:rFonts w:ascii="Times New Roman" w:hAnsi="Times New Roman"/>
          <w:sz w:val="24"/>
          <w:szCs w:val="24"/>
          <w:lang w:val="es-ES"/>
        </w:rPr>
        <mc:AlternateContent>
          <mc:Choice Requires="wpg">
            <w:drawing>
              <wp:anchor distT="0" distB="0" distL="114300" distR="114300" simplePos="0" relativeHeight="251678720" behindDoc="1" locked="0" layoutInCell="1" allowOverlap="1" wp14:anchorId="0FB78EF4" wp14:editId="40E1C46C">
                <wp:simplePos x="0" y="0"/>
                <wp:positionH relativeFrom="column">
                  <wp:posOffset>1150620</wp:posOffset>
                </wp:positionH>
                <wp:positionV relativeFrom="paragraph">
                  <wp:posOffset>135255</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897" y="19749"/>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61" cstate="print">
                                      <a:duotone>
                                        <a:schemeClr val="accent1">
                                          <a:shade val="45000"/>
                                          <a:satMod val="135000"/>
                                        </a:schemeClr>
                                        <a:prstClr val="white"/>
                                      </a:duotone>
                                      <a:extLst>
                                        <a:ext uri="{BEBA8EAE-BF5A-486C-A8C5-ECC9F3942E4B}">
                                          <a14:imgProps xmlns:a14="http://schemas.microsoft.com/office/drawing/2010/main">
                                            <a14:imgLayer r:embed="rId6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2964"/>
                              <a:ext cx="762000" cy="281191"/>
                            </a:xfrm>
                            <a:prstGeom prst="rect">
                              <a:avLst/>
                            </a:prstGeom>
                            <a:noFill/>
                            <a:ln w="9525">
                              <a:noFill/>
                              <a:miter lim="800000"/>
                              <a:headEnd/>
                              <a:tailEnd/>
                            </a:ln>
                          </wps:spPr>
                          <wps:txb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anchor>
            </w:drawing>
          </mc:Choice>
          <mc:Fallback>
            <w:pict>
              <v:group w14:anchorId="0FB78EF4" id="Grupo 63" o:spid="_x0000_s1031" style="position:absolute;left:0;text-align:left;margin-left:90.6pt;margin-top:10.65pt;width:429pt;height:234.6pt;z-index:-251637760"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64"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65"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6"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7"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7"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7"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7"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29;width:762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07CE40FE" w14:textId="7823D884" w:rsidR="00955254" w:rsidRDefault="00955254" w:rsidP="00955254">
      <w:pPr>
        <w:pStyle w:val="MDPI22heading2"/>
        <w:spacing w:before="0"/>
        <w:jc w:val="both"/>
      </w:pPr>
    </w:p>
    <w:p w14:paraId="219E05B8" w14:textId="5B13A3EF" w:rsidR="00955254" w:rsidRDefault="00955254" w:rsidP="00955254">
      <w:pPr>
        <w:pStyle w:val="MDPI22heading2"/>
        <w:spacing w:before="0"/>
        <w:jc w:val="both"/>
      </w:pPr>
    </w:p>
    <w:p w14:paraId="1B84F6A5" w14:textId="05D3750D" w:rsidR="00955254" w:rsidRDefault="00955254" w:rsidP="00955254">
      <w:pPr>
        <w:pStyle w:val="MDPI22heading2"/>
        <w:spacing w:before="0"/>
        <w:jc w:val="both"/>
      </w:pPr>
    </w:p>
    <w:p w14:paraId="1C3E1CDC" w14:textId="77777777" w:rsidR="00955254" w:rsidRDefault="00955254" w:rsidP="00955254">
      <w:pPr>
        <w:pStyle w:val="MDPI22heading2"/>
        <w:spacing w:before="0"/>
        <w:jc w:val="both"/>
      </w:pPr>
    </w:p>
    <w:p w14:paraId="2307E007" w14:textId="77777777" w:rsidR="00955254" w:rsidRDefault="00955254" w:rsidP="002F126F">
      <w:pPr>
        <w:pStyle w:val="MDPI22heading2"/>
        <w:spacing w:before="0"/>
      </w:pPr>
    </w:p>
    <w:p w14:paraId="553971DA" w14:textId="77777777" w:rsidR="00955254" w:rsidRDefault="00955254" w:rsidP="002F126F">
      <w:pPr>
        <w:pStyle w:val="MDPI22heading2"/>
        <w:spacing w:before="0"/>
      </w:pPr>
    </w:p>
    <w:p w14:paraId="5CBB9244" w14:textId="77777777" w:rsidR="00955254" w:rsidRDefault="00955254" w:rsidP="002F126F">
      <w:pPr>
        <w:pStyle w:val="MDPI22heading2"/>
        <w:spacing w:before="0"/>
      </w:pPr>
    </w:p>
    <w:p w14:paraId="457F4DE2" w14:textId="77777777" w:rsidR="00955254" w:rsidRDefault="00955254" w:rsidP="002F126F">
      <w:pPr>
        <w:pStyle w:val="MDPI22heading2"/>
        <w:spacing w:before="0"/>
      </w:pPr>
    </w:p>
    <w:p w14:paraId="04EEC95D" w14:textId="77777777" w:rsidR="00955254" w:rsidRDefault="00955254" w:rsidP="002F126F">
      <w:pPr>
        <w:pStyle w:val="MDPI22heading2"/>
        <w:spacing w:before="0"/>
      </w:pPr>
    </w:p>
    <w:p w14:paraId="224B47D6" w14:textId="77777777" w:rsidR="00955254" w:rsidRDefault="00955254" w:rsidP="002F126F">
      <w:pPr>
        <w:pStyle w:val="MDPI22heading2"/>
        <w:spacing w:before="0"/>
      </w:pPr>
    </w:p>
    <w:p w14:paraId="215A3176" w14:textId="77777777" w:rsidR="00955254" w:rsidRDefault="00955254" w:rsidP="002F126F">
      <w:pPr>
        <w:pStyle w:val="MDPI22heading2"/>
        <w:spacing w:before="0"/>
      </w:pPr>
    </w:p>
    <w:p w14:paraId="2E8CA968" w14:textId="77777777" w:rsidR="00955254" w:rsidRDefault="00955254" w:rsidP="00B90F76">
      <w:pPr>
        <w:pStyle w:val="MDPI22heading2"/>
        <w:spacing w:before="0"/>
        <w:ind w:left="0"/>
      </w:pPr>
    </w:p>
    <w:p w14:paraId="3B1D01E6" w14:textId="01EF40E6" w:rsidR="00955254" w:rsidRDefault="00955254" w:rsidP="00955254">
      <w:pPr>
        <w:pStyle w:val="MDPI22heading2"/>
        <w:spacing w:before="0"/>
        <w:jc w:val="both"/>
        <w:rPr>
          <w:i w:val="0"/>
          <w:iCs/>
          <w:sz w:val="18"/>
          <w:szCs w:val="18"/>
        </w:rPr>
      </w:pPr>
      <w:r w:rsidRPr="00955254">
        <w:rPr>
          <w:b/>
          <w:bCs/>
          <w:i w:val="0"/>
          <w:iCs/>
          <w:sz w:val="18"/>
          <w:szCs w:val="18"/>
        </w:rPr>
        <w:t xml:space="preserve">Figure </w:t>
      </w:r>
      <w:r w:rsidR="00B8732F">
        <w:rPr>
          <w:b/>
          <w:bCs/>
          <w:i w:val="0"/>
          <w:iCs/>
          <w:sz w:val="18"/>
          <w:szCs w:val="18"/>
        </w:rPr>
        <w:t>9</w:t>
      </w:r>
      <w:r w:rsidRPr="00955254">
        <w:rPr>
          <w:b/>
          <w:bCs/>
          <w:i w:val="0"/>
          <w:iCs/>
          <w:sz w:val="18"/>
          <w:szCs w:val="18"/>
        </w:rPr>
        <w:t>.</w:t>
      </w:r>
      <w:r w:rsidRPr="00955254">
        <w:rPr>
          <w:i w:val="0"/>
          <w:iCs/>
          <w:sz w:val="18"/>
          <w:szCs w:val="18"/>
        </w:rPr>
        <w:t xml:space="preserve"> RMSF vs Time of CaM-BIS complexes and three-dimensional model of CaM highlighting calcium ion binding sites in red spheres</w:t>
      </w:r>
    </w:p>
    <w:p w14:paraId="53F355A2" w14:textId="77777777" w:rsidR="00B90F76" w:rsidRPr="00955254" w:rsidRDefault="00B90F76" w:rsidP="00955254">
      <w:pPr>
        <w:pStyle w:val="MDPI22heading2"/>
        <w:spacing w:before="0"/>
        <w:jc w:val="both"/>
        <w:rPr>
          <w:i w:val="0"/>
          <w:iCs/>
          <w:sz w:val="18"/>
          <w:szCs w:val="18"/>
        </w:rPr>
      </w:pPr>
    </w:p>
    <w:p w14:paraId="01CC8EDE" w14:textId="0E0A1B51" w:rsidR="00B90F76" w:rsidRPr="00B90F76" w:rsidRDefault="00B90F76" w:rsidP="00B90F76">
      <w:pPr>
        <w:pStyle w:val="MDPI22heading2"/>
        <w:ind w:firstLine="452"/>
        <w:jc w:val="both"/>
        <w:rPr>
          <w:i w:val="0"/>
          <w:iCs/>
        </w:rPr>
      </w:pPr>
      <w:r w:rsidRPr="00B90F76">
        <w:rPr>
          <w:i w:val="0"/>
          <w:iCs/>
        </w:rPr>
        <w:t xml:space="preserve">Another parameter </w:t>
      </w:r>
      <w:r w:rsidR="00541A8C">
        <w:rPr>
          <w:i w:val="0"/>
          <w:iCs/>
        </w:rPr>
        <w:t xml:space="preserve">we evaluate in MD is the </w:t>
      </w:r>
      <w:r w:rsidR="00D629B1" w:rsidRPr="00D629B1">
        <w:rPr>
          <w:i w:val="0"/>
          <w:iCs/>
        </w:rPr>
        <w:t xml:space="preserve">Root Mean Square Fluctuations </w:t>
      </w:r>
      <w:r w:rsidR="00D629B1">
        <w:rPr>
          <w:i w:val="0"/>
          <w:iCs/>
        </w:rPr>
        <w:t>(</w:t>
      </w:r>
      <w:r w:rsidR="00541A8C">
        <w:rPr>
          <w:i w:val="0"/>
          <w:iCs/>
        </w:rPr>
        <w:t>RMSF</w:t>
      </w:r>
      <w:r w:rsidR="00D629B1">
        <w:rPr>
          <w:i w:val="0"/>
          <w:iCs/>
        </w:rPr>
        <w:t>)</w:t>
      </w:r>
      <w:r w:rsidR="00541A8C">
        <w:rPr>
          <w:i w:val="0"/>
          <w:iCs/>
        </w:rPr>
        <w:t xml:space="preserve"> by amino acids of  CaM, where we observe which</w:t>
      </w:r>
      <w:r w:rsidRPr="00B90F76">
        <w:rPr>
          <w:i w:val="0"/>
          <w:iCs/>
        </w:rPr>
        <w:t xml:space="preserve"> areas of the protein </w:t>
      </w:r>
      <w:r w:rsidR="00453E66">
        <w:rPr>
          <w:i w:val="0"/>
          <w:iCs/>
        </w:rPr>
        <w:t>present</w:t>
      </w:r>
      <w:r w:rsidRPr="00B90F76">
        <w:rPr>
          <w:i w:val="0"/>
          <w:iCs/>
        </w:rPr>
        <w:t xml:space="preserve"> greater and lesser flexibility. Figure </w:t>
      </w:r>
      <w:r w:rsidR="00B8732F">
        <w:rPr>
          <w:i w:val="0"/>
          <w:iCs/>
        </w:rPr>
        <w:t>9</w:t>
      </w:r>
      <w:r w:rsidRPr="00B90F76">
        <w:rPr>
          <w:i w:val="0"/>
          <w:iCs/>
        </w:rPr>
        <w:t xml:space="preserve"> shows us in a general way that the lobe corresponding to the C-terminal of CaM is considerably more flexible</w:t>
      </w:r>
      <w:r w:rsidR="00541A8C">
        <w:rPr>
          <w:i w:val="0"/>
          <w:iCs/>
        </w:rPr>
        <w:t>,</w:t>
      </w:r>
      <w:r w:rsidRPr="00B90F76">
        <w:rPr>
          <w:i w:val="0"/>
          <w:iCs/>
        </w:rPr>
        <w:t xml:space="preserve"> as well as the zones corresponding to the four calcium binding sites. In the lobe corresponding to the C-Terminal are the amino acids that interact with BIMs in site I</w:t>
      </w:r>
      <w:r w:rsidR="00541A8C">
        <w:rPr>
          <w:i w:val="0"/>
          <w:iCs/>
        </w:rPr>
        <w:t>,</w:t>
      </w:r>
      <w:r w:rsidRPr="00B90F76">
        <w:rPr>
          <w:i w:val="0"/>
          <w:iCs/>
        </w:rPr>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rsidR="00541A8C">
        <w:rPr>
          <w:i w:val="0"/>
          <w:iCs/>
        </w:rPr>
        <w:t>,</w:t>
      </w:r>
      <w:r w:rsidRPr="00B90F76">
        <w:rPr>
          <w:i w:val="0"/>
          <w:iCs/>
        </w:rPr>
        <w:t xml:space="preserve"> which makes the complexes more stable in general.</w:t>
      </w:r>
    </w:p>
    <w:tbl>
      <w:tblPr>
        <w:tblStyle w:val="Tablaconcuadrculaclara"/>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467922" w:rsidRPr="00467922" w14:paraId="4D1C3A21" w14:textId="77777777" w:rsidTr="009C100D">
        <w:trPr>
          <w:trHeight w:val="310"/>
        </w:trPr>
        <w:tc>
          <w:tcPr>
            <w:tcW w:w="7560" w:type="dxa"/>
            <w:gridSpan w:val="4"/>
            <w:tcBorders>
              <w:top w:val="single" w:sz="4" w:space="0" w:color="FFFFFF"/>
              <w:bottom w:val="single" w:sz="4" w:space="0" w:color="auto"/>
            </w:tcBorders>
          </w:tcPr>
          <w:p w14:paraId="6B58EA2A" w14:textId="77777777" w:rsidR="00467922" w:rsidRPr="00467922" w:rsidRDefault="00467922" w:rsidP="00467922">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467922" w:rsidRPr="00467922" w14:paraId="3537BCE8" w14:textId="77777777" w:rsidTr="00467922">
        <w:trPr>
          <w:trHeight w:val="343"/>
        </w:trPr>
        <w:tc>
          <w:tcPr>
            <w:tcW w:w="1794" w:type="dxa"/>
            <w:tcBorders>
              <w:top w:val="single" w:sz="4" w:space="0" w:color="auto"/>
              <w:bottom w:val="single" w:sz="4" w:space="0" w:color="auto"/>
            </w:tcBorders>
          </w:tcPr>
          <w:p w14:paraId="4EEEDAFB" w14:textId="77777777" w:rsidR="00467922" w:rsidRPr="00467922" w:rsidRDefault="00467922" w:rsidP="00467922">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C53A49A" w14:textId="77777777" w:rsidR="00467922" w:rsidRPr="009E3FBD" w:rsidRDefault="00467922"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6FDE847B" w14:textId="673C3B67"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H (</w:t>
            </w:r>
            <w:r w:rsidR="00467922" w:rsidRPr="009E3FBD">
              <w:rPr>
                <w:b/>
                <w:sz w:val="18"/>
                <w:szCs w:val="18"/>
                <w:lang w:val="es-ES"/>
              </w:rPr>
              <w:t>Kcal/mol</w:t>
            </w:r>
            <w:r w:rsidR="00467922" w:rsidRPr="009E3FBD">
              <w:rPr>
                <w:rFonts w:eastAsia="Times New Roman"/>
                <w:b/>
                <w:sz w:val="18"/>
                <w:szCs w:val="18"/>
              </w:rPr>
              <w:t>)</w:t>
            </w:r>
          </w:p>
        </w:tc>
        <w:tc>
          <w:tcPr>
            <w:tcW w:w="1800" w:type="dxa"/>
            <w:tcBorders>
              <w:top w:val="single" w:sz="4" w:space="0" w:color="auto"/>
              <w:bottom w:val="single" w:sz="4" w:space="0" w:color="auto"/>
            </w:tcBorders>
          </w:tcPr>
          <w:p w14:paraId="468D4909" w14:textId="281A8D22"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S (</w:t>
            </w:r>
            <w:r w:rsidR="00467922" w:rsidRPr="009E3FBD">
              <w:rPr>
                <w:b/>
                <w:sz w:val="18"/>
                <w:szCs w:val="18"/>
                <w:lang w:val="es-ES"/>
              </w:rPr>
              <w:t>Kcal/mol</w:t>
            </w:r>
            <w:r w:rsidR="00467922" w:rsidRPr="009E3FBD">
              <w:rPr>
                <w:rFonts w:eastAsia="Times New Roman"/>
                <w:b/>
                <w:sz w:val="18"/>
                <w:szCs w:val="18"/>
              </w:rPr>
              <w:t>)</w:t>
            </w:r>
          </w:p>
        </w:tc>
      </w:tr>
      <w:tr w:rsidR="00467922" w:rsidRPr="00467922" w14:paraId="65BEB0F0" w14:textId="77777777" w:rsidTr="00467922">
        <w:trPr>
          <w:trHeight w:val="294"/>
        </w:trPr>
        <w:tc>
          <w:tcPr>
            <w:tcW w:w="1794" w:type="dxa"/>
            <w:tcBorders>
              <w:top w:val="single" w:sz="4" w:space="0" w:color="auto"/>
            </w:tcBorders>
          </w:tcPr>
          <w:p w14:paraId="3656D391"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3BFF3FDC" w14:textId="77777777" w:rsidR="00467922" w:rsidRPr="00467922" w:rsidRDefault="00467922" w:rsidP="00467922">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A41C120"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579AB92C"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467922" w:rsidRPr="00467922" w14:paraId="35B6A2B7" w14:textId="77777777" w:rsidTr="00467922">
        <w:trPr>
          <w:trHeight w:val="294"/>
        </w:trPr>
        <w:tc>
          <w:tcPr>
            <w:tcW w:w="1794" w:type="dxa"/>
          </w:tcPr>
          <w:p w14:paraId="5F96CCDD"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373E26C8" w14:textId="77777777" w:rsidR="00467922" w:rsidRPr="00467922" w:rsidRDefault="00467922" w:rsidP="00467922">
            <w:pPr>
              <w:spacing w:line="240" w:lineRule="auto"/>
              <w:jc w:val="center"/>
              <w:rPr>
                <w:sz w:val="18"/>
                <w:szCs w:val="18"/>
              </w:rPr>
            </w:pPr>
            <w:r w:rsidRPr="00467922">
              <w:rPr>
                <w:sz w:val="18"/>
                <w:szCs w:val="18"/>
              </w:rPr>
              <w:t>-30.25±3.91</w:t>
            </w:r>
          </w:p>
        </w:tc>
        <w:tc>
          <w:tcPr>
            <w:tcW w:w="2498" w:type="dxa"/>
          </w:tcPr>
          <w:p w14:paraId="6662A11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70CAF8C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467922" w:rsidRPr="00467922" w14:paraId="252CC794" w14:textId="77777777" w:rsidTr="00467922">
        <w:trPr>
          <w:trHeight w:val="294"/>
        </w:trPr>
        <w:tc>
          <w:tcPr>
            <w:tcW w:w="1794" w:type="dxa"/>
          </w:tcPr>
          <w:p w14:paraId="3A8D17C7"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51D60A34" w14:textId="77777777" w:rsidR="00467922" w:rsidRPr="00467922" w:rsidRDefault="00467922" w:rsidP="00467922">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1B524FB9"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3FC93616"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467922" w:rsidRPr="00467922" w14:paraId="7B5CBE84" w14:textId="77777777" w:rsidTr="00467922">
        <w:trPr>
          <w:trHeight w:val="294"/>
        </w:trPr>
        <w:tc>
          <w:tcPr>
            <w:tcW w:w="1794" w:type="dxa"/>
          </w:tcPr>
          <w:p w14:paraId="41F14D96"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613A3EA5" w14:textId="77777777" w:rsidR="00467922" w:rsidRPr="00467922" w:rsidRDefault="00467922" w:rsidP="00467922">
            <w:pPr>
              <w:spacing w:line="240" w:lineRule="auto"/>
              <w:jc w:val="center"/>
              <w:rPr>
                <w:sz w:val="18"/>
                <w:szCs w:val="18"/>
              </w:rPr>
            </w:pPr>
            <w:r w:rsidRPr="00467922">
              <w:rPr>
                <w:sz w:val="18"/>
                <w:szCs w:val="18"/>
              </w:rPr>
              <w:t>-23.57±5.19</w:t>
            </w:r>
          </w:p>
        </w:tc>
        <w:tc>
          <w:tcPr>
            <w:tcW w:w="2498" w:type="dxa"/>
          </w:tcPr>
          <w:p w14:paraId="128220E7"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2534F30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467922" w:rsidRPr="00467922" w14:paraId="4EAE7EB6" w14:textId="77777777" w:rsidTr="00467922">
        <w:trPr>
          <w:trHeight w:val="294"/>
        </w:trPr>
        <w:tc>
          <w:tcPr>
            <w:tcW w:w="1794" w:type="dxa"/>
          </w:tcPr>
          <w:p w14:paraId="3005BFC5"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79ABF1B" w14:textId="77777777" w:rsidR="00467922" w:rsidRPr="00467922" w:rsidRDefault="00467922" w:rsidP="00467922">
            <w:pPr>
              <w:tabs>
                <w:tab w:val="left" w:pos="709"/>
              </w:tabs>
              <w:spacing w:line="240" w:lineRule="auto"/>
              <w:jc w:val="center"/>
              <w:rPr>
                <w:sz w:val="18"/>
                <w:szCs w:val="18"/>
              </w:rPr>
            </w:pPr>
            <w:r w:rsidRPr="00467922">
              <w:rPr>
                <w:sz w:val="18"/>
                <w:szCs w:val="18"/>
              </w:rPr>
              <w:t>-45.47±9.67</w:t>
            </w:r>
          </w:p>
        </w:tc>
        <w:tc>
          <w:tcPr>
            <w:tcW w:w="2498" w:type="dxa"/>
          </w:tcPr>
          <w:p w14:paraId="36A2672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0F5BC55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467922" w:rsidRPr="00467922" w14:paraId="289748BA" w14:textId="77777777" w:rsidTr="00467922">
        <w:trPr>
          <w:trHeight w:val="294"/>
        </w:trPr>
        <w:tc>
          <w:tcPr>
            <w:tcW w:w="1794" w:type="dxa"/>
            <w:tcBorders>
              <w:bottom w:val="single" w:sz="4" w:space="0" w:color="auto"/>
            </w:tcBorders>
          </w:tcPr>
          <w:p w14:paraId="173FD95F"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0782CF6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405B7D9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10EE7F53"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EB871A5" w14:textId="77777777" w:rsidR="00467922" w:rsidRDefault="00467922" w:rsidP="00B90F76">
      <w:pPr>
        <w:pStyle w:val="MDPI22heading2"/>
        <w:spacing w:before="0"/>
        <w:ind w:firstLine="452"/>
        <w:jc w:val="both"/>
        <w:rPr>
          <w:i w:val="0"/>
          <w:iCs/>
        </w:rPr>
      </w:pPr>
    </w:p>
    <w:p w14:paraId="3981F483" w14:textId="493450A7" w:rsidR="00955254" w:rsidRDefault="00B90F76" w:rsidP="00FF7677">
      <w:pPr>
        <w:pStyle w:val="MDPI22heading2"/>
        <w:spacing w:before="0"/>
        <w:ind w:firstLine="452"/>
        <w:jc w:val="both"/>
        <w:rPr>
          <w:i w:val="0"/>
          <w:iCs/>
        </w:rPr>
      </w:pPr>
      <w:r w:rsidRPr="00B90F76">
        <w:rPr>
          <w:i w:val="0"/>
          <w:iCs/>
        </w:rPr>
        <w:t xml:space="preserve">The theoretical energy parameters calculated from MD trajectories are shown in Table 3. All the complexes have a negative </w:t>
      </w:r>
      <w:r w:rsidRPr="0056603D">
        <w:rPr>
          <w:rFonts w:ascii="Symbol" w:hAnsi="Symbol"/>
          <w:i w:val="0"/>
          <w:iCs/>
        </w:rPr>
        <w:t></w:t>
      </w:r>
      <w:r w:rsidRPr="00962DE4">
        <w:t>G</w:t>
      </w:r>
      <w:r w:rsidRPr="00B90F76">
        <w:rPr>
          <w:i w:val="0"/>
          <w:iCs/>
        </w:rPr>
        <w:t>, the majority contribution given by the enthalpy component (</w:t>
      </w:r>
      <w:r w:rsidR="0056603D" w:rsidRPr="0056603D">
        <w:rPr>
          <w:rFonts w:ascii="Symbol" w:hAnsi="Symbol"/>
          <w:i w:val="0"/>
          <w:iCs/>
        </w:rPr>
        <w:t></w:t>
      </w:r>
      <w:r w:rsidRPr="00962DE4">
        <w:t>H</w:t>
      </w:r>
      <w:r w:rsidRPr="00B90F76">
        <w:rPr>
          <w:i w:val="0"/>
          <w:iCs/>
        </w:rPr>
        <w:t xml:space="preserve">). </w:t>
      </w:r>
      <w:r w:rsidR="00453E66">
        <w:rPr>
          <w:i w:val="0"/>
          <w:iCs/>
        </w:rPr>
        <w:t>E</w:t>
      </w:r>
      <w:r w:rsidRPr="00B90F76">
        <w:rPr>
          <w:i w:val="0"/>
          <w:iCs/>
        </w:rPr>
        <w:t>ntropic component (</w:t>
      </w:r>
      <w:r w:rsidR="0056603D" w:rsidRPr="0056603D">
        <w:rPr>
          <w:rFonts w:ascii="Symbol" w:hAnsi="Symbol"/>
          <w:i w:val="0"/>
          <w:iCs/>
        </w:rPr>
        <w:t></w:t>
      </w:r>
      <w:r w:rsidRPr="00962DE4">
        <w:t>S</w:t>
      </w:r>
      <w:r w:rsidRPr="00B90F76">
        <w:rPr>
          <w:i w:val="0"/>
          <w:iCs/>
        </w:rPr>
        <w:t>) is lower in all cases</w:t>
      </w:r>
      <w:r w:rsidR="00541A8C">
        <w:rPr>
          <w:i w:val="0"/>
          <w:iCs/>
        </w:rPr>
        <w:t>,</w:t>
      </w:r>
      <w:r w:rsidRPr="00B90F76">
        <w:rPr>
          <w:i w:val="0"/>
          <w:iCs/>
        </w:rPr>
        <w:t xml:space="preserve"> </w:t>
      </w:r>
      <w:r w:rsidR="00541A8C">
        <w:rPr>
          <w:i w:val="0"/>
          <w:iCs/>
        </w:rPr>
        <w:t>which</w:t>
      </w:r>
      <w:r w:rsidR="00467922">
        <w:rPr>
          <w:i w:val="0"/>
          <w:iCs/>
        </w:rPr>
        <w:t xml:space="preserve"> </w:t>
      </w:r>
      <w:r w:rsidRPr="00B90F76">
        <w:rPr>
          <w:i w:val="0"/>
          <w:iCs/>
        </w:rPr>
        <w:t xml:space="preserve">is associated with the stability of CaM-Ligand complexes. BIM-VII compound </w:t>
      </w:r>
      <w:r w:rsidR="00541A8C">
        <w:rPr>
          <w:i w:val="0"/>
          <w:iCs/>
        </w:rPr>
        <w:t>has</w:t>
      </w:r>
      <w:r w:rsidRPr="00B90F76">
        <w:rPr>
          <w:i w:val="0"/>
          <w:iCs/>
        </w:rPr>
        <w:t xml:space="preserve"> the lowest </w:t>
      </w:r>
      <w:r w:rsidR="0056603D" w:rsidRPr="0056603D">
        <w:rPr>
          <w:rFonts w:ascii="Symbol" w:hAnsi="Symbol"/>
          <w:i w:val="0"/>
          <w:iCs/>
        </w:rPr>
        <w:lastRenderedPageBreak/>
        <w:t></w:t>
      </w:r>
      <w:r w:rsidRPr="00962DE4">
        <w:t>G</w:t>
      </w:r>
      <w:r w:rsidRPr="00B90F76">
        <w:rPr>
          <w:i w:val="0"/>
          <w:iCs/>
        </w:rPr>
        <w:t xml:space="preserve"> (-49.48 Kcal/mol), which </w:t>
      </w:r>
      <w:r w:rsidR="00962DE4">
        <w:rPr>
          <w:i w:val="0"/>
          <w:iCs/>
        </w:rPr>
        <w:t>agrees</w:t>
      </w:r>
      <w:r w:rsidRPr="00B90F76">
        <w:rPr>
          <w:i w:val="0"/>
          <w:iCs/>
        </w:rPr>
        <w:t xml:space="preserve"> with experimental and docking data where this compound has the best affinity (186.2 and 2.14 nM, respectively). At the other extreme</w:t>
      </w:r>
      <w:r w:rsidR="00541A8C">
        <w:rPr>
          <w:i w:val="0"/>
          <w:iCs/>
        </w:rPr>
        <w:t>,</w:t>
      </w:r>
      <w:r w:rsidRPr="00B90F76">
        <w:rPr>
          <w:i w:val="0"/>
          <w:iCs/>
        </w:rPr>
        <w:t xml:space="preserve"> we have </w:t>
      </w:r>
      <w:r w:rsidR="00541A8C">
        <w:rPr>
          <w:i w:val="0"/>
          <w:iCs/>
        </w:rPr>
        <w:t>a</w:t>
      </w:r>
      <w:r w:rsidRPr="00B90F76">
        <w:rPr>
          <w:i w:val="0"/>
          <w:iCs/>
        </w:rPr>
        <w:t xml:space="preserve"> positive control (CPZ), which has the lowest affinity (492.2 nM) and the highest </w:t>
      </w:r>
      <w:r w:rsidR="0056603D" w:rsidRPr="0056603D">
        <w:rPr>
          <w:rFonts w:ascii="Symbol" w:hAnsi="Symbol"/>
          <w:i w:val="0"/>
          <w:iCs/>
        </w:rPr>
        <w:t></w:t>
      </w:r>
      <w:r w:rsidRPr="00962DE4">
        <w:t>G</w:t>
      </w:r>
      <w:r w:rsidRPr="00B90F76">
        <w:rPr>
          <w:i w:val="0"/>
          <w:iCs/>
        </w:rPr>
        <w:t xml:space="preserve"> of all the ligands studied</w:t>
      </w:r>
      <w:r w:rsidR="00541A8C">
        <w:rPr>
          <w:i w:val="0"/>
          <w:iCs/>
        </w:rPr>
        <w:t>;</w:t>
      </w:r>
      <w:r w:rsidRPr="00B90F76">
        <w:rPr>
          <w:i w:val="0"/>
          <w:iCs/>
        </w:rPr>
        <w:t xml:space="preserve"> this relationship indicates that MD studies are a</w:t>
      </w:r>
      <w:r w:rsidR="00541A8C">
        <w:rPr>
          <w:i w:val="0"/>
          <w:iCs/>
        </w:rPr>
        <w:t>n excellent</w:t>
      </w:r>
      <w:r w:rsidRPr="00B90F76">
        <w:rPr>
          <w:i w:val="0"/>
          <w:iCs/>
        </w:rPr>
        <w:t xml:space="preserve"> option to complement our experimental results and to be able to predict good results in subsequent theoretical studies.</w:t>
      </w:r>
    </w:p>
    <w:p w14:paraId="2EE33BD2" w14:textId="77777777" w:rsidR="00FF7677" w:rsidRPr="00FF7677" w:rsidRDefault="00FF7677" w:rsidP="00FF7677">
      <w:pPr>
        <w:pStyle w:val="MDPI22heading2"/>
        <w:spacing w:before="0"/>
        <w:ind w:firstLine="452"/>
        <w:jc w:val="both"/>
        <w:rPr>
          <w:i w:val="0"/>
          <w:iCs/>
        </w:rPr>
      </w:pPr>
    </w:p>
    <w:p w14:paraId="2DA0C844" w14:textId="6E37D429" w:rsidR="00FF7677" w:rsidRDefault="00FF7677" w:rsidP="00FF7677">
      <w:pPr>
        <w:pStyle w:val="MDPI31text"/>
        <w:spacing w:before="240" w:after="60"/>
        <w:ind w:left="2970" w:hanging="362"/>
        <w:jc w:val="left"/>
        <w:outlineLvl w:val="0"/>
        <w:rPr>
          <w:bCs/>
          <w:i/>
          <w:iCs/>
        </w:rPr>
      </w:pPr>
      <w:r w:rsidRPr="00727E98">
        <w:rPr>
          <w:bCs/>
          <w:i/>
          <w:iCs/>
        </w:rPr>
        <w:t>2.</w:t>
      </w:r>
      <w:r>
        <w:rPr>
          <w:bCs/>
          <w:i/>
          <w:iCs/>
        </w:rPr>
        <w:t>4</w:t>
      </w:r>
      <w:r w:rsidRPr="00727E98">
        <w:rPr>
          <w:bCs/>
          <w:i/>
          <w:iCs/>
        </w:rPr>
        <w:t xml:space="preserve"> </w:t>
      </w:r>
      <w:r>
        <w:rPr>
          <w:bCs/>
          <w:i/>
          <w:iCs/>
        </w:rPr>
        <w:t>C</w:t>
      </w:r>
      <w:r w:rsidRPr="00FF7677">
        <w:rPr>
          <w:bCs/>
          <w:i/>
          <w:iCs/>
        </w:rPr>
        <w:t>hemoinformatic analysis</w:t>
      </w:r>
    </w:p>
    <w:p w14:paraId="6C1B03E6" w14:textId="16FD7ED6" w:rsidR="00467922" w:rsidRDefault="00467922" w:rsidP="002F126F">
      <w:pPr>
        <w:pStyle w:val="MDPI22heading2"/>
        <w:spacing w:before="0"/>
      </w:pPr>
    </w:p>
    <w:p w14:paraId="15F797BC" w14:textId="2E173158" w:rsidR="00467922" w:rsidRDefault="00C34275" w:rsidP="00C34275">
      <w:pPr>
        <w:pStyle w:val="MDPI22heading2"/>
        <w:spacing w:before="0"/>
        <w:ind w:firstLine="362"/>
        <w:jc w:val="both"/>
        <w:rPr>
          <w:i w:val="0"/>
          <w:iCs/>
        </w:rPr>
      </w:pPr>
      <w:r w:rsidRPr="00C34275">
        <w:rPr>
          <w:i w:val="0"/>
          <w:iCs/>
        </w:rPr>
        <w:t xml:space="preserve">One of the main problems in </w:t>
      </w:r>
      <w:r w:rsidR="00545BC3">
        <w:rPr>
          <w:i w:val="0"/>
          <w:iCs/>
        </w:rPr>
        <w:t>developing</w:t>
      </w:r>
      <w:r w:rsidR="00FD377F">
        <w:rPr>
          <w:i w:val="0"/>
          <w:iCs/>
        </w:rPr>
        <w:t xml:space="preserve"> </w:t>
      </w:r>
      <w:r w:rsidRPr="00C34275">
        <w:rPr>
          <w:i w:val="0"/>
          <w:iCs/>
        </w:rPr>
        <w:t xml:space="preserve">bioactive molecules </w:t>
      </w:r>
      <w:r w:rsidR="00F16897">
        <w:rPr>
          <w:i w:val="0"/>
          <w:iCs/>
        </w:rPr>
        <w:t>that could</w:t>
      </w:r>
      <w:r w:rsidRPr="00C34275">
        <w:rPr>
          <w:i w:val="0"/>
          <w:iCs/>
        </w:rPr>
        <w:t xml:space="preserve"> be considered potential drugs is that the </w:t>
      </w:r>
      <w:r w:rsidR="00FD377F">
        <w:rPr>
          <w:i w:val="0"/>
          <w:iCs/>
        </w:rPr>
        <w:t>final phases</w:t>
      </w:r>
      <w:r w:rsidRPr="00C34275">
        <w:rPr>
          <w:i w:val="0"/>
          <w:iCs/>
        </w:rPr>
        <w:t xml:space="preserve"> of clinical trials </w:t>
      </w:r>
      <w:r w:rsidR="00FD377F">
        <w:rPr>
          <w:i w:val="0"/>
          <w:iCs/>
        </w:rPr>
        <w:t>may</w:t>
      </w:r>
      <w:r w:rsidRPr="00C34275">
        <w:rPr>
          <w:i w:val="0"/>
          <w:iCs/>
        </w:rPr>
        <w:t xml:space="preserve"> not</w:t>
      </w:r>
      <w:r w:rsidR="00F16897">
        <w:rPr>
          <w:i w:val="0"/>
          <w:iCs/>
        </w:rPr>
        <w:t xml:space="preserve"> be</w:t>
      </w:r>
      <w:r w:rsidRPr="00C34275">
        <w:rPr>
          <w:i w:val="0"/>
          <w:iCs/>
        </w:rPr>
        <w:t xml:space="preserve"> satisfactory; one way to reduce this p</w:t>
      </w:r>
      <w:r w:rsidR="00FD377F">
        <w:rPr>
          <w:i w:val="0"/>
          <w:iCs/>
        </w:rPr>
        <w:t>ossibility</w:t>
      </w:r>
      <w:r w:rsidRPr="00C34275">
        <w:rPr>
          <w:i w:val="0"/>
          <w:iCs/>
        </w:rPr>
        <w:t xml:space="preserve"> is through chemoinformatic studies</w:t>
      </w:r>
      <w:r w:rsidR="00645EC4">
        <w:rPr>
          <w:i w:val="0"/>
          <w:iCs/>
        </w:rPr>
        <w:t xml:space="preserve"> </w:t>
      </w:r>
      <w:r w:rsidR="00645EC4" w:rsidRPr="00645EC4">
        <w:rPr>
          <w:i w:val="0"/>
          <w:iCs/>
        </w:rPr>
        <w:t>since these can help predict the behavior of bioactive molecules in biological systems</w:t>
      </w:r>
      <w:r w:rsidRPr="00C34275">
        <w:rPr>
          <w:i w:val="0"/>
          <w:iCs/>
        </w:rPr>
        <w:t xml:space="preserve">. Table 4 shows the cheminformatic properties of the BIM compounds, this information based on computational theoretical information predicts some </w:t>
      </w:r>
      <w:r w:rsidR="00541A8C">
        <w:rPr>
          <w:i w:val="0"/>
          <w:iCs/>
        </w:rPr>
        <w:t>crucial</w:t>
      </w:r>
      <w:r w:rsidRPr="00C34275">
        <w:rPr>
          <w:i w:val="0"/>
          <w:iCs/>
        </w:rPr>
        <w:t xml:space="preserve"> parameters to evaluate the possibility that any of the compounds proposed in </w:t>
      </w:r>
      <w:r w:rsidR="00FD377F">
        <w:rPr>
          <w:i w:val="0"/>
          <w:iCs/>
        </w:rPr>
        <w:t xml:space="preserve">this </w:t>
      </w:r>
      <w:r w:rsidRPr="00C34275">
        <w:rPr>
          <w:i w:val="0"/>
          <w:iCs/>
        </w:rPr>
        <w:t xml:space="preserve">work could be considered </w:t>
      </w:r>
      <w:r w:rsidR="004C3D50">
        <w:rPr>
          <w:i w:val="0"/>
          <w:iCs/>
        </w:rPr>
        <w:t>a</w:t>
      </w:r>
      <w:r w:rsidRPr="00C34275">
        <w:rPr>
          <w:i w:val="0"/>
          <w:iCs/>
        </w:rPr>
        <w:t xml:space="preserve"> drug candidate. Within these parameters</w:t>
      </w:r>
      <w:r w:rsidR="00541A8C">
        <w:rPr>
          <w:i w:val="0"/>
          <w:iCs/>
        </w:rPr>
        <w:t>,</w:t>
      </w:r>
      <w:r w:rsidRPr="00C34275">
        <w:rPr>
          <w:i w:val="0"/>
          <w:iCs/>
        </w:rPr>
        <w:t xml:space="preserve"> we can highlight the drug score, which evaluates all the desirable characteristics of a molecule to be considered a drug</w:t>
      </w:r>
      <w:r w:rsidR="00541A8C">
        <w:rPr>
          <w:i w:val="0"/>
          <w:iCs/>
        </w:rPr>
        <w:t>;</w:t>
      </w:r>
      <w:r w:rsidRPr="00C34275">
        <w:rPr>
          <w:i w:val="0"/>
          <w:iCs/>
        </w:rPr>
        <w:t xml:space="preserve"> the range is from 0 to 1, being better the closer it is to 1; for our compounds</w:t>
      </w:r>
      <w:r w:rsidR="00541A8C">
        <w:rPr>
          <w:i w:val="0"/>
          <w:iCs/>
        </w:rPr>
        <w:t>,</w:t>
      </w:r>
      <w:r w:rsidRPr="00C34275">
        <w:rPr>
          <w:i w:val="0"/>
          <w:iCs/>
        </w:rPr>
        <w:t xml:space="preserve"> this parameter is found in the range of 0.64 to 0.92. Another parameter to highlight </w:t>
      </w:r>
      <w:r w:rsidR="00541A8C">
        <w:rPr>
          <w:i w:val="0"/>
          <w:iCs/>
        </w:rPr>
        <w:t>that directly affects a compound's affinity (power)</w:t>
      </w:r>
      <w:r w:rsidRPr="00C34275">
        <w:rPr>
          <w:i w:val="0"/>
          <w:iCs/>
        </w:rPr>
        <w:t xml:space="preserve"> for possible molecular targets </w:t>
      </w:r>
      <w:r w:rsidR="00541A8C">
        <w:rPr>
          <w:i w:val="0"/>
          <w:iCs/>
        </w:rPr>
        <w:t>is</w:t>
      </w:r>
      <w:r w:rsidRPr="00C34275">
        <w:rPr>
          <w:i w:val="0"/>
          <w:iCs/>
        </w:rPr>
        <w:t xml:space="preserve"> hydrogen bonds</w:t>
      </w:r>
      <w:r w:rsidR="00541A8C">
        <w:rPr>
          <w:i w:val="0"/>
          <w:iCs/>
        </w:rPr>
        <w:t>. T</w:t>
      </w:r>
      <w:r w:rsidRPr="00C34275">
        <w:rPr>
          <w:i w:val="0"/>
          <w:iCs/>
        </w:rPr>
        <w:t>he BIM series has a greater probability of accepting hydrogen bonds than donating, with BIM-VII being the compound that can accept up to 7</w:t>
      </w:r>
      <w:r w:rsidR="00541A8C">
        <w:rPr>
          <w:i w:val="0"/>
          <w:iCs/>
        </w:rPr>
        <w:t>,</w:t>
      </w:r>
      <w:r w:rsidRPr="00C34275">
        <w:rPr>
          <w:i w:val="0"/>
          <w:iCs/>
        </w:rPr>
        <w:t xml:space="preserve"> which also agrees with the best affinity and the lowest theoretical binding energy (</w:t>
      </w:r>
      <w:r w:rsidR="00962DE4">
        <w:rPr>
          <w:i w:val="0"/>
          <w:iCs/>
        </w:rPr>
        <w:t>D</w:t>
      </w:r>
      <w:r w:rsidRPr="00C34275">
        <w:rPr>
          <w:i w:val="0"/>
          <w:iCs/>
        </w:rPr>
        <w:t xml:space="preserve">ocking and MD). </w:t>
      </w:r>
      <w:r w:rsidR="00541A8C">
        <w:rPr>
          <w:i w:val="0"/>
          <w:iCs/>
        </w:rPr>
        <w:t>Finally, t</w:t>
      </w:r>
      <w:r w:rsidRPr="00C34275">
        <w:rPr>
          <w:i w:val="0"/>
          <w:iCs/>
        </w:rPr>
        <w:t xml:space="preserve">he calculated partition coefficient (cLogP) indicates the degree of hydrophobicity of a molecule; </w:t>
      </w:r>
      <w:r w:rsidR="00541A8C">
        <w:rPr>
          <w:i w:val="0"/>
          <w:iCs/>
        </w:rPr>
        <w:t>an essential</w:t>
      </w:r>
      <w:r w:rsidRPr="00C34275">
        <w:rPr>
          <w:i w:val="0"/>
          <w:iCs/>
        </w:rPr>
        <w:t xml:space="preserve"> parameter for the absorption of this in biological systems since most drugs have to cross cell membranes to reach molecular targets within cells. The BIMs ha</w:t>
      </w:r>
      <w:r w:rsidR="00541A8C">
        <w:rPr>
          <w:i w:val="0"/>
          <w:iCs/>
        </w:rPr>
        <w:t>ve</w:t>
      </w:r>
      <w:r w:rsidRPr="00C34275">
        <w:rPr>
          <w:i w:val="0"/>
          <w:iCs/>
        </w:rPr>
        <w:t xml:space="preserve"> a cLogP between 1.55 and 3.02</w:t>
      </w:r>
      <w:r w:rsidR="00545BC3">
        <w:rPr>
          <w:i w:val="0"/>
          <w:iCs/>
        </w:rPr>
        <w:t>,</w:t>
      </w:r>
      <w:r w:rsidR="004C3D50">
        <w:rPr>
          <w:i w:val="0"/>
          <w:iCs/>
        </w:rPr>
        <w:t xml:space="preserve"> which are</w:t>
      </w:r>
      <w:r w:rsidRPr="00C34275">
        <w:rPr>
          <w:i w:val="0"/>
          <w:iCs/>
        </w:rPr>
        <w:t xml:space="preserve"> acceptable ranges. In general, this chemoinformatic analysis predicts that the BIM series has a good chance that one of the compounds will be considered a potential anti-CaM drug candidate.</w:t>
      </w:r>
    </w:p>
    <w:p w14:paraId="3B4ABA36" w14:textId="77777777" w:rsidR="00D14B5A" w:rsidRPr="00C34275" w:rsidRDefault="00D14B5A" w:rsidP="00C34275">
      <w:pPr>
        <w:pStyle w:val="MDPI22heading2"/>
        <w:spacing w:before="0"/>
        <w:ind w:firstLine="362"/>
        <w:jc w:val="both"/>
        <w:rPr>
          <w:i w:val="0"/>
          <w:iCs/>
        </w:rPr>
      </w:pPr>
    </w:p>
    <w:tbl>
      <w:tblPr>
        <w:tblStyle w:val="Tablaconcuadrculaclara"/>
        <w:tblW w:w="7968" w:type="dxa"/>
        <w:tblInd w:w="2509" w:type="dxa"/>
        <w:tblLook w:val="04A0" w:firstRow="1" w:lastRow="0" w:firstColumn="1" w:lastColumn="0" w:noHBand="0" w:noVBand="1"/>
      </w:tblPr>
      <w:tblGrid>
        <w:gridCol w:w="1884"/>
        <w:gridCol w:w="962"/>
        <w:gridCol w:w="1048"/>
        <w:gridCol w:w="1121"/>
        <w:gridCol w:w="974"/>
        <w:gridCol w:w="1048"/>
        <w:gridCol w:w="931"/>
      </w:tblGrid>
      <w:tr w:rsidR="003106EB" w:rsidRPr="003106EB" w14:paraId="3D8377AA" w14:textId="77777777" w:rsidTr="00D14B5A">
        <w:tc>
          <w:tcPr>
            <w:tcW w:w="7968" w:type="dxa"/>
            <w:gridSpan w:val="7"/>
            <w:tcBorders>
              <w:top w:val="single" w:sz="4" w:space="0" w:color="FFFFFF" w:themeColor="background1"/>
              <w:left w:val="nil"/>
              <w:bottom w:val="nil"/>
              <w:right w:val="nil"/>
            </w:tcBorders>
          </w:tcPr>
          <w:p w14:paraId="44BDB988" w14:textId="77777777" w:rsidR="003106EB" w:rsidRPr="003106EB" w:rsidRDefault="003106EB" w:rsidP="003106EB">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3106EB" w:rsidRPr="003106EB" w14:paraId="1DD60270" w14:textId="77777777" w:rsidTr="003106EB">
        <w:tc>
          <w:tcPr>
            <w:tcW w:w="1884" w:type="dxa"/>
            <w:tcBorders>
              <w:top w:val="single" w:sz="4" w:space="0" w:color="auto"/>
              <w:left w:val="nil"/>
              <w:bottom w:val="single" w:sz="4" w:space="0" w:color="auto"/>
              <w:right w:val="nil"/>
            </w:tcBorders>
          </w:tcPr>
          <w:p w14:paraId="779285C1" w14:textId="77777777" w:rsidR="003106EB" w:rsidRPr="00CA61F9" w:rsidRDefault="003106EB" w:rsidP="003106EB">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4B222484"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77DFA8E7"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5A5F94A9"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1FD70338"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16A33D6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0F7886B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CPZ</w:t>
            </w:r>
          </w:p>
        </w:tc>
      </w:tr>
      <w:tr w:rsidR="003106EB" w:rsidRPr="003106EB" w14:paraId="51CFA12B" w14:textId="77777777" w:rsidTr="003106EB">
        <w:tc>
          <w:tcPr>
            <w:tcW w:w="1884" w:type="dxa"/>
            <w:tcBorders>
              <w:top w:val="single" w:sz="4" w:space="0" w:color="auto"/>
              <w:left w:val="nil"/>
              <w:bottom w:val="nil"/>
              <w:right w:val="nil"/>
            </w:tcBorders>
          </w:tcPr>
          <w:p w14:paraId="36284D3E" w14:textId="77777777" w:rsidR="003106EB" w:rsidRPr="00CA61F9" w:rsidRDefault="003106EB" w:rsidP="003106EB">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43281319" w14:textId="77777777" w:rsidR="003106EB" w:rsidRPr="003106EB" w:rsidRDefault="003106EB" w:rsidP="003106EB">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73717C2C" w14:textId="77777777" w:rsidR="003106EB" w:rsidRPr="003106EB" w:rsidRDefault="003106EB" w:rsidP="003106EB">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63B598DF" w14:textId="77777777" w:rsidR="003106EB" w:rsidRPr="003106EB" w:rsidRDefault="003106EB" w:rsidP="003106EB">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48B68AA3" w14:textId="77777777" w:rsidR="003106EB" w:rsidRPr="003106EB" w:rsidRDefault="003106EB" w:rsidP="003106EB">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1DF17113" w14:textId="77777777" w:rsidR="003106EB" w:rsidRPr="003106EB" w:rsidRDefault="003106EB" w:rsidP="003106EB">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28BA1EB" w14:textId="77777777" w:rsidR="003106EB" w:rsidRPr="003106EB" w:rsidRDefault="003106EB" w:rsidP="003106EB">
            <w:pPr>
              <w:spacing w:line="240" w:lineRule="auto"/>
              <w:jc w:val="center"/>
              <w:rPr>
                <w:sz w:val="18"/>
                <w:szCs w:val="18"/>
                <w:lang w:val="en-US"/>
              </w:rPr>
            </w:pPr>
            <w:r w:rsidRPr="003106EB">
              <w:rPr>
                <w:sz w:val="18"/>
                <w:szCs w:val="18"/>
                <w:lang w:val="en-US"/>
              </w:rPr>
              <w:t>4.61</w:t>
            </w:r>
          </w:p>
        </w:tc>
      </w:tr>
      <w:tr w:rsidR="003106EB" w:rsidRPr="003106EB" w14:paraId="16C9967A" w14:textId="77777777" w:rsidTr="003106EB">
        <w:tc>
          <w:tcPr>
            <w:tcW w:w="1884" w:type="dxa"/>
            <w:tcBorders>
              <w:top w:val="nil"/>
              <w:left w:val="nil"/>
              <w:bottom w:val="nil"/>
              <w:right w:val="nil"/>
            </w:tcBorders>
          </w:tcPr>
          <w:p w14:paraId="2566BE92" w14:textId="77777777" w:rsidR="003106EB" w:rsidRPr="00CA61F9" w:rsidRDefault="003106EB" w:rsidP="003106EB">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71A9B99B" w14:textId="77777777" w:rsidR="003106EB" w:rsidRPr="003106EB" w:rsidRDefault="003106EB" w:rsidP="003106EB">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174275F5" w14:textId="77777777" w:rsidR="003106EB" w:rsidRPr="003106EB" w:rsidRDefault="003106EB" w:rsidP="003106EB">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6BB3FB36" w14:textId="77777777" w:rsidR="003106EB" w:rsidRPr="003106EB" w:rsidRDefault="003106EB" w:rsidP="003106EB">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72B94432" w14:textId="77777777" w:rsidR="003106EB" w:rsidRPr="003106EB" w:rsidRDefault="003106EB" w:rsidP="003106EB">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487A1C7D" w14:textId="77777777" w:rsidR="003106EB" w:rsidRPr="003106EB" w:rsidRDefault="003106EB" w:rsidP="003106EB">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0FA3B7A9" w14:textId="77777777" w:rsidR="003106EB" w:rsidRPr="003106EB" w:rsidRDefault="003106EB" w:rsidP="003106EB">
            <w:pPr>
              <w:spacing w:line="240" w:lineRule="auto"/>
              <w:jc w:val="center"/>
              <w:rPr>
                <w:sz w:val="18"/>
                <w:szCs w:val="18"/>
                <w:lang w:val="en-US"/>
              </w:rPr>
            </w:pPr>
            <w:r w:rsidRPr="003106EB">
              <w:rPr>
                <w:sz w:val="18"/>
                <w:szCs w:val="18"/>
                <w:lang w:val="en-US"/>
              </w:rPr>
              <w:t>-4.8</w:t>
            </w:r>
          </w:p>
        </w:tc>
      </w:tr>
      <w:tr w:rsidR="003106EB" w:rsidRPr="003106EB" w14:paraId="1DD35B3F" w14:textId="77777777" w:rsidTr="003106EB">
        <w:tc>
          <w:tcPr>
            <w:tcW w:w="1884" w:type="dxa"/>
            <w:tcBorders>
              <w:top w:val="nil"/>
              <w:left w:val="nil"/>
              <w:bottom w:val="nil"/>
              <w:right w:val="nil"/>
            </w:tcBorders>
          </w:tcPr>
          <w:p w14:paraId="4E9E961E" w14:textId="77777777" w:rsidR="003106EB" w:rsidRPr="00CA61F9" w:rsidRDefault="003106EB" w:rsidP="003106EB">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34F1E7E6" w14:textId="77777777" w:rsidR="003106EB" w:rsidRPr="003106EB" w:rsidRDefault="003106EB" w:rsidP="003106EB">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3F5A24B7" w14:textId="77777777" w:rsidR="003106EB" w:rsidRPr="003106EB" w:rsidRDefault="003106EB" w:rsidP="003106EB">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003F693C" w14:textId="77777777" w:rsidR="003106EB" w:rsidRPr="003106EB" w:rsidRDefault="003106EB" w:rsidP="003106EB">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1BB4D3BA" w14:textId="77777777" w:rsidR="003106EB" w:rsidRPr="003106EB" w:rsidRDefault="003106EB" w:rsidP="003106EB">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032B5181" w14:textId="77777777" w:rsidR="003106EB" w:rsidRPr="003106EB" w:rsidRDefault="003106EB" w:rsidP="003106EB">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2FE275F1" w14:textId="77777777" w:rsidR="003106EB" w:rsidRPr="003106EB" w:rsidRDefault="003106EB" w:rsidP="003106EB">
            <w:pPr>
              <w:spacing w:line="240" w:lineRule="auto"/>
              <w:jc w:val="center"/>
              <w:rPr>
                <w:sz w:val="18"/>
                <w:szCs w:val="18"/>
                <w:lang w:val="en-US"/>
              </w:rPr>
            </w:pPr>
            <w:r w:rsidRPr="003106EB">
              <w:rPr>
                <w:sz w:val="18"/>
                <w:szCs w:val="18"/>
                <w:lang w:val="en-US"/>
              </w:rPr>
              <w:t>318.87</w:t>
            </w:r>
          </w:p>
        </w:tc>
      </w:tr>
      <w:tr w:rsidR="003106EB" w:rsidRPr="003106EB" w14:paraId="1307EB4D" w14:textId="77777777" w:rsidTr="003106EB">
        <w:tc>
          <w:tcPr>
            <w:tcW w:w="1884" w:type="dxa"/>
            <w:tcBorders>
              <w:top w:val="nil"/>
              <w:left w:val="nil"/>
              <w:bottom w:val="nil"/>
              <w:right w:val="nil"/>
            </w:tcBorders>
          </w:tcPr>
          <w:p w14:paraId="50604F4F" w14:textId="77777777" w:rsidR="003106EB" w:rsidRPr="00CA61F9" w:rsidRDefault="003106EB" w:rsidP="003106EB">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19CF7839" w14:textId="77777777" w:rsidR="003106EB" w:rsidRPr="003106EB" w:rsidRDefault="003106EB" w:rsidP="003106EB">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4743D31C" w14:textId="77777777" w:rsidR="003106EB" w:rsidRPr="003106EB" w:rsidRDefault="003106EB" w:rsidP="003106EB">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1006C00D" w14:textId="77777777" w:rsidR="003106EB" w:rsidRPr="003106EB" w:rsidRDefault="003106EB" w:rsidP="003106EB">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6E027542" w14:textId="77777777" w:rsidR="003106EB" w:rsidRPr="003106EB" w:rsidRDefault="003106EB" w:rsidP="003106EB">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F594A34" w14:textId="77777777" w:rsidR="003106EB" w:rsidRPr="003106EB" w:rsidRDefault="003106EB" w:rsidP="003106EB">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F809604" w14:textId="77777777" w:rsidR="003106EB" w:rsidRPr="003106EB" w:rsidRDefault="003106EB" w:rsidP="003106EB">
            <w:pPr>
              <w:spacing w:line="240" w:lineRule="auto"/>
              <w:jc w:val="center"/>
              <w:rPr>
                <w:sz w:val="18"/>
                <w:szCs w:val="18"/>
                <w:lang w:val="en-US"/>
              </w:rPr>
            </w:pPr>
            <w:r w:rsidRPr="003106EB">
              <w:rPr>
                <w:sz w:val="18"/>
                <w:szCs w:val="18"/>
                <w:lang w:val="en-US"/>
              </w:rPr>
              <w:t>8.38</w:t>
            </w:r>
          </w:p>
        </w:tc>
      </w:tr>
      <w:tr w:rsidR="003106EB" w:rsidRPr="003106EB" w14:paraId="74ABFCC3" w14:textId="77777777" w:rsidTr="003106EB">
        <w:tc>
          <w:tcPr>
            <w:tcW w:w="1884" w:type="dxa"/>
            <w:tcBorders>
              <w:top w:val="nil"/>
              <w:left w:val="nil"/>
              <w:bottom w:val="nil"/>
              <w:right w:val="nil"/>
            </w:tcBorders>
          </w:tcPr>
          <w:p w14:paraId="31DAA644" w14:textId="77777777" w:rsidR="003106EB" w:rsidRPr="00CA61F9" w:rsidRDefault="003106EB" w:rsidP="003106EB">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C294882"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6CF79D8"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20822C69" w14:textId="77777777" w:rsidR="003106EB" w:rsidRPr="003106EB" w:rsidRDefault="003106EB" w:rsidP="003106EB">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3CEE82EC"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25217C37"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10A713B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r>
      <w:tr w:rsidR="003106EB" w:rsidRPr="003106EB" w14:paraId="12629884" w14:textId="77777777" w:rsidTr="003106EB">
        <w:tc>
          <w:tcPr>
            <w:tcW w:w="1884" w:type="dxa"/>
            <w:tcBorders>
              <w:top w:val="nil"/>
              <w:left w:val="nil"/>
              <w:bottom w:val="nil"/>
              <w:right w:val="nil"/>
            </w:tcBorders>
          </w:tcPr>
          <w:p w14:paraId="050CC845" w14:textId="77777777" w:rsidR="003106EB" w:rsidRPr="00CA61F9" w:rsidRDefault="003106EB" w:rsidP="003106EB">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566BA341"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A62EA8C"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3FCCF951"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585670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59CE3FC6"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58716CAA"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50BDA8BD" w14:textId="77777777" w:rsidTr="003106EB">
        <w:tc>
          <w:tcPr>
            <w:tcW w:w="1884" w:type="dxa"/>
            <w:tcBorders>
              <w:top w:val="nil"/>
              <w:left w:val="nil"/>
              <w:bottom w:val="nil"/>
              <w:right w:val="nil"/>
            </w:tcBorders>
          </w:tcPr>
          <w:p w14:paraId="6B81C2DD" w14:textId="77777777" w:rsidR="003106EB" w:rsidRPr="00CA61F9" w:rsidRDefault="003106EB" w:rsidP="003106EB">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6C1D79FD"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41DDD9B8"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76F63697"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5E993B62"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37881A9C"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7B719DBF"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0B2015CD" w14:textId="77777777" w:rsidTr="003106EB">
        <w:tc>
          <w:tcPr>
            <w:tcW w:w="1884" w:type="dxa"/>
            <w:tcBorders>
              <w:top w:val="nil"/>
              <w:left w:val="nil"/>
              <w:bottom w:val="nil"/>
              <w:right w:val="nil"/>
            </w:tcBorders>
          </w:tcPr>
          <w:p w14:paraId="16FF3A59" w14:textId="77777777" w:rsidR="003106EB" w:rsidRPr="00CA61F9" w:rsidRDefault="003106EB" w:rsidP="003106EB">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586E1A15"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12EB88D9"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70EDB1EA"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69CF49FA"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055F248"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0C3C94AB"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r>
      <w:tr w:rsidR="003106EB" w:rsidRPr="003106EB" w14:paraId="76EA78C6" w14:textId="77777777" w:rsidTr="003106EB">
        <w:tc>
          <w:tcPr>
            <w:tcW w:w="1884" w:type="dxa"/>
            <w:tcBorders>
              <w:top w:val="nil"/>
              <w:left w:val="nil"/>
              <w:bottom w:val="single" w:sz="4" w:space="0" w:color="auto"/>
              <w:right w:val="nil"/>
            </w:tcBorders>
          </w:tcPr>
          <w:p w14:paraId="68F11D5B" w14:textId="77777777" w:rsidR="003106EB" w:rsidRPr="00CA61F9" w:rsidRDefault="003106EB" w:rsidP="003106EB">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05001BA1" w14:textId="77777777" w:rsidR="003106EB" w:rsidRPr="003106EB" w:rsidRDefault="003106EB" w:rsidP="003106EB">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7030B4B8" w14:textId="77777777" w:rsidR="003106EB" w:rsidRPr="003106EB" w:rsidRDefault="003106EB" w:rsidP="003106EB">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1791F0C1" w14:textId="77777777" w:rsidR="003106EB" w:rsidRPr="003106EB" w:rsidRDefault="003106EB" w:rsidP="003106EB">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54CDE3F8" w14:textId="77777777" w:rsidR="003106EB" w:rsidRPr="003106EB" w:rsidRDefault="003106EB" w:rsidP="003106EB">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9AF8259" w14:textId="77777777" w:rsidR="003106EB" w:rsidRPr="003106EB" w:rsidRDefault="003106EB" w:rsidP="003106EB">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5D2887B1" w14:textId="77777777" w:rsidR="003106EB" w:rsidRPr="003106EB" w:rsidRDefault="003106EB" w:rsidP="003106EB">
            <w:pPr>
              <w:spacing w:line="240" w:lineRule="auto"/>
              <w:jc w:val="center"/>
              <w:rPr>
                <w:sz w:val="18"/>
                <w:szCs w:val="18"/>
                <w:lang w:val="en-US"/>
              </w:rPr>
            </w:pPr>
            <w:r w:rsidRPr="003106EB">
              <w:rPr>
                <w:sz w:val="18"/>
                <w:szCs w:val="18"/>
                <w:lang w:val="en-US"/>
              </w:rPr>
              <w:t>0.45</w:t>
            </w:r>
          </w:p>
        </w:tc>
      </w:tr>
      <w:tr w:rsidR="003106EB" w:rsidRPr="003106EB" w14:paraId="4EE7883D" w14:textId="77777777" w:rsidTr="003106EB">
        <w:tc>
          <w:tcPr>
            <w:tcW w:w="7968" w:type="dxa"/>
            <w:gridSpan w:val="7"/>
            <w:tcBorders>
              <w:top w:val="single" w:sz="4" w:space="0" w:color="auto"/>
              <w:left w:val="nil"/>
              <w:bottom w:val="nil"/>
              <w:right w:val="nil"/>
            </w:tcBorders>
          </w:tcPr>
          <w:p w14:paraId="1C283E37" w14:textId="4FB5F4B0" w:rsidR="003106EB" w:rsidRPr="003106EB" w:rsidRDefault="004C3D50" w:rsidP="003106EB">
            <w:pPr>
              <w:spacing w:line="240" w:lineRule="auto"/>
              <w:jc w:val="left"/>
              <w:rPr>
                <w:sz w:val="18"/>
                <w:szCs w:val="18"/>
                <w:lang w:val="en-US"/>
              </w:rPr>
            </w:pPr>
            <w:r>
              <w:rPr>
                <w:sz w:val="18"/>
                <w:szCs w:val="18"/>
                <w:lang w:val="en-US"/>
              </w:rPr>
              <w:t>D</w:t>
            </w:r>
            <w:r w:rsidR="003106EB" w:rsidRPr="003106EB">
              <w:rPr>
                <w:sz w:val="18"/>
                <w:szCs w:val="18"/>
                <w:lang w:val="en-US"/>
              </w:rPr>
              <w:t>ata w</w:t>
            </w:r>
            <w:r w:rsidR="00545BC3">
              <w:rPr>
                <w:sz w:val="18"/>
                <w:szCs w:val="18"/>
                <w:lang w:val="en-US"/>
              </w:rPr>
              <w:t>ere</w:t>
            </w:r>
            <w:r w:rsidR="003106EB" w:rsidRPr="003106EB">
              <w:rPr>
                <w:sz w:val="18"/>
                <w:szCs w:val="18"/>
                <w:lang w:val="en-US"/>
              </w:rPr>
              <w:t xml:space="preserve"> calculated using OSIRIS server</w:t>
            </w:r>
            <w:r w:rsidR="003106EB">
              <w:rPr>
                <w:sz w:val="18"/>
                <w:szCs w:val="18"/>
                <w:lang w:val="en-US"/>
              </w:rPr>
              <w:t xml:space="preserve"> </w:t>
            </w:r>
            <w:hyperlink r:id="rId68" w:history="1">
              <w:r w:rsidR="003106EB" w:rsidRPr="00DF6EF7">
                <w:rPr>
                  <w:rStyle w:val="Hipervnculo"/>
                  <w:sz w:val="18"/>
                  <w:szCs w:val="18"/>
                  <w:lang w:val="en-US"/>
                </w:rPr>
                <w:t>http://www.cheminfo.org/Chemistry/Cheminformatics/Property_explorer/index.html</w:t>
              </w:r>
            </w:hyperlink>
          </w:p>
        </w:tc>
      </w:tr>
    </w:tbl>
    <w:p w14:paraId="1EBCD890" w14:textId="314F47DA" w:rsidR="00467922" w:rsidRDefault="00467922" w:rsidP="002F126F">
      <w:pPr>
        <w:pStyle w:val="MDPI22heading2"/>
        <w:spacing w:before="0"/>
      </w:pPr>
    </w:p>
    <w:p w14:paraId="498440AC" w14:textId="444676FE" w:rsidR="00467922" w:rsidRDefault="00467922" w:rsidP="002F126F">
      <w:pPr>
        <w:pStyle w:val="MDPI22heading2"/>
        <w:spacing w:before="0"/>
      </w:pPr>
    </w:p>
    <w:p w14:paraId="6519CB36" w14:textId="0A7C87ED" w:rsidR="00467922" w:rsidRDefault="00467922" w:rsidP="000A2E38">
      <w:pPr>
        <w:pStyle w:val="MDPI22heading2"/>
        <w:spacing w:before="0"/>
        <w:ind w:left="0"/>
      </w:pPr>
    </w:p>
    <w:p w14:paraId="66773755" w14:textId="77777777" w:rsidR="00B3072B" w:rsidRDefault="00B3072B" w:rsidP="000A2E38">
      <w:pPr>
        <w:pStyle w:val="MDPI22heading2"/>
        <w:spacing w:before="0"/>
        <w:ind w:left="0"/>
      </w:pPr>
    </w:p>
    <w:p w14:paraId="1187F715" w14:textId="70F44418" w:rsidR="002F126F" w:rsidRDefault="00F50E57" w:rsidP="00755021">
      <w:pPr>
        <w:pStyle w:val="MDPI21heading1"/>
      </w:pPr>
      <w:r>
        <w:rPr>
          <w:lang w:eastAsia="zh-CN"/>
        </w:rPr>
        <w:t>3</w:t>
      </w:r>
      <w:r w:rsidR="00755021">
        <w:rPr>
          <w:lang w:eastAsia="zh-CN"/>
        </w:rPr>
        <w:t xml:space="preserve">. </w:t>
      </w:r>
      <w:r w:rsidR="002F126F">
        <w:t>Materials and Methods</w:t>
      </w:r>
    </w:p>
    <w:p w14:paraId="3B2DECB1" w14:textId="033529CD" w:rsidR="00F50E57" w:rsidRDefault="00F50E57" w:rsidP="00C0680D">
      <w:pPr>
        <w:pStyle w:val="MDPI31text"/>
        <w:spacing w:after="60"/>
        <w:ind w:left="2970" w:hanging="362"/>
        <w:jc w:val="left"/>
        <w:outlineLvl w:val="0"/>
        <w:rPr>
          <w:bCs/>
          <w:i/>
          <w:iCs/>
        </w:rPr>
      </w:pPr>
      <w:r>
        <w:rPr>
          <w:bCs/>
          <w:i/>
          <w:iCs/>
        </w:rPr>
        <w:t>3</w:t>
      </w:r>
      <w:r w:rsidRPr="00727E98">
        <w:rPr>
          <w:bCs/>
          <w:i/>
          <w:iCs/>
        </w:rPr>
        <w:t>.</w:t>
      </w:r>
      <w:r>
        <w:rPr>
          <w:bCs/>
          <w:i/>
          <w:iCs/>
        </w:rPr>
        <w:t>1</w:t>
      </w:r>
      <w:r w:rsidRPr="00727E98">
        <w:rPr>
          <w:bCs/>
          <w:i/>
          <w:iCs/>
        </w:rPr>
        <w:t xml:space="preserve"> </w:t>
      </w:r>
      <w:r>
        <w:rPr>
          <w:bCs/>
          <w:i/>
          <w:iCs/>
        </w:rPr>
        <w:t>C</w:t>
      </w:r>
      <w:r w:rsidRPr="00FF7677">
        <w:rPr>
          <w:bCs/>
          <w:i/>
          <w:iCs/>
        </w:rPr>
        <w:t>h</w:t>
      </w:r>
      <w:r>
        <w:rPr>
          <w:bCs/>
          <w:i/>
          <w:iCs/>
        </w:rPr>
        <w:t>emistry</w:t>
      </w:r>
    </w:p>
    <w:p w14:paraId="3055300D" w14:textId="1FFE865C" w:rsidR="00C0680D" w:rsidRDefault="00F50E57" w:rsidP="00C0680D">
      <w:pPr>
        <w:pStyle w:val="MDPI31text"/>
        <w:spacing w:after="60"/>
        <w:ind w:left="2610" w:firstLine="360"/>
        <w:outlineLvl w:val="0"/>
        <w:rPr>
          <w:szCs w:val="20"/>
          <w:lang w:eastAsia="es-ES"/>
        </w:rPr>
      </w:pPr>
      <w:r w:rsidRPr="00F50E57">
        <w:rPr>
          <w:szCs w:val="20"/>
          <w:lang w:eastAsia="es-ES"/>
        </w:rPr>
        <w:t>The b</w:t>
      </w:r>
      <w:r w:rsidRPr="00F50E57">
        <w:rPr>
          <w:szCs w:val="20"/>
          <w:lang w:eastAsia="es-ES"/>
        </w:rPr>
        <w:t>iosensor (</w:t>
      </w:r>
      <w:proofErr w:type="spellStart"/>
      <w:r w:rsidRPr="00F50E57">
        <w:rPr>
          <w:bCs/>
          <w:i/>
          <w:szCs w:val="20"/>
          <w:lang w:eastAsia="es-ES"/>
        </w:rPr>
        <w:t>h</w:t>
      </w:r>
      <w:r w:rsidRPr="00F50E57">
        <w:rPr>
          <w:bCs/>
          <w:szCs w:val="20"/>
          <w:lang w:eastAsia="es-ES"/>
        </w:rPr>
        <w:t>CaM</w:t>
      </w:r>
      <w:proofErr w:type="spellEnd"/>
      <w:r w:rsidRPr="00F50E57">
        <w:rPr>
          <w:bCs/>
          <w:szCs w:val="20"/>
          <w:lang w:eastAsia="es-ES"/>
        </w:rPr>
        <w:t xml:space="preserve"> M124C-</w:t>
      </w:r>
      <w:r w:rsidRPr="00F50E57">
        <w:rPr>
          <w:bCs/>
          <w:i/>
          <w:szCs w:val="20"/>
          <w:lang w:eastAsia="es-ES"/>
        </w:rPr>
        <w:t>mBBr</w:t>
      </w:r>
      <w:r w:rsidRPr="00F50E57">
        <w:rPr>
          <w:szCs w:val="20"/>
          <w:lang w:eastAsia="es-ES"/>
        </w:rPr>
        <w:t>) was obtained using the methodology described above by González-Andrade, M.</w:t>
      </w:r>
      <w:r w:rsidR="00541A8C">
        <w:rPr>
          <w:szCs w:val="20"/>
          <w:lang w:eastAsia="es-ES"/>
        </w:rPr>
        <w:t>,</w:t>
      </w:r>
      <w:r w:rsidRPr="00F50E57">
        <w:rPr>
          <w:szCs w:val="20"/>
          <w:lang w:eastAsia="es-ES"/>
        </w:rPr>
        <w:t xml:space="preserve"> and </w:t>
      </w:r>
      <w:r w:rsidRPr="00F50E57">
        <w:rPr>
          <w:i/>
          <w:szCs w:val="20"/>
          <w:lang w:eastAsia="es-ES"/>
        </w:rPr>
        <w:t>col</w:t>
      </w:r>
      <w:r w:rsidRPr="00F50E57">
        <w:rPr>
          <w:szCs w:val="20"/>
          <w:lang w:eastAsia="es-ES"/>
        </w:rPr>
        <w:t xml:space="preserve">. </w:t>
      </w:r>
      <w:r w:rsidRPr="00F50E57">
        <w:rPr>
          <w:szCs w:val="20"/>
          <w:lang w:eastAsia="es-ES"/>
        </w:rPr>
        <w:fldChar w:fldCharType="begin"/>
      </w:r>
      <w:r w:rsidR="000141AB">
        <w:rPr>
          <w:szCs w:val="20"/>
          <w:lang w:eastAsia="es-ES"/>
        </w:rPr>
        <w:instrText xml:space="preserve"> ADDIN EN.CITE &lt;EndNote&gt;&lt;Cite&gt;&lt;Author&gt;González-Andrade&lt;/Author&gt;&lt;Year&gt;2009&lt;/Year&gt;&lt;RecNum&gt;24476&lt;/RecNum&gt;&lt;DisplayText&gt;[26]&lt;/DisplayText&gt;&lt;record&gt;&lt;rec-number&gt;24476&lt;/rec-number&gt;&lt;foreign-keys&gt;&lt;key app="EN" db-id="z50sepd505efeuewprwxvv2cadsx0ae22990"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rPr>
          <w:szCs w:val="20"/>
          <w:lang w:eastAsia="es-ES"/>
        </w:rPr>
        <w:fldChar w:fldCharType="separate"/>
      </w:r>
      <w:r w:rsidR="000A124E">
        <w:rPr>
          <w:noProof/>
          <w:szCs w:val="20"/>
          <w:lang w:eastAsia="es-ES"/>
        </w:rPr>
        <w:t>[26]</w:t>
      </w:r>
      <w:r w:rsidRPr="00F50E57">
        <w:rPr>
          <w:szCs w:val="20"/>
          <w:lang w:eastAsia="es-ES"/>
        </w:rPr>
        <w:fldChar w:fldCharType="end"/>
      </w:r>
      <w:r w:rsidRPr="00F50E57">
        <w:rPr>
          <w:szCs w:val="20"/>
          <w:lang w:eastAsia="es-ES"/>
        </w:rPr>
        <w:t xml:space="preserve">. </w:t>
      </w:r>
      <w:r w:rsidR="004C3D50">
        <w:rPr>
          <w:szCs w:val="20"/>
          <w:lang w:eastAsia="es-ES"/>
        </w:rPr>
        <w:t>D</w:t>
      </w:r>
      <w:r w:rsidRPr="00F50E57">
        <w:rPr>
          <w:szCs w:val="20"/>
          <w:lang w:eastAsia="es-ES"/>
        </w:rPr>
        <w:t xml:space="preserve">rugs and </w:t>
      </w:r>
      <w:r w:rsidR="00A64022">
        <w:rPr>
          <w:szCs w:val="20"/>
          <w:lang w:eastAsia="es-ES"/>
        </w:rPr>
        <w:t>BIMs</w:t>
      </w:r>
      <w:r w:rsidRPr="00F50E57">
        <w:rPr>
          <w:szCs w:val="20"/>
          <w:lang w:eastAsia="es-ES"/>
        </w:rPr>
        <w:t xml:space="preserve"> were acquired from Sigma (St. Louis, MO) and Santa Cruz Biotechnology, Inc. (Dallas</w:t>
      </w:r>
      <w:r w:rsidR="00A64022">
        <w:rPr>
          <w:szCs w:val="20"/>
          <w:lang w:eastAsia="es-ES"/>
        </w:rPr>
        <w:t>,</w:t>
      </w:r>
      <w:r w:rsidRPr="00F50E57">
        <w:rPr>
          <w:szCs w:val="20"/>
          <w:lang w:eastAsia="es-ES"/>
        </w:rPr>
        <w:t xml:space="preserve"> Texas, USA). All other reagents were of analytical </w:t>
      </w:r>
      <w:r w:rsidR="00541A8C">
        <w:rPr>
          <w:szCs w:val="20"/>
          <w:lang w:eastAsia="es-ES"/>
        </w:rPr>
        <w:t>grade and</w:t>
      </w:r>
      <w:r w:rsidRPr="00F50E57">
        <w:rPr>
          <w:szCs w:val="20"/>
          <w:lang w:eastAsia="es-ES"/>
        </w:rPr>
        <w:t xml:space="preserve"> purchased from Sigma (St. Louis, MO).</w:t>
      </w:r>
    </w:p>
    <w:p w14:paraId="680186F1" w14:textId="77777777" w:rsidR="00C0680D" w:rsidRPr="00C0680D" w:rsidRDefault="00C0680D" w:rsidP="00C0680D">
      <w:pPr>
        <w:pStyle w:val="MDPI31text"/>
        <w:spacing w:after="60"/>
        <w:ind w:left="2610" w:firstLine="360"/>
        <w:outlineLvl w:val="0"/>
        <w:rPr>
          <w:szCs w:val="20"/>
          <w:lang w:eastAsia="es-ES"/>
        </w:rPr>
      </w:pPr>
    </w:p>
    <w:p w14:paraId="7659EDC4" w14:textId="73EF09FC" w:rsidR="00C0680D" w:rsidRPr="00C0680D" w:rsidRDefault="00C0680D" w:rsidP="00C0680D">
      <w:pPr>
        <w:pStyle w:val="MDPI31text"/>
        <w:spacing w:after="60" w:line="240" w:lineRule="auto"/>
        <w:ind w:left="2970" w:hanging="362"/>
        <w:jc w:val="left"/>
        <w:outlineLvl w:val="0"/>
        <w:rPr>
          <w:bCs/>
          <w:i/>
          <w:iCs/>
        </w:rPr>
      </w:pPr>
      <w:r>
        <w:rPr>
          <w:bCs/>
          <w:i/>
          <w:iCs/>
        </w:rPr>
        <w:t>3</w:t>
      </w:r>
      <w:r w:rsidRPr="00727E98">
        <w:rPr>
          <w:bCs/>
          <w:i/>
          <w:iCs/>
        </w:rPr>
        <w:t>.</w:t>
      </w:r>
      <w:r>
        <w:rPr>
          <w:bCs/>
          <w:i/>
          <w:iCs/>
        </w:rPr>
        <w:t>2</w:t>
      </w:r>
      <w:r w:rsidRPr="00727E98">
        <w:rPr>
          <w:bCs/>
          <w:i/>
          <w:iCs/>
        </w:rPr>
        <w:t xml:space="preserve"> </w:t>
      </w:r>
      <w:r w:rsidRPr="00C0680D">
        <w:rPr>
          <w:bCs/>
          <w:i/>
          <w:iCs/>
        </w:rPr>
        <w:t>Steady-state fluorescence</w:t>
      </w:r>
    </w:p>
    <w:p w14:paraId="281E917C" w14:textId="70D28D72" w:rsidR="002F126F" w:rsidRDefault="00C0680D" w:rsidP="00C0680D">
      <w:pPr>
        <w:pStyle w:val="MDPI31text"/>
        <w:spacing w:line="240" w:lineRule="auto"/>
        <w:rPr>
          <w:bCs/>
          <w:szCs w:val="20"/>
          <w:lang w:eastAsia="es-ES"/>
        </w:rPr>
      </w:pPr>
      <w:r w:rsidRPr="00C0680D">
        <w:rPr>
          <w:bCs/>
          <w:szCs w:val="20"/>
          <w:lang w:eastAsia="es-ES"/>
        </w:rPr>
        <w:t xml:space="preserve">All measurements were conducted with an ISS–PC1 spectrofluorometer (ISS, Champaign, IL) with </w:t>
      </w:r>
      <w:r w:rsidR="00541A8C">
        <w:rPr>
          <w:bCs/>
          <w:szCs w:val="20"/>
          <w:lang w:eastAsia="es-ES"/>
        </w:rPr>
        <w:t xml:space="preserve">a </w:t>
      </w:r>
      <w:r w:rsidRPr="00C0680D">
        <w:rPr>
          <w:bCs/>
          <w:szCs w:val="20"/>
          <w:lang w:eastAsia="es-ES"/>
        </w:rPr>
        <w:t xml:space="preserve">sample stirring at 37 </w:t>
      </w:r>
      <w:r w:rsidRPr="00A819CF">
        <w:rPr>
          <w:rFonts w:ascii="Times New Roman" w:hAnsi="Times New Roman"/>
          <w:szCs w:val="20"/>
        </w:rPr>
        <w:t>º</w:t>
      </w:r>
      <w:r w:rsidRPr="00C0680D">
        <w:rPr>
          <w:szCs w:val="20"/>
        </w:rPr>
        <w:t>C</w:t>
      </w:r>
      <w:r w:rsidRPr="00C0680D">
        <w:rPr>
          <w:bCs/>
          <w:szCs w:val="20"/>
          <w:lang w:eastAsia="es-ES"/>
        </w:rPr>
        <w:t xml:space="preserve">.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(1 </w:t>
      </w:r>
      <w:r w:rsidRPr="00A819CF">
        <w:rPr>
          <w:rFonts w:ascii="Symbol" w:hAnsi="Symbol"/>
          <w:bCs/>
          <w:szCs w:val="20"/>
          <w:lang w:eastAsia="es-ES"/>
        </w:rPr>
        <w:t></w:t>
      </w:r>
      <w:r w:rsidRPr="00C0680D">
        <w:rPr>
          <w:bCs/>
          <w:szCs w:val="20"/>
          <w:lang w:eastAsia="es-ES"/>
        </w:rPr>
        <w:t xml:space="preserve">M) was incubated in buffer (10 mM of potassium acetate [pH 5.1] and 10 </w:t>
      </w:r>
      <w:r w:rsidRPr="00A819CF">
        <w:rPr>
          <w:rFonts w:ascii="Symbol" w:hAnsi="Symbol"/>
          <w:bCs/>
          <w:szCs w:val="20"/>
          <w:lang w:eastAsia="es-ES"/>
        </w:rPr>
        <w:t></w:t>
      </w:r>
      <w:r w:rsidRPr="00C0680D">
        <w:rPr>
          <w:bCs/>
          <w:szCs w:val="20"/>
          <w:lang w:eastAsia="es-ES"/>
        </w:rPr>
        <w:t>M of CaCl</w:t>
      </w:r>
      <w:r w:rsidRPr="00C0680D">
        <w:rPr>
          <w:bCs/>
          <w:szCs w:val="20"/>
          <w:vertAlign w:val="subscript"/>
          <w:lang w:eastAsia="es-ES"/>
        </w:rPr>
        <w:t>2</w:t>
      </w:r>
      <w:r w:rsidRPr="00C0680D">
        <w:rPr>
          <w:bCs/>
          <w:szCs w:val="20"/>
          <w:lang w:eastAsia="es-ES"/>
        </w:rPr>
        <w:t xml:space="preserve">). Fluorescence emission spectra were acquired with excitation and emission slit widths of 4 and 8 nm, respectively. </w:t>
      </w:r>
      <w:r w:rsidR="00545BC3">
        <w:rPr>
          <w:bCs/>
          <w:szCs w:val="20"/>
          <w:lang w:eastAsia="es-ES"/>
        </w:rPr>
        <w:t>The e</w:t>
      </w:r>
      <w:r w:rsidRPr="00C0680D">
        <w:rPr>
          <w:bCs/>
          <w:szCs w:val="20"/>
          <w:lang w:eastAsia="es-ES"/>
        </w:rPr>
        <w:t xml:space="preserve">xcitation wavelength was 381 nm, and emission wavelengths of 415 to 550 nm were measured. The fractional degree of saturated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with ligand (</w:t>
      </w:r>
      <w:r w:rsidRPr="00C0680D">
        <w:rPr>
          <w:bCs/>
          <w:i/>
          <w:szCs w:val="20"/>
          <w:lang w:eastAsia="es-ES"/>
        </w:rPr>
        <w:t>y</w:t>
      </w:r>
      <w:r w:rsidRPr="00C0680D">
        <w:rPr>
          <w:bCs/>
          <w:szCs w:val="20"/>
          <w:lang w:eastAsia="es-ES"/>
        </w:rPr>
        <w:t xml:space="preserve">) was calculated by changes in fluorescence on ligand binding according to </w:t>
      </w:r>
      <w:r w:rsidRPr="00C0680D">
        <w:rPr>
          <w:bCs/>
          <w:i/>
          <w:szCs w:val="20"/>
          <w:lang w:eastAsia="es-ES"/>
        </w:rPr>
        <w:t>y</w:t>
      </w:r>
      <w:r w:rsidRPr="00C0680D">
        <w:rPr>
          <w:bCs/>
          <w:szCs w:val="20"/>
          <w:lang w:eastAsia="es-ES"/>
        </w:rPr>
        <w:t xml:space="preserve"> = (F-F</w:t>
      </w:r>
      <w:r w:rsidRPr="00C0680D">
        <w:rPr>
          <w:bCs/>
          <w:szCs w:val="20"/>
          <w:vertAlign w:val="subscript"/>
          <w:lang w:eastAsia="es-ES"/>
        </w:rPr>
        <w:t>0</w:t>
      </w:r>
      <w:r w:rsidRPr="00C0680D">
        <w:rPr>
          <w:bCs/>
          <w:szCs w:val="20"/>
          <w:lang w:eastAsia="es-ES"/>
        </w:rPr>
        <w:t>) / (F</w:t>
      </w:r>
      <w:r w:rsidRPr="00C0680D">
        <w:rPr>
          <w:bCs/>
          <w:szCs w:val="20"/>
          <w:vertAlign w:val="subscript"/>
          <w:lang w:eastAsia="es-ES"/>
        </w:rPr>
        <w:t>∞</w:t>
      </w:r>
      <w:r w:rsidRPr="00C0680D">
        <w:rPr>
          <w:bCs/>
          <w:szCs w:val="20"/>
          <w:lang w:eastAsia="es-ES"/>
        </w:rPr>
        <w:t>-F</w:t>
      </w:r>
      <w:r w:rsidRPr="00C0680D">
        <w:rPr>
          <w:bCs/>
          <w:szCs w:val="20"/>
          <w:vertAlign w:val="subscript"/>
          <w:lang w:eastAsia="es-ES"/>
        </w:rPr>
        <w:t>0</w:t>
      </w:r>
      <w:r w:rsidRPr="00C0680D">
        <w:rPr>
          <w:bCs/>
          <w:szCs w:val="20"/>
          <w:lang w:eastAsia="es-ES"/>
        </w:rPr>
        <w:t>), where F</w:t>
      </w:r>
      <w:r w:rsidRPr="00C0680D">
        <w:rPr>
          <w:bCs/>
          <w:szCs w:val="20"/>
          <w:vertAlign w:val="subscript"/>
          <w:lang w:eastAsia="es-ES"/>
        </w:rPr>
        <w:t>∞</w:t>
      </w:r>
      <w:r w:rsidRPr="00C0680D">
        <w:rPr>
          <w:bCs/>
          <w:szCs w:val="20"/>
          <w:lang w:eastAsia="es-ES"/>
        </w:rPr>
        <w:t xml:space="preserve"> represents the fluorescence intensity at saturation of the ligand, </w:t>
      </w:r>
      <w:r w:rsidRPr="00C0680D">
        <w:rPr>
          <w:bCs/>
          <w:i/>
          <w:szCs w:val="20"/>
          <w:lang w:eastAsia="es-ES"/>
        </w:rPr>
        <w:t>y</w:t>
      </w:r>
      <w:r w:rsidRPr="00C0680D">
        <w:rPr>
          <w:bCs/>
          <w:szCs w:val="20"/>
          <w:lang w:eastAsia="es-ES"/>
        </w:rPr>
        <w:t xml:space="preserve"> is plotted as a function of the protein/ligand relation (</w:t>
      </w:r>
      <w:r w:rsidRPr="00962DE4">
        <w:rPr>
          <w:bCs/>
          <w:i/>
          <w:iCs/>
          <w:szCs w:val="20"/>
          <w:lang w:eastAsia="es-ES"/>
        </w:rPr>
        <w:t>L</w:t>
      </w:r>
      <w:r w:rsidRPr="00C0680D">
        <w:rPr>
          <w:bCs/>
          <w:szCs w:val="20"/>
          <w:lang w:eastAsia="es-ES"/>
        </w:rPr>
        <w:t>), and apparent dissociation constants (</w:t>
      </w:r>
      <w:proofErr w:type="spellStart"/>
      <w:r w:rsidRPr="00C0680D">
        <w:rPr>
          <w:bCs/>
          <w:i/>
          <w:szCs w:val="20"/>
          <w:lang w:eastAsia="es-ES"/>
        </w:rPr>
        <w:t>K</w:t>
      </w:r>
      <w:r w:rsidRPr="00C0680D">
        <w:rPr>
          <w:bCs/>
          <w:szCs w:val="20"/>
          <w:vertAlign w:val="subscript"/>
          <w:lang w:eastAsia="es-ES"/>
        </w:rPr>
        <w:t>d</w:t>
      </w:r>
      <w:proofErr w:type="spellEnd"/>
      <w:r w:rsidRPr="00C0680D">
        <w:rPr>
          <w:bCs/>
          <w:szCs w:val="20"/>
          <w:lang w:eastAsia="es-ES"/>
        </w:rPr>
        <w:t>) and stoichiometric (</w:t>
      </w:r>
      <w:r w:rsidRPr="00962DE4">
        <w:rPr>
          <w:bCs/>
          <w:i/>
          <w:iCs/>
          <w:szCs w:val="20"/>
          <w:lang w:eastAsia="es-ES"/>
        </w:rPr>
        <w:t>S</w:t>
      </w:r>
      <w:r w:rsidRPr="00C0680D">
        <w:rPr>
          <w:bCs/>
          <w:szCs w:val="20"/>
          <w:lang w:eastAsia="es-ES"/>
        </w:rPr>
        <w:t>) were obtained by fitting to the equation:</w:t>
      </w:r>
      <w:r>
        <w:rPr>
          <w:bCs/>
          <w:szCs w:val="20"/>
          <w:lang w:eastAsia="es-ES"/>
        </w:rPr>
        <w:t xml:space="preserve"> </w:t>
      </w:r>
    </w:p>
    <w:p w14:paraId="7B4E886E" w14:textId="77777777" w:rsidR="00C0680D" w:rsidRDefault="00C0680D" w:rsidP="00C86473">
      <w:pPr>
        <w:pStyle w:val="MDPI31text"/>
        <w:rPr>
          <w:bCs/>
          <w:szCs w:val="20"/>
          <w:lang w:eastAsia="es-ES"/>
        </w:rPr>
      </w:pPr>
    </w:p>
    <w:p w14:paraId="2F5C2005" w14:textId="4B5331FC" w:rsidR="00C0680D" w:rsidRDefault="00C0680D" w:rsidP="00C0680D">
      <w:pPr>
        <w:pStyle w:val="MDPI31text"/>
        <w:jc w:val="center"/>
        <w:rPr>
          <w:bCs/>
          <w:szCs w:val="20"/>
          <w:lang w:eastAsia="es-ES"/>
        </w:rPr>
      </w:pPr>
      <w:r w:rsidRPr="000D092C">
        <w:rPr>
          <w:rFonts w:ascii="Times New Roman" w:hAnsi="Times New Roman"/>
          <w:position w:val="-24"/>
          <w:sz w:val="24"/>
          <w:szCs w:val="24"/>
        </w:rPr>
        <w:object w:dxaOrig="5160" w:dyaOrig="700" w14:anchorId="077D5327">
          <v:shape id="_x0000_i1041" type="#_x0000_t75" style="width:227.25pt;height:31.5pt" o:ole="">
            <v:imagedata r:id="rId69" o:title=""/>
          </v:shape>
          <o:OLEObject Type="Embed" ProgID="Equation.3" ShapeID="_x0000_i1041" DrawAspect="Content" ObjectID="_1724409118" r:id="rId70"/>
        </w:object>
      </w:r>
      <w:r w:rsidR="00CA61F9">
        <w:rPr>
          <w:rFonts w:ascii="Times New Roman" w:hAnsi="Times New Roman"/>
          <w:sz w:val="24"/>
          <w:szCs w:val="24"/>
        </w:rPr>
        <w:t xml:space="preserve">           </w:t>
      </w:r>
      <w:r w:rsidR="00CA61F9" w:rsidRPr="00CA61F9">
        <w:rPr>
          <w:szCs w:val="20"/>
        </w:rPr>
        <w:t>(Equation 1)</w:t>
      </w:r>
    </w:p>
    <w:p w14:paraId="6F6A4388" w14:textId="77777777" w:rsidR="00C0680D" w:rsidRDefault="00C0680D" w:rsidP="00C0680D">
      <w:pPr>
        <w:pStyle w:val="MDPI31text"/>
        <w:jc w:val="center"/>
        <w:rPr>
          <w:bCs/>
          <w:szCs w:val="20"/>
          <w:lang w:eastAsia="es-ES"/>
        </w:rPr>
      </w:pPr>
    </w:p>
    <w:p w14:paraId="0F76B42B" w14:textId="14DB6E1F" w:rsidR="00C0680D" w:rsidRDefault="00C0680D" w:rsidP="00C86473">
      <w:pPr>
        <w:pStyle w:val="MDPI31text"/>
      </w:pPr>
      <w:r w:rsidRPr="00C0680D">
        <w:t xml:space="preserve">where </w:t>
      </w:r>
      <w:r w:rsidRPr="00A819CF">
        <w:rPr>
          <w:i/>
          <w:iCs/>
        </w:rPr>
        <w:t>y</w:t>
      </w:r>
      <w:r w:rsidRPr="00C0680D">
        <w:t xml:space="preserve"> represents the fractional degree of fluorescence intensity at 470 nm, </w:t>
      </w:r>
      <w:proofErr w:type="spellStart"/>
      <w:r w:rsidRPr="00A819CF">
        <w:rPr>
          <w:i/>
          <w:iCs/>
        </w:rPr>
        <w:t>K</w:t>
      </w:r>
      <w:r w:rsidRPr="00A819CF">
        <w:rPr>
          <w:vertAlign w:val="subscript"/>
        </w:rPr>
        <w:t>d</w:t>
      </w:r>
      <w:proofErr w:type="spellEnd"/>
      <w:r w:rsidRPr="00C0680D">
        <w:t xml:space="preserve"> is the apparent dissociation constant for the ligands, </w:t>
      </w:r>
      <w:r w:rsidRPr="00A819CF">
        <w:rPr>
          <w:i/>
          <w:iCs/>
        </w:rPr>
        <w:t>L</w:t>
      </w:r>
      <w:r w:rsidRPr="00C0680D">
        <w:t xml:space="preserve"> is the protein/ligand relation</w:t>
      </w:r>
      <w:r w:rsidR="00541A8C">
        <w:t>,</w:t>
      </w:r>
      <w:r w:rsidRPr="00C0680D">
        <w:t xml:space="preserve"> and </w:t>
      </w:r>
      <w:r w:rsidRPr="00A819CF">
        <w:rPr>
          <w:i/>
          <w:iCs/>
        </w:rPr>
        <w:t>S</w:t>
      </w:r>
      <w:r w:rsidRPr="00C0680D">
        <w:t xml:space="preserve"> is stoichiometric. The data were analyzed using the </w:t>
      </w:r>
      <w:proofErr w:type="spellStart"/>
      <w:r w:rsidRPr="00C0680D">
        <w:t>OriginPro</w:t>
      </w:r>
      <w:proofErr w:type="spellEnd"/>
      <w:r w:rsidRPr="00C0680D">
        <w:t xml:space="preserve"> version 9.0 64-bit SR2 program (</w:t>
      </w:r>
      <w:proofErr w:type="spellStart"/>
      <w:r w:rsidRPr="00C0680D">
        <w:t>OriginLab</w:t>
      </w:r>
      <w:proofErr w:type="spellEnd"/>
      <w:r w:rsidRPr="00C0680D">
        <w:t>, Northampton, MA).</w:t>
      </w:r>
    </w:p>
    <w:p w14:paraId="3404A43B" w14:textId="77777777" w:rsidR="00A819CF" w:rsidRPr="00C0680D" w:rsidRDefault="00A819CF" w:rsidP="00A819CF">
      <w:pPr>
        <w:pStyle w:val="MDPI31text"/>
        <w:spacing w:after="60"/>
        <w:ind w:left="2610" w:firstLine="360"/>
        <w:outlineLvl w:val="0"/>
        <w:rPr>
          <w:szCs w:val="20"/>
          <w:lang w:eastAsia="es-ES"/>
        </w:rPr>
      </w:pPr>
    </w:p>
    <w:p w14:paraId="311D4041" w14:textId="55277647" w:rsidR="00A819CF" w:rsidRDefault="00A819CF" w:rsidP="00A819CF">
      <w:pPr>
        <w:pStyle w:val="MDPI31text"/>
        <w:spacing w:after="60" w:line="240" w:lineRule="auto"/>
        <w:ind w:left="2970" w:hanging="362"/>
        <w:jc w:val="left"/>
        <w:outlineLvl w:val="0"/>
        <w:rPr>
          <w:bCs/>
          <w:i/>
          <w:iCs/>
        </w:rPr>
      </w:pPr>
      <w:r>
        <w:rPr>
          <w:bCs/>
          <w:i/>
          <w:iCs/>
        </w:rPr>
        <w:t>3</w:t>
      </w:r>
      <w:r w:rsidRPr="00727E98">
        <w:rPr>
          <w:bCs/>
          <w:i/>
          <w:iCs/>
        </w:rPr>
        <w:t>.</w:t>
      </w:r>
      <w:r>
        <w:rPr>
          <w:bCs/>
          <w:i/>
          <w:iCs/>
        </w:rPr>
        <w:t>3</w:t>
      </w:r>
      <w:r w:rsidRPr="00727E98">
        <w:rPr>
          <w:bCs/>
          <w:i/>
          <w:iCs/>
        </w:rPr>
        <w:t xml:space="preserve"> </w:t>
      </w:r>
      <w:r w:rsidRPr="00A819CF">
        <w:rPr>
          <w:bCs/>
          <w:i/>
          <w:iCs/>
        </w:rPr>
        <w:t>Preparation of initial coordinate files</w:t>
      </w:r>
    </w:p>
    <w:p w14:paraId="418004C8" w14:textId="5514AB7B" w:rsidR="00A4021C" w:rsidRDefault="00EB483C" w:rsidP="00A819CF">
      <w:pPr>
        <w:pStyle w:val="MDPI31text"/>
        <w:spacing w:after="60" w:line="240" w:lineRule="auto"/>
        <w:ind w:left="2610" w:firstLine="450"/>
        <w:outlineLvl w:val="0"/>
        <w:rPr>
          <w:bCs/>
          <w:szCs w:val="20"/>
        </w:rPr>
      </w:pPr>
      <w:r>
        <w:rPr>
          <w:bCs/>
          <w:szCs w:val="20"/>
        </w:rPr>
        <w:t>C</w:t>
      </w:r>
      <w:r w:rsidR="00A819CF" w:rsidRPr="00A819CF">
        <w:rPr>
          <w:bCs/>
          <w:szCs w:val="20"/>
        </w:rPr>
        <w:t>oordinates corresponding to the structure of CaM were obtained from the Protein Data Bank (PDB, http://www.rcsb.org). The CaM-ligands complexes, the X-ray structure of CaM with calcium and TFP named 1</w:t>
      </w:r>
      <w:r w:rsidR="00201EA2">
        <w:rPr>
          <w:bCs/>
          <w:szCs w:val="20"/>
        </w:rPr>
        <w:t>LIN</w:t>
      </w:r>
      <w:r w:rsidR="00A819CF" w:rsidRPr="00A819CF">
        <w:rPr>
          <w:bCs/>
          <w:szCs w:val="20"/>
        </w:rPr>
        <w:t>.pdb (1</w:t>
      </w:r>
      <w:r w:rsidR="00201EA2">
        <w:rPr>
          <w:bCs/>
          <w:szCs w:val="20"/>
        </w:rPr>
        <w:t>LIN</w:t>
      </w:r>
      <w:r w:rsidR="00A819CF" w:rsidRPr="00A819CF">
        <w:rPr>
          <w:bCs/>
          <w:szCs w:val="20"/>
        </w:rPr>
        <w:t>, close form of the CaM) refined at 2.</w:t>
      </w:r>
      <w:r w:rsidR="00201EA2">
        <w:rPr>
          <w:bCs/>
          <w:szCs w:val="20"/>
        </w:rPr>
        <w:t>0</w:t>
      </w:r>
      <w:r w:rsidR="00A819CF" w:rsidRPr="00A819CF">
        <w:rPr>
          <w:bCs/>
          <w:szCs w:val="20"/>
        </w:rPr>
        <w:t xml:space="preserve"> Å were chosen</w:t>
      </w:r>
      <w:r w:rsidR="00201EA2">
        <w:rPr>
          <w:bCs/>
          <w:szCs w:val="20"/>
        </w:rPr>
        <w:t xml:space="preserve"> </w:t>
      </w:r>
      <w:r w:rsidR="00201EA2">
        <w:rPr>
          <w:bCs/>
          <w:szCs w:val="20"/>
        </w:rPr>
        <w:fldChar w:fldCharType="begin"/>
      </w:r>
      <w:r w:rsidR="000141AB">
        <w:rPr>
          <w:bCs/>
          <w:szCs w:val="20"/>
        </w:rPr>
        <w:instrText xml:space="preserve"> ADDIN EN.CITE &lt;EndNote&gt;&lt;Cite&gt;&lt;Author&gt;Vandonselaar&lt;/Author&gt;&lt;Year&gt;1994&lt;/Year&gt;&lt;RecNum&gt;25521&lt;/RecNum&gt;&lt;DisplayText&gt;[35]&lt;/DisplayText&gt;&lt;record&gt;&lt;rec-number&gt;25521&lt;/rec-number&gt;&lt;foreign-keys&gt;&lt;key app="EN" db-id="sppv5pezgfz021e09auxxptkzreaerr22adp" timestamp="1662745485"&gt;25521&lt;/key&gt;&lt;/foreign-keys&gt;&lt;ref-type name="Journal Article"&gt;17&lt;/ref-type&gt;&lt;contributors&gt;&lt;authors&gt;&lt;author&gt;Vandonselaar, M.&lt;/author&gt;&lt;author&gt;Hickie, R. A.&lt;/author&gt;&lt;author&gt;Quail, J. W.&lt;/author&gt;&lt;author&gt;Delbaere, L. T.&lt;/author&gt;&lt;/authors&gt;&lt;/contributors&gt;&lt;auth-address&gt;Department of Biochemistry, University of Saskatchewan, Saskatoon, Canada.&lt;/auth-address&gt;&lt;titles&gt;&lt;title&gt;Trifluoperazine-induced conformational change in Ca(2+)-calmodulin&lt;/title&gt;&lt;secondary-title&gt;Nat Struct Biol&lt;/secondary-title&gt;&lt;/titles&gt;&lt;periodical&gt;&lt;full-title&gt;Nat Struct Biol&lt;/full-title&gt;&lt;/periodical&gt;&lt;pages&gt;795-801&lt;/pages&gt;&lt;volume&gt;1&lt;/volume&gt;&lt;number&gt;11&lt;/number&gt;&lt;edition&gt;1994/11/01&lt;/edition&gt;&lt;keywords&gt;&lt;keyword&gt;Amino Acid Sequence&lt;/keyword&gt;&lt;keyword&gt;Animals&lt;/keyword&gt;&lt;keyword&gt;Binding Sites&lt;/keyword&gt;&lt;keyword&gt;Calcium/*chemistry&lt;/keyword&gt;&lt;keyword&gt;Calmodulin/*chemistry/metabolism&lt;/keyword&gt;&lt;keyword&gt;Cattle&lt;/keyword&gt;&lt;keyword&gt;Crystallography, X-Ray&lt;/keyword&gt;&lt;keyword&gt;Molecular Sequence Data&lt;/keyword&gt;&lt;keyword&gt;Protein Conformation&lt;/keyword&gt;&lt;keyword&gt;Trifluoperazine/*chemistry/metabolism&lt;/keyword&gt;&lt;/keywords&gt;&lt;dates&gt;&lt;year&gt;1994&lt;/year&gt;&lt;pub-dates&gt;&lt;date&gt;Nov&lt;/date&gt;&lt;/pub-dates&gt;&lt;/dates&gt;&lt;isbn&gt;1072-8368 (Print)&amp;#xD;1072-8368 (Linking)&lt;/isbn&gt;&lt;accession-num&gt;7634090&lt;/accession-num&gt;&lt;urls&gt;&lt;related-urls&gt;&lt;url&gt;https://www.ncbi.nlm.nih.gov/pubmed/7634090&lt;/url&gt;&lt;/related-urls&gt;&lt;/urls&gt;&lt;electronic-resource-num&gt;10.1038/nsb1194-795&lt;/electronic-resource-num&gt;&lt;/record&gt;&lt;/Cite&gt;&lt;/EndNote&gt;</w:instrText>
      </w:r>
      <w:r w:rsidR="00201EA2">
        <w:rPr>
          <w:bCs/>
          <w:szCs w:val="20"/>
        </w:rPr>
        <w:fldChar w:fldCharType="separate"/>
      </w:r>
      <w:r w:rsidR="000141AB">
        <w:rPr>
          <w:bCs/>
          <w:noProof/>
          <w:szCs w:val="20"/>
        </w:rPr>
        <w:t>[35]</w:t>
      </w:r>
      <w:r w:rsidR="00201EA2">
        <w:rPr>
          <w:bCs/>
          <w:szCs w:val="20"/>
        </w:rPr>
        <w:fldChar w:fldCharType="end"/>
      </w:r>
      <w:r w:rsidR="00A819CF" w:rsidRPr="00A819CF">
        <w:rPr>
          <w:bCs/>
          <w:szCs w:val="20"/>
        </w:rPr>
        <w:t>.</w:t>
      </w:r>
      <w:hyperlink w:anchor="_ENREF_19" w:tooltip="Chattopadhyaya, 1992 #16536" w:history="1"/>
      <w:r w:rsidR="00A819CF" w:rsidRPr="00A819CF">
        <w:rPr>
          <w:bCs/>
          <w:szCs w:val="20"/>
        </w:rPr>
        <w:t xml:space="preserve"> </w:t>
      </w:r>
      <w:r>
        <w:rPr>
          <w:bCs/>
          <w:szCs w:val="20"/>
        </w:rPr>
        <w:t>L</w:t>
      </w:r>
      <w:r w:rsidR="00A819CF" w:rsidRPr="00A819CF">
        <w:rPr>
          <w:bCs/>
          <w:szCs w:val="20"/>
        </w:rPr>
        <w:t>igands were obtained from the PDB co-</w:t>
      </w:r>
      <w:proofErr w:type="spellStart"/>
      <w:r w:rsidR="00A819CF" w:rsidRPr="00A819CF">
        <w:rPr>
          <w:bCs/>
          <w:szCs w:val="20"/>
        </w:rPr>
        <w:t>crystillized</w:t>
      </w:r>
      <w:proofErr w:type="spellEnd"/>
      <w:r w:rsidR="00A819CF" w:rsidRPr="00A819CF">
        <w:rPr>
          <w:bCs/>
          <w:szCs w:val="20"/>
        </w:rPr>
        <w:t xml:space="preserve"> structure, and when the crystals were </w:t>
      </w:r>
      <w:r w:rsidR="00545BC3">
        <w:rPr>
          <w:bCs/>
          <w:szCs w:val="20"/>
        </w:rPr>
        <w:t>un</w:t>
      </w:r>
      <w:r w:rsidR="00A819CF" w:rsidRPr="00A819CF">
        <w:rPr>
          <w:bCs/>
          <w:szCs w:val="20"/>
        </w:rPr>
        <w:t xml:space="preserve">available, their structures were constructed using </w:t>
      </w:r>
      <w:proofErr w:type="spellStart"/>
      <w:r w:rsidR="00A819CF" w:rsidRPr="00A819CF">
        <w:rPr>
          <w:bCs/>
          <w:szCs w:val="20"/>
        </w:rPr>
        <w:t>HyperChem</w:t>
      </w:r>
      <w:proofErr w:type="spellEnd"/>
      <w:r w:rsidR="00A819CF" w:rsidRPr="00A819CF">
        <w:rPr>
          <w:bCs/>
          <w:szCs w:val="20"/>
        </w:rPr>
        <w:t xml:space="preserve"> 8 software. All structures of the ligands were</w:t>
      </w:r>
      <w:r w:rsidR="00A819CF" w:rsidRPr="00A819CF">
        <w:rPr>
          <w:szCs w:val="20"/>
        </w:rPr>
        <w:t xml:space="preserve"> </w:t>
      </w:r>
      <w:r w:rsidR="00A819CF" w:rsidRPr="00A819CF">
        <w:rPr>
          <w:bCs/>
          <w:szCs w:val="20"/>
        </w:rPr>
        <w:t xml:space="preserve">minimized using Gaussian 09, revision A.02 (Gaussian Inc., Wallingford, CT) at DTF B3LYP/3-21G level of theory. </w:t>
      </w:r>
      <w:r>
        <w:rPr>
          <w:bCs/>
          <w:szCs w:val="20"/>
        </w:rPr>
        <w:t>I</w:t>
      </w:r>
      <w:r w:rsidR="00541A8C">
        <w:rPr>
          <w:bCs/>
          <w:szCs w:val="20"/>
        </w:rPr>
        <w:t>nhibitors' partial charges and force field paramete</w:t>
      </w:r>
      <w:r w:rsidR="00A819CF" w:rsidRPr="00A819CF">
        <w:rPr>
          <w:bCs/>
          <w:szCs w:val="20"/>
        </w:rPr>
        <w:t xml:space="preserve">rs were generated automatically using the </w:t>
      </w:r>
      <w:r w:rsidR="00A819CF" w:rsidRPr="00A819CF">
        <w:rPr>
          <w:bCs/>
          <w:i/>
          <w:szCs w:val="20"/>
        </w:rPr>
        <w:t>antechamber</w:t>
      </w:r>
      <w:r w:rsidR="00A819CF" w:rsidRPr="00A819CF">
        <w:rPr>
          <w:bCs/>
          <w:szCs w:val="20"/>
        </w:rPr>
        <w:t xml:space="preserve"> program in AmberTools22 </w:t>
      </w:r>
      <w:r w:rsidR="00A819CF" w:rsidRPr="00A819CF">
        <w:rPr>
          <w:bCs/>
          <w:szCs w:val="20"/>
        </w:rPr>
        <w:fldChar w:fldCharType="begin"/>
      </w:r>
      <w:r w:rsidR="000141AB">
        <w:rPr>
          <w:bCs/>
          <w:szCs w:val="20"/>
        </w:rPr>
        <w:instrText xml:space="preserve"> ADDIN EN.CITE &lt;EndNote&gt;&lt;Cite&gt;&lt;Author&gt;D.A. Case&lt;/Author&gt;&lt;Year&gt;2022&lt;/Year&gt;&lt;RecNum&gt;25517&lt;/RecNum&gt;&lt;DisplayText&gt;[36]&lt;/DisplayText&gt;&lt;record&gt;&lt;rec-number&gt;25517&lt;/rec-number&gt;&lt;foreign-keys&gt;&lt;key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00A819CF" w:rsidRPr="00A819CF">
        <w:rPr>
          <w:bCs/>
          <w:szCs w:val="20"/>
        </w:rPr>
        <w:fldChar w:fldCharType="separate"/>
      </w:r>
      <w:r w:rsidR="000141AB">
        <w:rPr>
          <w:bCs/>
          <w:noProof/>
          <w:szCs w:val="20"/>
        </w:rPr>
        <w:t>[36]</w:t>
      </w:r>
      <w:r w:rsidR="00A819CF" w:rsidRPr="00A819CF">
        <w:rPr>
          <w:bCs/>
          <w:szCs w:val="20"/>
        </w:rPr>
        <w:fldChar w:fldCharType="end"/>
      </w:r>
      <w:r w:rsidR="00A819CF" w:rsidRPr="00A819CF">
        <w:rPr>
          <w:bCs/>
          <w:szCs w:val="20"/>
        </w:rPr>
        <w:t>.</w:t>
      </w:r>
      <w:r w:rsidR="00A4021C">
        <w:rPr>
          <w:bCs/>
          <w:szCs w:val="20"/>
        </w:rPr>
        <w:t xml:space="preserve"> </w:t>
      </w:r>
    </w:p>
    <w:p w14:paraId="4EB19E3E" w14:textId="77777777" w:rsidR="00A4021C" w:rsidRDefault="00A4021C" w:rsidP="00A819CF">
      <w:pPr>
        <w:pStyle w:val="MDPI31text"/>
        <w:spacing w:after="60" w:line="240" w:lineRule="auto"/>
        <w:ind w:left="2610" w:firstLine="450"/>
        <w:outlineLvl w:val="0"/>
        <w:rPr>
          <w:bCs/>
          <w:szCs w:val="20"/>
        </w:rPr>
      </w:pPr>
    </w:p>
    <w:p w14:paraId="639EEEC1" w14:textId="281550D8" w:rsidR="00A4021C" w:rsidRPr="00A4021C" w:rsidRDefault="00A4021C" w:rsidP="00A4021C">
      <w:pPr>
        <w:pStyle w:val="MDPI31text"/>
        <w:spacing w:after="60" w:line="240" w:lineRule="auto"/>
        <w:ind w:left="2970" w:hanging="362"/>
        <w:jc w:val="left"/>
        <w:outlineLvl w:val="0"/>
        <w:rPr>
          <w:bCs/>
          <w:i/>
          <w:iCs/>
        </w:rPr>
      </w:pPr>
      <w:r>
        <w:rPr>
          <w:bCs/>
          <w:i/>
          <w:iCs/>
        </w:rPr>
        <w:t>3</w:t>
      </w:r>
      <w:r w:rsidRPr="00727E98">
        <w:rPr>
          <w:bCs/>
          <w:i/>
          <w:iCs/>
        </w:rPr>
        <w:t>.</w:t>
      </w:r>
      <w:r>
        <w:rPr>
          <w:bCs/>
          <w:i/>
          <w:iCs/>
        </w:rPr>
        <w:t>4</w:t>
      </w:r>
      <w:r w:rsidRPr="00727E98">
        <w:rPr>
          <w:bCs/>
          <w:i/>
          <w:iCs/>
        </w:rPr>
        <w:t xml:space="preserve"> </w:t>
      </w:r>
      <w:r>
        <w:rPr>
          <w:bCs/>
          <w:i/>
          <w:iCs/>
        </w:rPr>
        <w:t>Docking studies</w:t>
      </w:r>
    </w:p>
    <w:p w14:paraId="65F16D03" w14:textId="03E7A7EE" w:rsidR="00A819CF" w:rsidRDefault="00A4021C" w:rsidP="00A819CF">
      <w:pPr>
        <w:pStyle w:val="MDPI31text"/>
        <w:spacing w:after="60" w:line="240" w:lineRule="auto"/>
        <w:ind w:left="2610" w:firstLine="450"/>
        <w:outlineLvl w:val="0"/>
        <w:rPr>
          <w:bCs/>
          <w:szCs w:val="20"/>
        </w:rPr>
      </w:pPr>
      <w:r w:rsidRPr="00A4021C">
        <w:rPr>
          <w:bCs/>
          <w:szCs w:val="20"/>
        </w:rPr>
        <w:t>Docking was conducted using PDB X-ray structure of the CaM with the ligand TFP (1A29.pdb)</w:t>
      </w:r>
      <w:r w:rsidR="00541A8C">
        <w:rPr>
          <w:bCs/>
          <w:szCs w:val="20"/>
        </w:rPr>
        <w:t>. W</w:t>
      </w:r>
      <w:r w:rsidRPr="00A4021C">
        <w:rPr>
          <w:bCs/>
          <w:szCs w:val="20"/>
        </w:rPr>
        <w:t xml:space="preserve">e performed a final all-atom refinement of CaM with the idealization application of the Rosetta3.1 release </w:t>
      </w:r>
      <w:r w:rsidRPr="00A819CF">
        <w:rPr>
          <w:szCs w:val="20"/>
          <w:lang w:eastAsia="es-MX"/>
        </w:rPr>
        <w:fldChar w:fldCharType="begin"/>
      </w:r>
      <w:r w:rsidR="000141AB">
        <w:rPr>
          <w:szCs w:val="20"/>
          <w:lang w:eastAsia="es-MX"/>
        </w:rPr>
        <w:instrText xml:space="preserve"> ADDIN EN.CITE &lt;EndNote&gt;&lt;Cite&gt;&lt;Author&gt;Wedemeyer&lt;/Author&gt;&lt;Year&gt;2003&lt;/Year&gt;&lt;RecNum&gt;9135&lt;/RecNum&gt;&lt;DisplayText&gt;[37]&lt;/DisplayText&gt;&lt;record&gt;&lt;rec-number&gt;9135&lt;/rec-number&gt;&lt;foreign-keys&gt;&lt;key app="EN" db-id="z50sepd505efeuewprwxvv2cadsx0ae22990"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szCs w:val="20"/>
          <w:lang w:eastAsia="es-MX"/>
        </w:rPr>
        <w:fldChar w:fldCharType="separate"/>
      </w:r>
      <w:r w:rsidR="000141AB">
        <w:rPr>
          <w:noProof/>
          <w:szCs w:val="20"/>
          <w:lang w:eastAsia="es-MX"/>
        </w:rPr>
        <w:t>[37]</w:t>
      </w:r>
      <w:r w:rsidRPr="00A819CF">
        <w:rPr>
          <w:szCs w:val="20"/>
          <w:lang w:eastAsia="es-MX"/>
        </w:rPr>
        <w:fldChar w:fldCharType="end"/>
      </w:r>
      <w:r w:rsidRPr="00A4021C">
        <w:rPr>
          <w:bCs/>
          <w:szCs w:val="20"/>
        </w:rPr>
        <w:t xml:space="preserve">. All compounds were built using the </w:t>
      </w:r>
      <w:proofErr w:type="spellStart"/>
      <w:r w:rsidRPr="00A4021C">
        <w:rPr>
          <w:bCs/>
          <w:szCs w:val="20"/>
        </w:rPr>
        <w:t>HyperChem</w:t>
      </w:r>
      <w:proofErr w:type="spellEnd"/>
      <w:r w:rsidRPr="00A4021C">
        <w:rPr>
          <w:bCs/>
          <w:szCs w:val="20"/>
        </w:rPr>
        <w:t xml:space="preserve"> 8.0 release program and optimized geometrically using the Gaussian 09 program, revision A.02 (Gaussian Inc., Wallingford, CT) at DTF B3LYP/3-21G level of theory. </w:t>
      </w:r>
      <w:r w:rsidR="00EB483C">
        <w:rPr>
          <w:bCs/>
          <w:szCs w:val="20"/>
        </w:rPr>
        <w:t>P</w:t>
      </w:r>
      <w:r w:rsidRPr="00A4021C">
        <w:rPr>
          <w:bCs/>
          <w:szCs w:val="20"/>
        </w:rPr>
        <w:t xml:space="preserve">rotein and ligands were further prepared using the utilities implemented by </w:t>
      </w:r>
      <w:proofErr w:type="spellStart"/>
      <w:r w:rsidRPr="00A4021C">
        <w:rPr>
          <w:bCs/>
          <w:szCs w:val="20"/>
        </w:rPr>
        <w:t>AutoDockTools</w:t>
      </w:r>
      <w:proofErr w:type="spellEnd"/>
      <w:r w:rsidRPr="00A4021C">
        <w:rPr>
          <w:bCs/>
          <w:szCs w:val="20"/>
        </w:rPr>
        <w:t xml:space="preserve"> 1.5.4 (http://mgltools.scripps.edu/). </w:t>
      </w:r>
      <w:r w:rsidR="00EB483C">
        <w:rPr>
          <w:bCs/>
          <w:szCs w:val="20"/>
        </w:rPr>
        <w:t>P</w:t>
      </w:r>
      <w:r w:rsidRPr="00A4021C">
        <w:rPr>
          <w:bCs/>
          <w:szCs w:val="20"/>
        </w:rPr>
        <w:t xml:space="preserve">rotein </w:t>
      </w:r>
      <w:r w:rsidR="00541A8C">
        <w:rPr>
          <w:bCs/>
          <w:szCs w:val="20"/>
        </w:rPr>
        <w:t>added polar hydrogen atoms, Kollman united-atom partial charges</w:t>
      </w:r>
      <w:r w:rsidR="00AA7F4C">
        <w:rPr>
          <w:bCs/>
          <w:szCs w:val="20"/>
        </w:rPr>
        <w:t>,</w:t>
      </w:r>
      <w:r w:rsidR="00541A8C">
        <w:rPr>
          <w:bCs/>
          <w:szCs w:val="20"/>
        </w:rPr>
        <w:t xml:space="preserve"> and to the ligands computing Gasteiger-</w:t>
      </w:r>
      <w:proofErr w:type="spellStart"/>
      <w:r w:rsidR="00541A8C">
        <w:rPr>
          <w:bCs/>
          <w:szCs w:val="20"/>
        </w:rPr>
        <w:t>Marsilli</w:t>
      </w:r>
      <w:proofErr w:type="spellEnd"/>
      <w:r w:rsidR="00541A8C">
        <w:rPr>
          <w:bCs/>
          <w:szCs w:val="20"/>
        </w:rPr>
        <w:t xml:space="preserve"> formalism charges, </w:t>
      </w:r>
      <w:r w:rsidR="00541A8C">
        <w:rPr>
          <w:bCs/>
          <w:szCs w:val="20"/>
        </w:rPr>
        <w:lastRenderedPageBreak/>
        <w:t>rotatable groups</w:t>
      </w:r>
      <w:r w:rsidRPr="00A4021C">
        <w:rPr>
          <w:bCs/>
          <w:szCs w:val="20"/>
        </w:rPr>
        <w:t xml:space="preserve"> </w:t>
      </w:r>
      <w:r w:rsidR="00541A8C">
        <w:rPr>
          <w:bCs/>
          <w:szCs w:val="20"/>
        </w:rPr>
        <w:t xml:space="preserve">were </w:t>
      </w:r>
      <w:r w:rsidRPr="00A4021C">
        <w:rPr>
          <w:bCs/>
          <w:szCs w:val="20"/>
        </w:rPr>
        <w:t>assigned automatically</w:t>
      </w:r>
      <w:r w:rsidR="00541A8C">
        <w:rPr>
          <w:bCs/>
          <w:szCs w:val="20"/>
        </w:rPr>
        <w:t>,</w:t>
      </w:r>
      <w:r w:rsidRPr="00A4021C">
        <w:rPr>
          <w:bCs/>
          <w:szCs w:val="20"/>
        </w:rPr>
        <w:t xml:space="preserve"> as were the active torsions. Blind docking was carried out using AutoDock4 version 4.2 software (</w:t>
      </w:r>
      <w:hyperlink r:id="rId71" w:history="1">
        <w:r w:rsidRPr="00DF6EF7">
          <w:rPr>
            <w:rStyle w:val="Hipervnculo"/>
            <w:bCs/>
            <w:szCs w:val="20"/>
          </w:rPr>
          <w:t>http://autodock.scripps.edu/</w:t>
        </w:r>
      </w:hyperlink>
      <w:r w:rsidRPr="00A4021C">
        <w:rPr>
          <w:bCs/>
          <w:szCs w:val="20"/>
        </w:rPr>
        <w:t>)</w:t>
      </w:r>
      <w:r>
        <w:rPr>
          <w:bCs/>
          <w:szCs w:val="20"/>
        </w:rPr>
        <w:t xml:space="preserve"> </w:t>
      </w:r>
      <w:r w:rsidRPr="00A819CF">
        <w:rPr>
          <w:szCs w:val="20"/>
        </w:rPr>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rsidR="000141AB">
        <w:rPr>
          <w:szCs w:val="20"/>
        </w:rPr>
        <w:instrText xml:space="preserve"> ADDIN EN.CITE </w:instrText>
      </w:r>
      <w:r w:rsidR="000141AB">
        <w:rPr>
          <w:szCs w:val="20"/>
        </w:rPr>
        <w:fldChar w:fldCharType="begin">
          <w:fldData xml:space="preserve">PEVuZE5vdGU+PENpdGU+PEF1dGhvcj5Nb3JyaXM8L0F1dGhvcj48WWVhcj4xOTk4PC9ZZWFyPjxS
ZWNOdW0+MjA0PC9SZWNOdW0+PERpc3BsYXlUZXh0PlszOC00MF08L0Rpc3BsYXlUZXh0PjxyZWNv
cmQ+PHJlYy1udW1iZXI+MjA0PC9yZWMtbnVtYmVyPjxmb3JlaWduLWtleXM+PGtleSBhcHA9IkVO
IiBkYi1pZD0iejUwc2VwZDUwNWVmZXVld3Byd3h2djJjYWRzeDBhZTIyOTkwIiB0aW1lc3RhbXA9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a2V5cz48a2V5IGFwcD0iRU4iIGRiLWlkPSJ6NTBzZXBkNTA1ZWZldWV3cHJ3eHZ2MmNhZHN4MGFl
MjI5OTAiIHRpbWVzdGFtcD0iMCI+ODAzPC9rZXk+PC9mb3JlaWduLWtleXM+PHJlZi10eXBlIG5h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ZD0iejUwc2VwZDUwNWVmZXVld3Byd3h2djJjYWRzeDBhZTIyOTkwIiB0aW1lc3RhbXA9IjAiPjI1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TWVkIENoZW08L3NlY29uZGFyeS10aXRsZT48L3RpdGxlcz48cGFnZXM+NDE3OC04NzwvcGFnZXM+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</w:fldData>
        </w:fldChar>
      </w:r>
      <w:r w:rsidR="000141AB">
        <w:rPr>
          <w:szCs w:val="20"/>
        </w:rPr>
        <w:instrText xml:space="preserve"> ADDIN EN.CITE.DATA </w:instrText>
      </w:r>
      <w:r w:rsidR="000141AB">
        <w:rPr>
          <w:szCs w:val="20"/>
        </w:rPr>
      </w:r>
      <w:r w:rsidR="000141AB">
        <w:rPr>
          <w:szCs w:val="20"/>
        </w:rPr>
        <w:fldChar w:fldCharType="end"/>
      </w:r>
      <w:r w:rsidRPr="00A819CF">
        <w:rPr>
          <w:szCs w:val="20"/>
        </w:rPr>
        <w:fldChar w:fldCharType="separate"/>
      </w:r>
      <w:r w:rsidR="000141AB">
        <w:rPr>
          <w:noProof/>
          <w:szCs w:val="20"/>
        </w:rPr>
        <w:t>[38-40]</w:t>
      </w:r>
      <w:r w:rsidRPr="00A819CF">
        <w:rPr>
          <w:szCs w:val="20"/>
        </w:rPr>
        <w:fldChar w:fldCharType="end"/>
      </w:r>
      <w:r w:rsidRPr="00A4021C">
        <w:rPr>
          <w:bCs/>
          <w:szCs w:val="20"/>
        </w:rPr>
        <w:t>, using default parameters</w:t>
      </w:r>
      <w:r w:rsidR="00545BC3">
        <w:rPr>
          <w:bCs/>
          <w:szCs w:val="20"/>
        </w:rPr>
        <w:t>,</w:t>
      </w:r>
      <w:r w:rsidRPr="00A4021C">
        <w:rPr>
          <w:bCs/>
          <w:szCs w:val="20"/>
        </w:rPr>
        <w:t xml:space="preserve"> the Lamar</w:t>
      </w:r>
      <w:r w:rsidR="00545BC3">
        <w:rPr>
          <w:bCs/>
          <w:szCs w:val="20"/>
        </w:rPr>
        <w:t>c</w:t>
      </w:r>
      <w:r w:rsidRPr="00A4021C">
        <w:rPr>
          <w:bCs/>
          <w:szCs w:val="20"/>
        </w:rPr>
        <w:t xml:space="preserve">kian genetic algorithm with local search, number of individuals in </w:t>
      </w:r>
      <w:r w:rsidR="00541A8C">
        <w:rPr>
          <w:bCs/>
          <w:szCs w:val="20"/>
        </w:rPr>
        <w:t xml:space="preserve">a </w:t>
      </w:r>
      <w:r w:rsidRPr="00A4021C">
        <w:rPr>
          <w:bCs/>
          <w:szCs w:val="20"/>
        </w:rPr>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rsidR="00CA61F9">
        <w:rPr>
          <w:bCs/>
          <w:szCs w:val="20"/>
        </w:rPr>
        <w:t>x</w:t>
      </w:r>
      <w:r w:rsidRPr="00A4021C">
        <w:rPr>
          <w:bCs/>
          <w:szCs w:val="20"/>
        </w:rPr>
        <w:t xml:space="preserve"> 60Å </w:t>
      </w:r>
      <w:r w:rsidR="00CA61F9">
        <w:rPr>
          <w:bCs/>
          <w:szCs w:val="20"/>
        </w:rPr>
        <w:t>x</w:t>
      </w:r>
      <w:r w:rsidRPr="00A4021C">
        <w:rPr>
          <w:bCs/>
          <w:szCs w:val="20"/>
        </w:rPr>
        <w:t xml:space="preserve"> 60Å in the x, y, and z dimensions. </w:t>
      </w:r>
      <w:r w:rsidR="00545BC3" w:rsidRPr="00A4021C">
        <w:rPr>
          <w:bCs/>
          <w:szCs w:val="20"/>
        </w:rPr>
        <w:t>To</w:t>
      </w:r>
      <w:r w:rsidRPr="00A4021C">
        <w:rPr>
          <w:bCs/>
          <w:szCs w:val="20"/>
        </w:rPr>
        <w:t xml:space="preserve"> refine the docking analyses, they were performed in a smaller grid box, with 30Å </w:t>
      </w:r>
      <w:r w:rsidR="00CA61F9">
        <w:rPr>
          <w:bCs/>
          <w:szCs w:val="20"/>
        </w:rPr>
        <w:t>x</w:t>
      </w:r>
      <w:r w:rsidRPr="00A4021C">
        <w:rPr>
          <w:bCs/>
          <w:szCs w:val="20"/>
        </w:rPr>
        <w:t xml:space="preserve"> 30Å </w:t>
      </w:r>
      <w:r w:rsidR="00CA61F9">
        <w:rPr>
          <w:bCs/>
          <w:szCs w:val="20"/>
        </w:rPr>
        <w:t>x</w:t>
      </w:r>
      <w:r w:rsidRPr="00A4021C">
        <w:rPr>
          <w:bCs/>
          <w:szCs w:val="20"/>
        </w:rPr>
        <w:t xml:space="preserve"> 30Å dimensions, placed in the ligand. </w:t>
      </w:r>
      <w:r w:rsidR="00EB483C">
        <w:rPr>
          <w:bCs/>
          <w:szCs w:val="20"/>
        </w:rPr>
        <w:t>D</w:t>
      </w:r>
      <w:r w:rsidR="00541A8C">
        <w:rPr>
          <w:bCs/>
          <w:szCs w:val="20"/>
        </w:rPr>
        <w:t>ocking analysis</w:t>
      </w:r>
      <w:r w:rsidRPr="00A4021C">
        <w:rPr>
          <w:bCs/>
          <w:szCs w:val="20"/>
        </w:rPr>
        <w:t xml:space="preserve"> was made with </w:t>
      </w:r>
      <w:proofErr w:type="spellStart"/>
      <w:r w:rsidRPr="00A4021C">
        <w:rPr>
          <w:bCs/>
          <w:szCs w:val="20"/>
        </w:rPr>
        <w:t>AutoDockTools</w:t>
      </w:r>
      <w:proofErr w:type="spellEnd"/>
      <w:r w:rsidRPr="00A4021C">
        <w:rPr>
          <w:bCs/>
          <w:szCs w:val="20"/>
        </w:rPr>
        <w:t xml:space="preserve"> using cluster analysis and </w:t>
      </w:r>
      <w:proofErr w:type="spellStart"/>
      <w:r w:rsidRPr="00A4021C">
        <w:rPr>
          <w:bCs/>
          <w:szCs w:val="20"/>
        </w:rPr>
        <w:t>PyMOL</w:t>
      </w:r>
      <w:proofErr w:type="spellEnd"/>
      <w:r w:rsidRPr="00A4021C">
        <w:rPr>
          <w:bCs/>
          <w:szCs w:val="20"/>
        </w:rPr>
        <w:t xml:space="preserve"> </w:t>
      </w:r>
      <w:r w:rsidRPr="00A819CF">
        <w:rPr>
          <w:szCs w:val="20"/>
        </w:rPr>
        <w:fldChar w:fldCharType="begin"/>
      </w:r>
      <w:r w:rsidR="000141AB">
        <w:rPr>
          <w:szCs w:val="20"/>
        </w:rPr>
        <w:instrText xml:space="preserve"> ADDIN EN.CITE &lt;EndNote&gt;&lt;Cite&gt;&lt;Author&gt;DeLano&lt;/Author&gt;&lt;Year&gt;2004&lt;/Year&gt;&lt;RecNum&gt;107&lt;/RecNum&gt;&lt;DisplayText&gt;[41]&lt;/DisplayText&gt;&lt;record&gt;&lt;rec-number&gt;107&lt;/rec-number&gt;&lt;foreign-keys&gt;&lt;key app="EN" db-id="z50sepd505efeuewprwxvv2cadsx0ae22990"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rPr>
          <w:szCs w:val="20"/>
        </w:rPr>
        <w:fldChar w:fldCharType="separate"/>
      </w:r>
      <w:r w:rsidR="000141AB">
        <w:rPr>
          <w:noProof/>
          <w:szCs w:val="20"/>
        </w:rPr>
        <w:t>[41]</w:t>
      </w:r>
      <w:r w:rsidRPr="00A819CF">
        <w:rPr>
          <w:szCs w:val="20"/>
        </w:rPr>
        <w:fldChar w:fldCharType="end"/>
      </w:r>
      <w:r w:rsidRPr="00A4021C">
        <w:rPr>
          <w:bCs/>
          <w:szCs w:val="20"/>
        </w:rPr>
        <w:t>.</w:t>
      </w:r>
      <w:r>
        <w:rPr>
          <w:bCs/>
          <w:szCs w:val="20"/>
        </w:rPr>
        <w:t xml:space="preserve"> </w:t>
      </w:r>
    </w:p>
    <w:p w14:paraId="71373FE7" w14:textId="77777777" w:rsidR="005E297F" w:rsidRDefault="005E297F" w:rsidP="005E297F">
      <w:pPr>
        <w:pStyle w:val="MDPI31text"/>
        <w:spacing w:after="60" w:line="240" w:lineRule="auto"/>
        <w:ind w:left="2970" w:hanging="362"/>
        <w:jc w:val="left"/>
        <w:outlineLvl w:val="0"/>
        <w:rPr>
          <w:bCs/>
          <w:i/>
          <w:iCs/>
        </w:rPr>
      </w:pPr>
    </w:p>
    <w:p w14:paraId="0FE5A97B" w14:textId="2C526275" w:rsidR="005E297F" w:rsidRPr="005E297F" w:rsidRDefault="005E297F" w:rsidP="005E297F">
      <w:pPr>
        <w:pStyle w:val="MDPI31text"/>
        <w:spacing w:after="60" w:line="240" w:lineRule="auto"/>
        <w:ind w:left="2970" w:hanging="362"/>
        <w:jc w:val="left"/>
        <w:outlineLvl w:val="0"/>
        <w:rPr>
          <w:bCs/>
          <w:i/>
          <w:iCs/>
        </w:rPr>
      </w:pPr>
      <w:r>
        <w:rPr>
          <w:bCs/>
          <w:i/>
          <w:iCs/>
        </w:rPr>
        <w:t>3</w:t>
      </w:r>
      <w:r w:rsidRPr="00727E98">
        <w:rPr>
          <w:bCs/>
          <w:i/>
          <w:iCs/>
        </w:rPr>
        <w:t>.</w:t>
      </w:r>
      <w:r>
        <w:rPr>
          <w:bCs/>
          <w:i/>
          <w:iCs/>
        </w:rPr>
        <w:t>5</w:t>
      </w:r>
      <w:r w:rsidRPr="00727E98">
        <w:rPr>
          <w:bCs/>
          <w:i/>
          <w:iCs/>
        </w:rPr>
        <w:t xml:space="preserve"> </w:t>
      </w:r>
      <w:r w:rsidRPr="005E297F">
        <w:rPr>
          <w:bCs/>
          <w:i/>
          <w:iCs/>
        </w:rPr>
        <w:t xml:space="preserve">Molecular dynamics simulation </w:t>
      </w:r>
      <w:r>
        <w:rPr>
          <w:bCs/>
          <w:i/>
          <w:iCs/>
        </w:rPr>
        <w:t>studies</w:t>
      </w:r>
    </w:p>
    <w:p w14:paraId="734FA5ED" w14:textId="5D7F09BB" w:rsidR="00A4021C" w:rsidRDefault="00EB483C" w:rsidP="00A819CF">
      <w:pPr>
        <w:pStyle w:val="MDPI31text"/>
        <w:spacing w:after="60" w:line="240" w:lineRule="auto"/>
        <w:ind w:left="2610" w:firstLine="450"/>
        <w:outlineLvl w:val="0"/>
        <w:rPr>
          <w:bCs/>
          <w:szCs w:val="20"/>
        </w:rPr>
      </w:pPr>
      <w:r>
        <w:rPr>
          <w:bCs/>
          <w:szCs w:val="20"/>
        </w:rPr>
        <w:t>C</w:t>
      </w:r>
      <w:r w:rsidR="00A4021C" w:rsidRPr="00A4021C">
        <w:rPr>
          <w:bCs/>
          <w:szCs w:val="20"/>
        </w:rPr>
        <w:t xml:space="preserve">oordinates of the ligands resulting from the docking study were processed with </w:t>
      </w:r>
      <w:r w:rsidR="00A4021C" w:rsidRPr="00AA7F4C">
        <w:rPr>
          <w:bCs/>
          <w:i/>
          <w:iCs/>
          <w:szCs w:val="20"/>
        </w:rPr>
        <w:t>antechamber</w:t>
      </w:r>
      <w:r w:rsidR="00A4021C" w:rsidRPr="00A4021C">
        <w:rPr>
          <w:bCs/>
          <w:szCs w:val="20"/>
        </w:rPr>
        <w:t xml:space="preserve"> (a set of auxiliary programs for molecular mechanic studies) to generate suitable topologies for the </w:t>
      </w:r>
      <w:proofErr w:type="spellStart"/>
      <w:r w:rsidR="00A4021C" w:rsidRPr="00A4021C">
        <w:rPr>
          <w:bCs/>
          <w:szCs w:val="20"/>
        </w:rPr>
        <w:t>LEaP</w:t>
      </w:r>
      <w:proofErr w:type="spellEnd"/>
      <w:r w:rsidR="00A4021C" w:rsidRPr="00A4021C">
        <w:rPr>
          <w:bCs/>
          <w:szCs w:val="20"/>
        </w:rPr>
        <w:t xml:space="preserve"> module from AmberTools22 </w:t>
      </w:r>
      <w:r w:rsidR="00A4021C" w:rsidRPr="00A4021C">
        <w:rPr>
          <w:bCs/>
          <w:szCs w:val="20"/>
        </w:rPr>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0141AB">
        <w:rPr>
          <w:bCs/>
          <w:szCs w:val="20"/>
        </w:rPr>
        <w:instrText xml:space="preserve"> ADDIN EN.CITE </w:instrText>
      </w:r>
      <w:r w:rsidR="000141AB">
        <w:rPr>
          <w:bCs/>
          <w:szCs w:val="20"/>
        </w:rPr>
        <w:fldChar w:fldCharType="begin">
          <w:fldData xml:space="preserve">PEVuZE5vdGU+PENpdGU+PEF1dGhvcj5ELkEuIENhc2U8L0F1dGhvcj48WWVhcj4yMDE1PC9ZZWFy
PjxSZWNOdW0+MjQ4MzI8L1JlY051bT48RGlzcGxheVRleHQ+WzM2LCA0Mi00NF08L0Rpc3BsYXlU
ZXh0PjxyZWNvcmQ+PHJlYy1udW1iZXI+MjQ4MzI8L3JlYy1udW1iZXI+PGZvcmVpZ24ta2V5cz48
a2V5IGFwcD0iRU4iIGRiLWlkPSJ6NTBzZXBkNTA1ZWZldWV3cHJ3eHZ2MmNhZHN4MGFlMjI5OTAi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aWduLWtleXM+PGtleSBhcHA9IkVOIiBkYi1pZD0iejUwc2VwZDUwNWVmZXVld3Byd3h2djJjYWRz
eDBhZTIyOTkwIiB0aW1lc3RhbXA9IjAiPjE2NTE2PC9rZXk+PC9mb3JlaWduLWtleXM+PHJlZi10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ZWMtbnVtYmVyPjxmb3JlaWduLWtleXM+PGtleSBhcHA9IkVOIiBkYi1pZD0iejUwc2VwZDUwNWVm
ZXVld3Byd3h2djJjYWRzeDBhZTIyOTkwIiB0aW1lc3RhbXA9IjAiPjIzODE2PC9rZXk+PC9mb3Jl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[36, 42-44]</w:t>
      </w:r>
      <w:r w:rsidR="00A4021C" w:rsidRPr="00A4021C">
        <w:rPr>
          <w:bCs/>
          <w:szCs w:val="20"/>
        </w:rPr>
        <w:fldChar w:fldCharType="end"/>
      </w:r>
      <w:r w:rsidR="00A4021C" w:rsidRPr="00A4021C">
        <w:rPr>
          <w:bCs/>
          <w:szCs w:val="20"/>
        </w:rPr>
        <w:t xml:space="preserve">. Each structure and complex were subjected to the following protocol: hydrogen and other missing atoms were added using the </w:t>
      </w:r>
      <w:proofErr w:type="spellStart"/>
      <w:r w:rsidR="00A4021C" w:rsidRPr="00A4021C">
        <w:rPr>
          <w:bCs/>
          <w:szCs w:val="20"/>
        </w:rPr>
        <w:t>LEaP</w:t>
      </w:r>
      <w:proofErr w:type="spellEnd"/>
      <w:r w:rsidR="00A4021C" w:rsidRPr="00A4021C">
        <w:rPr>
          <w:bCs/>
          <w:szCs w:val="20"/>
        </w:rPr>
        <w:t xml:space="preserve"> module with the parm99 parameter set (PARM99 + </w:t>
      </w:r>
      <w:proofErr w:type="gramStart"/>
      <w:r w:rsidR="00A4021C" w:rsidRPr="00A4021C">
        <w:rPr>
          <w:bCs/>
          <w:szCs w:val="20"/>
        </w:rPr>
        <w:t>frcmod.ff</w:t>
      </w:r>
      <w:proofErr w:type="gramEnd"/>
      <w:r w:rsidR="00A4021C" w:rsidRPr="00A4021C">
        <w:rPr>
          <w:bCs/>
          <w:szCs w:val="20"/>
        </w:rPr>
        <w:t>99SB + frcmod.parmbsc0 + OL3 for RNA + ff19SB), Na</w:t>
      </w:r>
      <w:r w:rsidR="00A4021C" w:rsidRPr="00A4021C">
        <w:rPr>
          <w:bCs/>
          <w:szCs w:val="20"/>
          <w:vertAlign w:val="superscript"/>
        </w:rPr>
        <w:t>+</w:t>
      </w:r>
      <w:r w:rsidR="00A4021C" w:rsidRPr="00A4021C">
        <w:rPr>
          <w:bCs/>
          <w:szCs w:val="20"/>
        </w:rPr>
        <w:t xml:space="preserve"> counterions were added to neutralize the system, the complexes were then solvated in an octahedral box of explicit TIP3P model water molecules localizing the box limits at 12 Å from </w:t>
      </w:r>
      <w:r w:rsidR="00545BC3">
        <w:rPr>
          <w:bCs/>
          <w:szCs w:val="20"/>
        </w:rPr>
        <w:t xml:space="preserve">the </w:t>
      </w:r>
      <w:r w:rsidR="00A4021C" w:rsidRPr="00A4021C">
        <w:rPr>
          <w:bCs/>
          <w:szCs w:val="20"/>
        </w:rPr>
        <w:t xml:space="preserve">protein surface. MD simulations were performed at 1 atm and 298 K, maintained with the Berendsen </w:t>
      </w:r>
      <w:proofErr w:type="spellStart"/>
      <w:r w:rsidR="00A4021C" w:rsidRPr="00A4021C">
        <w:rPr>
          <w:bCs/>
          <w:szCs w:val="20"/>
        </w:rPr>
        <w:t>barostat</w:t>
      </w:r>
      <w:proofErr w:type="spellEnd"/>
      <w:r w:rsidR="00A4021C" w:rsidRPr="00A4021C">
        <w:rPr>
          <w:bCs/>
          <w:szCs w:val="20"/>
        </w:rPr>
        <w:t xml:space="preserve"> and thermostat, using periodic boundary conditions and particle mesh Ewald sums (grid spacing of 1 Å) for treating long-range electrostatic interactions with a 10 Å cutoff for computing direct interactions. SHAKE algorithm was used to satisfy bond constraints, allowing </w:t>
      </w:r>
      <w:r w:rsidR="00541A8C">
        <w:rPr>
          <w:bCs/>
          <w:szCs w:val="20"/>
        </w:rPr>
        <w:t xml:space="preserve">the </w:t>
      </w:r>
      <w:r w:rsidR="00A4021C" w:rsidRPr="00A4021C">
        <w:rPr>
          <w:bCs/>
          <w:szCs w:val="20"/>
        </w:rPr>
        <w:t xml:space="preserve">employment of a </w:t>
      </w:r>
      <w:r w:rsidR="00545BC3" w:rsidRPr="00A4021C">
        <w:rPr>
          <w:bCs/>
          <w:szCs w:val="20"/>
        </w:rPr>
        <w:t>2-fs</w:t>
      </w:r>
      <w:r w:rsidR="00A4021C" w:rsidRPr="00A4021C">
        <w:rPr>
          <w:bCs/>
          <w:szCs w:val="20"/>
        </w:rPr>
        <w:t xml:space="preserve"> time step </w:t>
      </w:r>
      <w:r w:rsidR="00AA7F4C">
        <w:rPr>
          <w:bCs/>
          <w:szCs w:val="20"/>
        </w:rPr>
        <w:t>to integrate</w:t>
      </w:r>
      <w:r w:rsidR="00A4021C" w:rsidRPr="00A4021C">
        <w:rPr>
          <w:bCs/>
          <w:szCs w:val="20"/>
        </w:rPr>
        <w:t xml:space="preserve"> Newton</w:t>
      </w:r>
      <w:r w:rsidR="00541A8C">
        <w:rPr>
          <w:bCs/>
          <w:szCs w:val="20"/>
        </w:rPr>
        <w:t>'</w:t>
      </w:r>
      <w:r w:rsidR="00A4021C" w:rsidRPr="00A4021C">
        <w:rPr>
          <w:bCs/>
          <w:szCs w:val="20"/>
        </w:rPr>
        <w:t xml:space="preserve">s equations as recommended in the Amber package </w:t>
      </w:r>
      <w:r w:rsidR="00A4021C" w:rsidRPr="00A4021C">
        <w:rPr>
          <w:bCs/>
          <w:szCs w:val="20"/>
        </w:rPr>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0141AB">
        <w:rPr>
          <w:bCs/>
          <w:szCs w:val="20"/>
        </w:rPr>
        <w:instrText xml:space="preserve"> ADDIN EN.CITE </w:instrText>
      </w:r>
      <w:r w:rsidR="000141AB">
        <w:rPr>
          <w:bCs/>
          <w:szCs w:val="20"/>
        </w:rPr>
        <w:fldChar w:fldCharType="begin">
          <w:fldData xml:space="preserve">PEVuZE5vdGU+PENpdGU+PEF1dGhvcj5ELkEuIENhc2U8L0F1dGhvcj48WWVhcj4yMDEyPC9ZZWFy
PjxSZWNOdW0+MTY1MTY8L1JlY051bT48RGlzcGxheVRleHQ+WzQzLCA0NV08L0Rpc3BsYXlUZXh0
PjxyZWNvcmQ+PHJlYy1udW1iZXI+MTY1MTY8L3JlYy1udW1iZXI+PGZvcmVpZ24ta2V5cz48a2V5
IGFwcD0iRU4iIGRiLWlkPSJ6NTBzZXBkNTA1ZWZldWV3cHJ3eHZ2MmNhZHN4MGFlMjI5OTAiIHRp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Zm9yZWlnbi1rZXlzPjxrZXkgYXBwPSJFTiIgZGItaWQ9Ino1MHNlcGQ1MDVlZmV1ZXdwcnd4dnYy
Y2Fkc3gwYWUyMjk5MCIgdGltZXN0YW1wPSIwIj4xNjUzNTwva2V5PjwvZm9yZWlnbi1rZXlzPjxy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[43, 45]</w:t>
      </w:r>
      <w:r w:rsidR="00A4021C" w:rsidRPr="00A4021C">
        <w:rPr>
          <w:bCs/>
          <w:szCs w:val="20"/>
        </w:rPr>
        <w:fldChar w:fldCharType="end"/>
      </w:r>
      <w:r w:rsidR="00A4021C" w:rsidRPr="00A4021C">
        <w:rPr>
          <w:bCs/>
          <w:szCs w:val="20"/>
        </w:rPr>
        <w:t xml:space="preserve">. Amber f99SB force field </w:t>
      </w:r>
      <w:r w:rsidR="00A4021C" w:rsidRPr="00A4021C">
        <w:rPr>
          <w:bCs/>
          <w:szCs w:val="20"/>
        </w:rPr>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0141AB">
        <w:rPr>
          <w:bCs/>
          <w:szCs w:val="20"/>
        </w:rPr>
        <w:instrText xml:space="preserve"> ADDIN EN.CITE </w:instrText>
      </w:r>
      <w:r w:rsidR="000141AB">
        <w:rPr>
          <w:bCs/>
          <w:szCs w:val="20"/>
        </w:rPr>
        <w:fldChar w:fldCharType="begin">
          <w:fldData xml:space="preserve">PEVuZE5vdGU+PENpdGU+PEF1dGhvcj5MaW5kb3JmZi1MYXJzZW48L0F1dGhvcj48WWVhcj4yMDEw
PC9ZZWFyPjxSZWNOdW0+MTY1MTU8L1JlY051bT48RGlzcGxheVRleHQ+WzQ0LCA0NiwgNDddPC9E
aXNwbGF5VGV4dD48cmVjb3JkPjxyZWMtbnVtYmVyPjE2NTE1PC9yZWMtbnVtYmVyPjxmb3JlaWdu
LWtleXM+PGtleSBhcHA9IkVOIiBkYi1pZD0iejUwc2VwZDUwNWVmZXVld3Byd3h2djJjYWRzeDBh
ZTIyOTkwIiB0aW1lc3RhbXA9IjAiPjE2NTE1PC9rZXk+PC9mb3JlaWduLWtleXM+PHJlZi10eXBl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NjwvcmVjLW51bWJlcj48Zm9yZWlnbi1rZXlzPjxrZXkgYXBwPSJFTiIgZGItaWQ9Ino1MHNlcGQ1
MDVlZmV1ZXdwcnd4dnYyY2Fkc3gwYWUyMjk5MCIgdGltZXN0YW1wPSIwIj4yMzgxNjwva2V5Pjwv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ODA8L3JlYy1udW1iZXI+PGZvcmVpZ24ta2V5cz48a2V5IGFwcD0iRU4iIGRiLWlkPSJ6NTBzZXBk
NTA1ZWZldWV3cHJ3eHZ2MmNhZHN4MGFlMjI5OTAiIHRpbWVzdGFtcD0iMCI+MjQ0ODA8L2tleT48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[44, 46, 47]</w:t>
      </w:r>
      <w:r w:rsidR="00A4021C" w:rsidRPr="00A4021C">
        <w:rPr>
          <w:bCs/>
          <w:szCs w:val="20"/>
        </w:rPr>
        <w:fldChar w:fldCharType="end"/>
      </w:r>
      <w:r w:rsidR="00A4021C" w:rsidRPr="00A4021C">
        <w:rPr>
          <w:bCs/>
          <w:szCs w:val="20"/>
        </w:rPr>
        <w:t xml:space="preserve"> parameters were used for all residues</w:t>
      </w:r>
      <w:r w:rsidR="00541A8C">
        <w:rPr>
          <w:bCs/>
          <w:szCs w:val="20"/>
        </w:rPr>
        <w:t>,</w:t>
      </w:r>
      <w:r w:rsidR="00A4021C" w:rsidRPr="00A4021C">
        <w:rPr>
          <w:bCs/>
          <w:szCs w:val="20"/>
        </w:rPr>
        <w:t xml:space="preserve"> and Gaff force field </w:t>
      </w:r>
      <w:r w:rsidR="00A4021C" w:rsidRPr="00A4021C">
        <w:rPr>
          <w:bCs/>
          <w:szCs w:val="20"/>
        </w:rPr>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0141AB">
        <w:rPr>
          <w:bCs/>
          <w:szCs w:val="20"/>
        </w:rPr>
        <w:instrText xml:space="preserve"> ADDIN EN.CITE </w:instrText>
      </w:r>
      <w:r w:rsidR="000141AB">
        <w:rPr>
          <w:bCs/>
          <w:szCs w:val="20"/>
        </w:rPr>
        <w:fldChar w:fldCharType="begin">
          <w:fldData xml:space="preserve">PEVuZE5vdGU+PENpdGU+PEF1dGhvcj5XYW5nPC9BdXRob3I+PFllYXI+MjAwNjwvWWVhcj48UmVj
TnVtPjE2NTI2PC9SZWNOdW0+PERpc3BsYXlUZXh0Pls0OCwgNDldPC9EaXNwbGF5VGV4dD48cmVj
b3JkPjxyZWMtbnVtYmVyPjE2NTI2PC9yZWMtbnVtYmVyPjxmb3JlaWduLWtleXM+PGtleSBhcHA9
IkVOIiBkYi1pZD0iejUwc2VwZDUwNWVmZXVld3Byd3h2djJjYWRzeDBhZTIyOTkwIiB0aW1lc3Rh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IGRiLWlkPSJ6NTBzZXBkNTA1ZWZldWV3cHJ3eHZ2MmNhZHN4MGFlMjI5OTAiIHRpbWVzdGFtcD0i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0141AB">
        <w:rPr>
          <w:bCs/>
          <w:szCs w:val="20"/>
        </w:rPr>
        <w:instrText xml:space="preserve"> ADDIN EN.CITE.DATA </w:instrText>
      </w:r>
      <w:r w:rsidR="000141AB">
        <w:rPr>
          <w:bCs/>
          <w:szCs w:val="20"/>
        </w:rPr>
      </w:r>
      <w:r w:rsidR="000141AB">
        <w:rPr>
          <w:bCs/>
          <w:szCs w:val="20"/>
        </w:rPr>
        <w:fldChar w:fldCharType="end"/>
      </w:r>
      <w:r w:rsidR="00A4021C" w:rsidRPr="00A4021C">
        <w:rPr>
          <w:bCs/>
          <w:szCs w:val="20"/>
        </w:rPr>
        <w:fldChar w:fldCharType="separate"/>
      </w:r>
      <w:r w:rsidR="000141AB">
        <w:rPr>
          <w:bCs/>
          <w:noProof/>
          <w:szCs w:val="20"/>
        </w:rPr>
        <w:t>[48, 49]</w:t>
      </w:r>
      <w:r w:rsidR="00A4021C" w:rsidRPr="00A4021C">
        <w:rPr>
          <w:bCs/>
          <w:szCs w:val="20"/>
        </w:rPr>
        <w:fldChar w:fldCharType="end"/>
      </w:r>
      <w:r w:rsidR="00A4021C" w:rsidRPr="00A4021C">
        <w:rPr>
          <w:bCs/>
          <w:szCs w:val="20"/>
        </w:rPr>
        <w:t xml:space="preserve"> parameters were used for the ligands. All calculations were made using graphics processing units (GPU, Tesla V100) accelerated MD engine in AMBER (</w:t>
      </w:r>
      <w:proofErr w:type="spellStart"/>
      <w:r w:rsidR="00A4021C" w:rsidRPr="00A4021C">
        <w:rPr>
          <w:bCs/>
          <w:szCs w:val="20"/>
        </w:rPr>
        <w:t>pmemd.cuda</w:t>
      </w:r>
      <w:proofErr w:type="spellEnd"/>
      <w:r w:rsidR="00A4021C" w:rsidRPr="00A4021C">
        <w:rPr>
          <w:bCs/>
          <w:szCs w:val="20"/>
        </w:rPr>
        <w:t xml:space="preserve">), </w:t>
      </w:r>
      <w:r w:rsidR="00541A8C">
        <w:rPr>
          <w:bCs/>
          <w:szCs w:val="20"/>
        </w:rPr>
        <w:t xml:space="preserve">a </w:t>
      </w:r>
      <w:r w:rsidR="00A4021C" w:rsidRPr="00A4021C">
        <w:rPr>
          <w:bCs/>
          <w:szCs w:val="20"/>
        </w:rPr>
        <w:t xml:space="preserve">program package that runs entirely on CUDA-enabled GPUs </w:t>
      </w:r>
      <w:r w:rsidR="00A4021C" w:rsidRPr="00A4021C">
        <w:rPr>
          <w:bCs/>
          <w:szCs w:val="20"/>
        </w:rPr>
        <w:fldChar w:fldCharType="begin"/>
      </w:r>
      <w:r w:rsidR="000141AB">
        <w:rPr>
          <w:bCs/>
          <w:szCs w:val="20"/>
        </w:rPr>
        <w:instrText xml:space="preserve"> ADDIN EN.CITE &lt;EndNote&gt;&lt;Cite&gt;&lt;Author&gt;Salomon-Ferrer&lt;/Author&gt;&lt;Year&gt;2013&lt;/Year&gt;&lt;RecNum&gt;24833&lt;/RecNum&gt;&lt;DisplayText&gt;[50]&lt;/DisplayText&gt;&lt;record&gt;&lt;rec-number&gt;24833&lt;/rec-number&gt;&lt;foreign-keys&gt;&lt;key app="EN" db-id="z50sepd505efeuewprwxvv2cadsx0ae22990"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A4021C" w:rsidRPr="00A4021C">
        <w:rPr>
          <w:bCs/>
          <w:szCs w:val="20"/>
        </w:rPr>
        <w:fldChar w:fldCharType="separate"/>
      </w:r>
      <w:r w:rsidR="000141AB">
        <w:rPr>
          <w:bCs/>
          <w:noProof/>
          <w:szCs w:val="20"/>
        </w:rPr>
        <w:t>[50]</w:t>
      </w:r>
      <w:r w:rsidR="00A4021C" w:rsidRPr="00A4021C">
        <w:rPr>
          <w:bCs/>
          <w:szCs w:val="20"/>
        </w:rPr>
        <w:fldChar w:fldCharType="end"/>
      </w:r>
      <w:r w:rsidR="00A4021C" w:rsidRPr="00A4021C">
        <w:rPr>
          <w:bCs/>
          <w:szCs w:val="20"/>
        </w:rPr>
        <w:t xml:space="preserve">. The protocol consisted in performing an optimization of the initial structure, followed by 50 </w:t>
      </w:r>
      <w:proofErr w:type="spellStart"/>
      <w:r w:rsidR="00A4021C" w:rsidRPr="00A4021C">
        <w:rPr>
          <w:bCs/>
          <w:szCs w:val="20"/>
        </w:rPr>
        <w:t>ps</w:t>
      </w:r>
      <w:proofErr w:type="spellEnd"/>
      <w:r w:rsidR="00A4021C" w:rsidRPr="00A4021C">
        <w:rPr>
          <w:bCs/>
          <w:szCs w:val="20"/>
        </w:rPr>
        <w:t xml:space="preserve"> heating step at 298 K, 50 </w:t>
      </w:r>
      <w:proofErr w:type="spellStart"/>
      <w:r w:rsidR="00A4021C" w:rsidRPr="00A4021C">
        <w:rPr>
          <w:bCs/>
          <w:szCs w:val="20"/>
        </w:rPr>
        <w:t>ps</w:t>
      </w:r>
      <w:proofErr w:type="spellEnd"/>
      <w:r w:rsidR="00A4021C" w:rsidRPr="00A4021C">
        <w:rPr>
          <w:bCs/>
          <w:szCs w:val="20"/>
        </w:rPr>
        <w:t xml:space="preserve"> for equilibration at constant volume</w:t>
      </w:r>
      <w:r w:rsidR="00541A8C">
        <w:rPr>
          <w:bCs/>
          <w:szCs w:val="20"/>
        </w:rPr>
        <w:t>,</w:t>
      </w:r>
      <w:r w:rsidR="00A4021C" w:rsidRPr="00A4021C">
        <w:rPr>
          <w:bCs/>
          <w:szCs w:val="20"/>
        </w:rPr>
        <w:t xml:space="preserve"> and 500 </w:t>
      </w:r>
      <w:proofErr w:type="spellStart"/>
      <w:r w:rsidR="00A4021C" w:rsidRPr="00A4021C">
        <w:rPr>
          <w:bCs/>
          <w:szCs w:val="20"/>
        </w:rPr>
        <w:t>ps</w:t>
      </w:r>
      <w:proofErr w:type="spellEnd"/>
      <w:r w:rsidR="00A4021C" w:rsidRPr="00A4021C">
        <w:rPr>
          <w:bCs/>
          <w:szCs w:val="20"/>
        </w:rPr>
        <w:t xml:space="preserve"> for equilibration at constant pressure. Several independent 200 ns MD simulations were performed. Frames were saved at 100 </w:t>
      </w:r>
      <w:proofErr w:type="spellStart"/>
      <w:r w:rsidR="00A4021C" w:rsidRPr="00A4021C">
        <w:rPr>
          <w:bCs/>
          <w:szCs w:val="20"/>
        </w:rPr>
        <w:t>ps</w:t>
      </w:r>
      <w:proofErr w:type="spellEnd"/>
      <w:r w:rsidR="00A4021C" w:rsidRPr="00A4021C">
        <w:rPr>
          <w:bCs/>
          <w:szCs w:val="20"/>
        </w:rPr>
        <w:t xml:space="preserve"> intervals for subsequent analysis.</w:t>
      </w:r>
    </w:p>
    <w:p w14:paraId="6F8D7757" w14:textId="77777777" w:rsidR="00B87761" w:rsidRDefault="00B87761" w:rsidP="00B87761">
      <w:pPr>
        <w:pStyle w:val="MDPI31text"/>
        <w:spacing w:after="60" w:line="240" w:lineRule="auto"/>
        <w:ind w:left="2970" w:hanging="362"/>
        <w:jc w:val="left"/>
        <w:outlineLvl w:val="0"/>
        <w:rPr>
          <w:bCs/>
          <w:i/>
          <w:iCs/>
        </w:rPr>
      </w:pPr>
    </w:p>
    <w:p w14:paraId="0EC60E97" w14:textId="350DD55F" w:rsidR="00B87761" w:rsidRDefault="00B87761" w:rsidP="00B87761">
      <w:pPr>
        <w:pStyle w:val="MDPI31text"/>
        <w:spacing w:after="60" w:line="240" w:lineRule="auto"/>
        <w:ind w:left="2970" w:hanging="362"/>
        <w:jc w:val="left"/>
        <w:outlineLvl w:val="0"/>
        <w:rPr>
          <w:bCs/>
          <w:i/>
          <w:iCs/>
        </w:rPr>
      </w:pPr>
      <w:r>
        <w:rPr>
          <w:bCs/>
          <w:i/>
          <w:iCs/>
        </w:rPr>
        <w:t>3</w:t>
      </w:r>
      <w:r w:rsidRPr="00727E98">
        <w:rPr>
          <w:bCs/>
          <w:i/>
          <w:iCs/>
        </w:rPr>
        <w:t>.</w:t>
      </w:r>
      <w:r>
        <w:rPr>
          <w:bCs/>
          <w:i/>
          <w:iCs/>
        </w:rPr>
        <w:t>6</w:t>
      </w:r>
      <w:r w:rsidRPr="00727E98">
        <w:rPr>
          <w:bCs/>
          <w:i/>
          <w:iCs/>
        </w:rPr>
        <w:t xml:space="preserve"> </w:t>
      </w:r>
      <w:r w:rsidRPr="00B87761">
        <w:rPr>
          <w:bCs/>
          <w:i/>
          <w:iCs/>
        </w:rPr>
        <w:t>Binding free energies calculated by molecular mechanics/</w:t>
      </w:r>
      <w:proofErr w:type="spellStart"/>
      <w:r w:rsidRPr="00B87761">
        <w:rPr>
          <w:bCs/>
          <w:i/>
          <w:iCs/>
        </w:rPr>
        <w:t>poisson</w:t>
      </w:r>
      <w:proofErr w:type="spellEnd"/>
      <w:r w:rsidRPr="00B87761">
        <w:rPr>
          <w:bCs/>
          <w:i/>
          <w:iCs/>
        </w:rPr>
        <w:t xml:space="preserve"> </w:t>
      </w:r>
      <w:proofErr w:type="spellStart"/>
      <w:r w:rsidRPr="00B87761">
        <w:rPr>
          <w:bCs/>
          <w:i/>
          <w:iCs/>
        </w:rPr>
        <w:t>boltzmann</w:t>
      </w:r>
      <w:proofErr w:type="spellEnd"/>
      <w:r w:rsidRPr="00B87761">
        <w:rPr>
          <w:bCs/>
          <w:i/>
          <w:iCs/>
        </w:rPr>
        <w:t xml:space="preserve"> surface area (MM/PBSA)</w:t>
      </w:r>
    </w:p>
    <w:p w14:paraId="7B3665F5" w14:textId="3285EF1F" w:rsidR="00B87761" w:rsidRDefault="00B87761" w:rsidP="00B87761">
      <w:pPr>
        <w:pStyle w:val="MDPI31text"/>
        <w:spacing w:after="60" w:line="240" w:lineRule="auto"/>
        <w:ind w:left="2610" w:firstLine="450"/>
        <w:outlineLvl w:val="0"/>
        <w:rPr>
          <w:bCs/>
          <w:szCs w:val="20"/>
        </w:rPr>
      </w:pPr>
      <w:r w:rsidRPr="00B87761">
        <w:rPr>
          <w:bCs/>
          <w:szCs w:val="20"/>
        </w:rPr>
        <w:t xml:space="preserve">This method </w:t>
      </w:r>
      <w:r w:rsidR="00541A8C">
        <w:rPr>
          <w:bCs/>
          <w:szCs w:val="20"/>
        </w:rPr>
        <w:t>combines</w:t>
      </w:r>
      <w:r w:rsidRPr="00B87761">
        <w:rPr>
          <w:bCs/>
          <w:szCs w:val="20"/>
        </w:rPr>
        <w:t xml:space="preserve"> molecular mechanic</w:t>
      </w:r>
      <w:r w:rsidR="00541A8C">
        <w:rPr>
          <w:bCs/>
          <w:szCs w:val="20"/>
        </w:rPr>
        <w:t>s'</w:t>
      </w:r>
      <w:r w:rsidRPr="00B87761">
        <w:rPr>
          <w:bCs/>
          <w:szCs w:val="20"/>
        </w:rPr>
        <w:t xml:space="preserve"> energy with implicit solvation models to calculate binding free energies. In MM/PBSA </w:t>
      </w:r>
      <w:r w:rsidRPr="00B87761">
        <w:rPr>
          <w:bCs/>
          <w:szCs w:val="20"/>
        </w:rPr>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0141AB">
        <w:rPr>
          <w:bCs/>
          <w:szCs w:val="20"/>
        </w:rPr>
        <w:instrText xml:space="preserve"> ADDIN EN.CITE </w:instrText>
      </w:r>
      <w:r w:rsidR="000141AB">
        <w:rPr>
          <w:bCs/>
          <w:szCs w:val="20"/>
        </w:rPr>
        <w:fldChar w:fldCharType="begin">
          <w:fldData xml:space="preserve">PEVuZE5vdGU+PENpdGU+PEF1dGhvcj5UcmVlc3V3YW48L0F1dGhvcj48WWVhcj4yMDA5PC9ZZWFy
PjxSZWNOdW0+MjM4MTA8L1JlY051bT48RGlzcGxheVRleHQ+WzUxLCA1Ml08L0Rpc3BsYXlUZXh0
PjxyZWNvcmQ+PHJlYy1udW1iZXI+MjM4MTA8L3JlYy1udW1iZXI+PGZvcmVpZ24ta2V5cz48a2V5
IGFwcD0iRU4iIGRiLWlkPSJ6NTBzZXBkNTA1ZWZldWV3cHJ3eHZ2MmNhZHN4MGFlMjI5OTAiIHRp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TiIgZGItaWQ9Ino1MHNlcGQ1MDVlZmV1ZXdwcnd4dnYyY2Fkc3gwYWUyMjk5MCIgdGltZXN0YW1w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0141AB">
        <w:rPr>
          <w:bCs/>
          <w:szCs w:val="20"/>
        </w:rPr>
        <w:instrText xml:space="preserve"> ADDIN EN.CITE.DATA </w:instrText>
      </w:r>
      <w:r w:rsidR="000141AB">
        <w:rPr>
          <w:bCs/>
          <w:szCs w:val="20"/>
        </w:rPr>
      </w:r>
      <w:r w:rsidR="000141AB">
        <w:rPr>
          <w:bCs/>
          <w:szCs w:val="20"/>
        </w:rPr>
        <w:fldChar w:fldCharType="end"/>
      </w:r>
      <w:r w:rsidRPr="00B87761">
        <w:rPr>
          <w:bCs/>
          <w:szCs w:val="20"/>
        </w:rPr>
        <w:fldChar w:fldCharType="separate"/>
      </w:r>
      <w:r w:rsidR="000141AB">
        <w:rPr>
          <w:bCs/>
          <w:noProof/>
          <w:szCs w:val="20"/>
        </w:rPr>
        <w:t>[51, 52]</w:t>
      </w:r>
      <w:r w:rsidRPr="00B87761">
        <w:rPr>
          <w:bCs/>
          <w:szCs w:val="20"/>
        </w:rPr>
        <w:fldChar w:fldCharType="end"/>
      </w:r>
      <w:r w:rsidRPr="00B87761">
        <w:rPr>
          <w:bCs/>
          <w:szCs w:val="20"/>
        </w:rPr>
        <w:t>, binding free energy (</w:t>
      </w:r>
      <w:proofErr w:type="spellStart"/>
      <w:r w:rsidRPr="00B87761">
        <w:rPr>
          <w:bCs/>
          <w:szCs w:val="20"/>
        </w:rPr>
        <w:t>ΔG</w:t>
      </w:r>
      <w:r w:rsidRPr="00B87761">
        <w:rPr>
          <w:bCs/>
          <w:szCs w:val="20"/>
          <w:vertAlign w:val="subscript"/>
        </w:rPr>
        <w:t>bind</w:t>
      </w:r>
      <w:proofErr w:type="spellEnd"/>
      <w:r w:rsidRPr="00B87761">
        <w:rPr>
          <w:bCs/>
          <w:szCs w:val="20"/>
        </w:rPr>
        <w:t>) between a ligand (L) and a target (T) to form a complex is calculated as:</w:t>
      </w:r>
    </w:p>
    <w:p w14:paraId="659FDC9D" w14:textId="77777777" w:rsidR="00B87761" w:rsidRDefault="00B87761" w:rsidP="00B87761">
      <w:pPr>
        <w:pStyle w:val="MDPI31text"/>
        <w:spacing w:after="60" w:line="240" w:lineRule="auto"/>
        <w:ind w:left="2610" w:firstLine="450"/>
        <w:outlineLvl w:val="0"/>
        <w:rPr>
          <w:bCs/>
          <w:szCs w:val="20"/>
        </w:rPr>
      </w:pPr>
    </w:p>
    <w:p w14:paraId="3F092441" w14:textId="357D16D1" w:rsidR="00B87761" w:rsidRPr="00CA61F9" w:rsidRDefault="00000000" w:rsidP="00B87761">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1AE122A6" w14:textId="69CF8FAA" w:rsidR="00B87761" w:rsidRPr="00CA61F9" w:rsidRDefault="00000000" w:rsidP="00B87761">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5AC758E1" w14:textId="251EFE4B" w:rsidR="00B87761" w:rsidRPr="00CA61F9" w:rsidRDefault="00000000" w:rsidP="00B87761">
      <w:pPr>
        <w:pStyle w:val="MDPI31text"/>
        <w:spacing w:after="60" w:line="240" w:lineRule="auto"/>
        <w:ind w:left="2610" w:firstLine="450"/>
        <w:outlineLvl w:val="0"/>
        <w:rPr>
          <w:bCs/>
          <w:szCs w:val="20"/>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6EBF5D6C" w14:textId="6AD902CB" w:rsidR="00B87761" w:rsidRDefault="00B87761" w:rsidP="00B87761">
      <w:pPr>
        <w:pStyle w:val="MDPI31text"/>
        <w:spacing w:after="60" w:line="240" w:lineRule="auto"/>
        <w:ind w:left="2610" w:firstLine="450"/>
        <w:outlineLvl w:val="0"/>
        <w:rPr>
          <w:bCs/>
          <w:szCs w:val="20"/>
        </w:rPr>
      </w:pPr>
      <w:r w:rsidRPr="00B87761">
        <w:rPr>
          <w:bCs/>
          <w:szCs w:val="20"/>
        </w:rPr>
        <w:t xml:space="preserve"> where Δ</w:t>
      </w:r>
      <w:r w:rsidRPr="00B87761">
        <w:rPr>
          <w:bCs/>
          <w:i/>
          <w:szCs w:val="20"/>
        </w:rPr>
        <w:t>E</w:t>
      </w:r>
      <w:r w:rsidRPr="00B87761">
        <w:rPr>
          <w:bCs/>
          <w:szCs w:val="20"/>
          <w:vertAlign w:val="subscript"/>
        </w:rPr>
        <w:t>MM</w:t>
      </w:r>
      <w:r w:rsidRPr="00B87761">
        <w:rPr>
          <w:bCs/>
          <w:szCs w:val="20"/>
        </w:rPr>
        <w:t xml:space="preserve">, </w:t>
      </w:r>
      <w:proofErr w:type="spellStart"/>
      <w:r w:rsidRPr="00B87761">
        <w:rPr>
          <w:bCs/>
          <w:szCs w:val="20"/>
        </w:rPr>
        <w:t>Δ</w:t>
      </w:r>
      <w:r w:rsidRPr="00B87761">
        <w:rPr>
          <w:bCs/>
          <w:i/>
          <w:szCs w:val="20"/>
        </w:rPr>
        <w:t>G</w:t>
      </w:r>
      <w:r w:rsidRPr="00B87761">
        <w:rPr>
          <w:bCs/>
          <w:szCs w:val="20"/>
          <w:vertAlign w:val="subscript"/>
        </w:rPr>
        <w:t>Sol</w:t>
      </w:r>
      <w:proofErr w:type="spellEnd"/>
      <w:r w:rsidR="00541A8C">
        <w:rPr>
          <w:bCs/>
          <w:szCs w:val="20"/>
          <w:vertAlign w:val="subscript"/>
        </w:rPr>
        <w:t>,</w:t>
      </w:r>
      <w:r w:rsidRPr="00B87761">
        <w:rPr>
          <w:bCs/>
          <w:szCs w:val="20"/>
        </w:rPr>
        <w:t xml:space="preserve"> and −</w:t>
      </w:r>
      <w:r w:rsidRPr="00B87761">
        <w:rPr>
          <w:bCs/>
          <w:i/>
          <w:szCs w:val="20"/>
        </w:rPr>
        <w:t>T</w:t>
      </w:r>
      <w:r w:rsidRPr="00B87761">
        <w:rPr>
          <w:bCs/>
          <w:szCs w:val="20"/>
        </w:rPr>
        <w:t>Δ</w:t>
      </w:r>
      <w:r w:rsidRPr="00B87761">
        <w:rPr>
          <w:bCs/>
          <w:i/>
          <w:szCs w:val="20"/>
        </w:rPr>
        <w:t>S</w:t>
      </w:r>
      <w:r w:rsidRPr="00B87761">
        <w:rPr>
          <w:bCs/>
          <w:szCs w:val="20"/>
        </w:rPr>
        <w:t xml:space="preserve"> are the changes of the gas phase molecular mechanics energy, the solvation free energy</w:t>
      </w:r>
      <w:r w:rsidR="00541A8C">
        <w:rPr>
          <w:bCs/>
          <w:szCs w:val="20"/>
        </w:rPr>
        <w:t>,</w:t>
      </w:r>
      <w:r w:rsidRPr="00B87761">
        <w:rPr>
          <w:bCs/>
          <w:szCs w:val="20"/>
        </w:rPr>
        <w:t xml:space="preserve"> and the conformational entropy upon binding, respectively. Δ</w:t>
      </w:r>
      <w:r w:rsidRPr="00B87761">
        <w:rPr>
          <w:bCs/>
          <w:i/>
          <w:szCs w:val="20"/>
        </w:rPr>
        <w:t>E</w:t>
      </w:r>
      <w:r w:rsidRPr="00B87761">
        <w:rPr>
          <w:bCs/>
          <w:szCs w:val="20"/>
          <w:vertAlign w:val="subscript"/>
        </w:rPr>
        <w:t>MM</w:t>
      </w:r>
      <w:r w:rsidRPr="00B87761">
        <w:rPr>
          <w:bCs/>
          <w:szCs w:val="20"/>
        </w:rPr>
        <w:t xml:space="preserve"> comprises </w:t>
      </w:r>
      <w:proofErr w:type="spellStart"/>
      <w:r w:rsidRPr="00B87761">
        <w:rPr>
          <w:bCs/>
          <w:szCs w:val="20"/>
        </w:rPr>
        <w:t>Δ</w:t>
      </w:r>
      <w:r w:rsidRPr="00B87761">
        <w:rPr>
          <w:bCs/>
          <w:i/>
          <w:szCs w:val="20"/>
        </w:rPr>
        <w:t>E</w:t>
      </w:r>
      <w:r w:rsidRPr="00B87761">
        <w:rPr>
          <w:bCs/>
          <w:szCs w:val="20"/>
          <w:vertAlign w:val="subscript"/>
        </w:rPr>
        <w:t>Internal</w:t>
      </w:r>
      <w:proofErr w:type="spellEnd"/>
      <w:r w:rsidRPr="00B87761">
        <w:rPr>
          <w:bCs/>
          <w:szCs w:val="20"/>
        </w:rPr>
        <w:t xml:space="preserve"> (bond, angle</w:t>
      </w:r>
      <w:r w:rsidR="00541A8C">
        <w:rPr>
          <w:bCs/>
          <w:szCs w:val="20"/>
        </w:rPr>
        <w:t>,</w:t>
      </w:r>
      <w:r w:rsidRPr="00B87761">
        <w:rPr>
          <w:bCs/>
          <w:szCs w:val="20"/>
        </w:rPr>
        <w:t xml:space="preserve"> and dihedral energies), </w:t>
      </w:r>
      <w:proofErr w:type="spellStart"/>
      <w:r w:rsidRPr="00B87761">
        <w:rPr>
          <w:bCs/>
          <w:szCs w:val="20"/>
        </w:rPr>
        <w:t>Δ</w:t>
      </w:r>
      <w:r w:rsidRPr="00B87761">
        <w:rPr>
          <w:bCs/>
          <w:i/>
          <w:szCs w:val="20"/>
        </w:rPr>
        <w:t>E</w:t>
      </w:r>
      <w:r w:rsidRPr="00B87761">
        <w:rPr>
          <w:bCs/>
          <w:szCs w:val="20"/>
          <w:vertAlign w:val="subscript"/>
        </w:rPr>
        <w:t>Electrostatic</w:t>
      </w:r>
      <w:proofErr w:type="spellEnd"/>
      <w:r w:rsidRPr="00B87761">
        <w:rPr>
          <w:bCs/>
          <w:szCs w:val="20"/>
        </w:rPr>
        <w:t xml:space="preserve"> </w:t>
      </w:r>
      <w:r w:rsidRPr="00B87761">
        <w:rPr>
          <w:bCs/>
          <w:szCs w:val="20"/>
        </w:rPr>
        <w:lastRenderedPageBreak/>
        <w:t xml:space="preserve">(electrostatic energies), and </w:t>
      </w:r>
      <w:proofErr w:type="spellStart"/>
      <w:r w:rsidRPr="00B87761">
        <w:rPr>
          <w:bCs/>
          <w:szCs w:val="20"/>
        </w:rPr>
        <w:t>Δ</w:t>
      </w:r>
      <w:r w:rsidRPr="00B87761">
        <w:rPr>
          <w:bCs/>
          <w:i/>
          <w:szCs w:val="20"/>
        </w:rPr>
        <w:t>E</w:t>
      </w:r>
      <w:r w:rsidRPr="00B87761">
        <w:rPr>
          <w:bCs/>
          <w:szCs w:val="20"/>
          <w:vertAlign w:val="subscript"/>
        </w:rPr>
        <w:t>Vdw</w:t>
      </w:r>
      <w:proofErr w:type="spellEnd"/>
      <w:r w:rsidRPr="00B87761">
        <w:rPr>
          <w:bCs/>
          <w:szCs w:val="20"/>
        </w:rPr>
        <w:t xml:space="preserve"> (van der Waals energies). </w:t>
      </w:r>
      <w:proofErr w:type="spellStart"/>
      <w:r w:rsidRPr="00B87761">
        <w:rPr>
          <w:bCs/>
          <w:szCs w:val="20"/>
        </w:rPr>
        <w:t>Δ</w:t>
      </w:r>
      <w:r w:rsidRPr="00B87761">
        <w:rPr>
          <w:bCs/>
          <w:i/>
          <w:szCs w:val="20"/>
        </w:rPr>
        <w:t>G</w:t>
      </w:r>
      <w:r w:rsidRPr="00B87761">
        <w:rPr>
          <w:bCs/>
          <w:szCs w:val="20"/>
          <w:vertAlign w:val="subscript"/>
        </w:rPr>
        <w:t>Solv</w:t>
      </w:r>
      <w:proofErr w:type="spellEnd"/>
      <w:r w:rsidRPr="00B87761">
        <w:rPr>
          <w:bCs/>
          <w:szCs w:val="20"/>
        </w:rPr>
        <w:t xml:space="preserve"> is the sum of electrostatic solvation energy (polar contribution) -Δ</w:t>
      </w:r>
      <w:r w:rsidRPr="00B87761">
        <w:rPr>
          <w:bCs/>
          <w:i/>
          <w:szCs w:val="20"/>
        </w:rPr>
        <w:t>G</w:t>
      </w:r>
      <w:r w:rsidRPr="00B87761">
        <w:rPr>
          <w:bCs/>
          <w:szCs w:val="20"/>
          <w:vertAlign w:val="subscript"/>
        </w:rPr>
        <w:t>PB</w:t>
      </w:r>
      <w:r w:rsidRPr="00B87761">
        <w:rPr>
          <w:bCs/>
          <w:szCs w:val="20"/>
        </w:rPr>
        <w:t>- and non-electrostatic solvation component (non-polar contribution) -Δ</w:t>
      </w:r>
      <w:r w:rsidRPr="00B87761">
        <w:rPr>
          <w:bCs/>
          <w:i/>
          <w:szCs w:val="20"/>
        </w:rPr>
        <w:t>G</w:t>
      </w:r>
      <w:r w:rsidRPr="00B87761">
        <w:rPr>
          <w:bCs/>
          <w:szCs w:val="20"/>
          <w:vertAlign w:val="subscript"/>
        </w:rPr>
        <w:t>SA</w:t>
      </w:r>
      <w:r w:rsidRPr="00B87761">
        <w:rPr>
          <w:bCs/>
          <w:szCs w:val="20"/>
        </w:rPr>
        <w:t xml:space="preserve">-. </w:t>
      </w:r>
      <w:r w:rsidR="0092537B">
        <w:rPr>
          <w:bCs/>
          <w:szCs w:val="20"/>
        </w:rPr>
        <w:t>P</w:t>
      </w:r>
      <w:r w:rsidRPr="00B87761">
        <w:rPr>
          <w:bCs/>
          <w:szCs w:val="20"/>
        </w:rPr>
        <w:t xml:space="preserve">olar contribution is calculated using the Poisson-Boltzmann surface area model, </w:t>
      </w:r>
      <w:r w:rsidR="00545BC3" w:rsidRPr="00B87761">
        <w:rPr>
          <w:bCs/>
          <w:szCs w:val="20"/>
        </w:rPr>
        <w:t>while non</w:t>
      </w:r>
      <w:r w:rsidRPr="00B87761">
        <w:rPr>
          <w:bCs/>
          <w:szCs w:val="20"/>
        </w:rPr>
        <w:t>-polar energy is estimated from the solvent</w:t>
      </w:r>
      <w:r w:rsidR="00541A8C">
        <w:rPr>
          <w:bCs/>
          <w:szCs w:val="20"/>
        </w:rPr>
        <w:t>-</w:t>
      </w:r>
      <w:r w:rsidRPr="00B87761">
        <w:rPr>
          <w:bCs/>
          <w:szCs w:val="20"/>
        </w:rPr>
        <w:t>accessible surface area (</w:t>
      </w:r>
      <w:r w:rsidRPr="00B87761">
        <w:rPr>
          <w:bCs/>
          <w:i/>
          <w:szCs w:val="20"/>
        </w:rPr>
        <w:t>SASA</w:t>
      </w:r>
      <w:r w:rsidRPr="00B87761">
        <w:rPr>
          <w:bCs/>
          <w:szCs w:val="20"/>
        </w:rPr>
        <w:t xml:space="preserve">). </w:t>
      </w:r>
      <w:r w:rsidR="0092537B">
        <w:rPr>
          <w:bCs/>
          <w:szCs w:val="20"/>
        </w:rPr>
        <w:t>C</w:t>
      </w:r>
      <w:r w:rsidRPr="00B87761">
        <w:rPr>
          <w:bCs/>
          <w:szCs w:val="20"/>
        </w:rPr>
        <w:t>onformational entropy change (-</w:t>
      </w:r>
      <w:r w:rsidRPr="00B87761">
        <w:rPr>
          <w:bCs/>
          <w:i/>
          <w:szCs w:val="20"/>
        </w:rPr>
        <w:t>T</w:t>
      </w:r>
      <w:r w:rsidR="006119DB" w:rsidRPr="006119DB">
        <w:rPr>
          <w:rFonts w:ascii="Symbol" w:hAnsi="Symbol"/>
          <w:bCs/>
          <w:i/>
          <w:szCs w:val="20"/>
        </w:rPr>
        <w:t>D</w:t>
      </w:r>
      <w:r w:rsidRPr="00B87761">
        <w:rPr>
          <w:bCs/>
          <w:i/>
          <w:szCs w:val="20"/>
        </w:rPr>
        <w:t>S</w:t>
      </w:r>
      <w:r w:rsidRPr="00B87761">
        <w:rPr>
          <w:bCs/>
          <w:szCs w:val="20"/>
        </w:rPr>
        <w:t xml:space="preserve">) was computed by normal mode analysis from a set of conformational snapshots taken from the MD simulations </w:t>
      </w:r>
      <w:r w:rsidRPr="00B87761">
        <w:rPr>
          <w:bCs/>
          <w:szCs w:val="20"/>
        </w:rPr>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0141AB">
        <w:rPr>
          <w:bCs/>
          <w:szCs w:val="20"/>
        </w:rPr>
        <w:instrText xml:space="preserve"> ADDIN EN.CITE </w:instrText>
      </w:r>
      <w:r w:rsidR="000141AB">
        <w:rPr>
          <w:bCs/>
          <w:szCs w:val="20"/>
        </w:rPr>
        <w:fldChar w:fldCharType="begin">
          <w:fldData xml:space="preserve">PEVuZE5vdGU+PENpdGU+PEF1dGhvcj5Lb2xsbWFuPC9BdXRob3I+PFllYXI+MjAwMDwvWWVhcj48
UmVjTnVtPjE3NTg3PC9SZWNOdW0+PERpc3BsYXlUZXh0Pls1MSwgNTMsIDU0XTwvRGlzcGxheVRl
eHQ+PHJlY29yZD48cmVjLW51bWJlcj4xNzU4NzwvcmVjLW51bWJlcj48Zm9yZWlnbi1rZXlzPjxr
ZXkgYXBwPSJFTiIgZGItaWQ9Ino1MHNlcGQ1MDVlZmV1ZXdwcnd4dnYyY2Fkc3gwYWUyMjk5MCIg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LWlkPSJ6NTBzZXBkNTA1ZWZldWV3cHJ3eHZ2MmNhZHN4MGFlMjI5OTAiIHRpbWVzdGFtcD0iMCI+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cj48Zm9yZWlnbi1rZXlzPjxrZXkgYXBwPSJFTiIgZGItaWQ9Ino1MHNlcGQ1MDVlZmV1ZXdwcnd4
dnYyY2Fkc3gwYWUyMjk5MCIgdGltZXN0YW1wPSIwIj4yMzgxMDwva2V5PjwvZm9yZWlnbi1rZXlz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0141AB">
        <w:rPr>
          <w:bCs/>
          <w:szCs w:val="20"/>
        </w:rPr>
        <w:instrText xml:space="preserve"> ADDIN EN.CITE.DATA </w:instrText>
      </w:r>
      <w:r w:rsidR="000141AB">
        <w:rPr>
          <w:bCs/>
          <w:szCs w:val="20"/>
        </w:rPr>
      </w:r>
      <w:r w:rsidR="000141AB">
        <w:rPr>
          <w:bCs/>
          <w:szCs w:val="20"/>
        </w:rPr>
        <w:fldChar w:fldCharType="end"/>
      </w:r>
      <w:r w:rsidRPr="00B87761">
        <w:rPr>
          <w:bCs/>
          <w:szCs w:val="20"/>
        </w:rPr>
        <w:fldChar w:fldCharType="separate"/>
      </w:r>
      <w:r w:rsidR="000141AB">
        <w:rPr>
          <w:bCs/>
          <w:noProof/>
          <w:szCs w:val="20"/>
        </w:rPr>
        <w:t>[51, 53, 54]</w:t>
      </w:r>
      <w:r w:rsidRPr="00B87761">
        <w:rPr>
          <w:bCs/>
          <w:szCs w:val="20"/>
        </w:rPr>
        <w:fldChar w:fldCharType="end"/>
      </w:r>
      <w:r w:rsidRPr="00B87761">
        <w:rPr>
          <w:bCs/>
          <w:szCs w:val="20"/>
        </w:rPr>
        <w:t>.</w:t>
      </w:r>
      <w:r w:rsidR="006119DB">
        <w:rPr>
          <w:bCs/>
          <w:szCs w:val="20"/>
        </w:rPr>
        <w:t xml:space="preserve"> </w:t>
      </w:r>
    </w:p>
    <w:p w14:paraId="5DA9CB77" w14:textId="77777777" w:rsidR="00A51F22" w:rsidRDefault="00A51F22" w:rsidP="00A51F22">
      <w:pPr>
        <w:pStyle w:val="MDPI31text"/>
        <w:spacing w:after="60" w:line="240" w:lineRule="auto"/>
        <w:ind w:left="2970" w:hanging="362"/>
        <w:jc w:val="left"/>
        <w:outlineLvl w:val="0"/>
        <w:rPr>
          <w:bCs/>
          <w:i/>
          <w:iCs/>
        </w:rPr>
      </w:pPr>
    </w:p>
    <w:p w14:paraId="6354A7D5" w14:textId="7078999B" w:rsidR="00A51F22" w:rsidRPr="00A51F22" w:rsidRDefault="00A51F22" w:rsidP="00A51F22">
      <w:pPr>
        <w:pStyle w:val="MDPI31text"/>
        <w:spacing w:after="60" w:line="240" w:lineRule="auto"/>
        <w:ind w:left="2970" w:hanging="362"/>
        <w:jc w:val="left"/>
        <w:outlineLvl w:val="0"/>
        <w:rPr>
          <w:bCs/>
          <w:i/>
          <w:iCs/>
        </w:rPr>
      </w:pPr>
      <w:r>
        <w:rPr>
          <w:bCs/>
          <w:i/>
          <w:iCs/>
        </w:rPr>
        <w:t>3</w:t>
      </w:r>
      <w:r w:rsidRPr="00727E98">
        <w:rPr>
          <w:bCs/>
          <w:i/>
          <w:iCs/>
        </w:rPr>
        <w:t>.</w:t>
      </w:r>
      <w:r>
        <w:rPr>
          <w:bCs/>
          <w:i/>
          <w:iCs/>
        </w:rPr>
        <w:t>7</w:t>
      </w:r>
      <w:r w:rsidRPr="00727E98">
        <w:rPr>
          <w:bCs/>
          <w:i/>
          <w:iCs/>
        </w:rPr>
        <w:t xml:space="preserve"> </w:t>
      </w:r>
      <w:r w:rsidRPr="00A51F22">
        <w:rPr>
          <w:bCs/>
          <w:i/>
          <w:iCs/>
        </w:rPr>
        <w:t>Trajectory Analysis</w:t>
      </w:r>
    </w:p>
    <w:p w14:paraId="5861B9AF" w14:textId="64256592" w:rsidR="00A51F22" w:rsidRDefault="0092537B" w:rsidP="00A51F22">
      <w:pPr>
        <w:pStyle w:val="MDPI31text"/>
        <w:spacing w:after="60" w:line="240" w:lineRule="auto"/>
        <w:ind w:left="2610" w:firstLine="450"/>
        <w:outlineLvl w:val="0"/>
        <w:rPr>
          <w:bCs/>
          <w:szCs w:val="20"/>
        </w:rPr>
      </w:pPr>
      <w:r>
        <w:rPr>
          <w:szCs w:val="20"/>
        </w:rPr>
        <w:t>A</w:t>
      </w:r>
      <w:r w:rsidR="00A51F22" w:rsidRPr="00A51F22">
        <w:rPr>
          <w:szCs w:val="20"/>
        </w:rPr>
        <w:t xml:space="preserve">nalyses were done using CPPTRAJ </w:t>
      </w:r>
      <w:r w:rsidR="00A51F22" w:rsidRPr="00A51F22">
        <w:rPr>
          <w:szCs w:val="20"/>
        </w:rPr>
        <w:fldChar w:fldCharType="begin"/>
      </w:r>
      <w:r w:rsidR="000141AB">
        <w:rPr>
          <w:szCs w:val="20"/>
        </w:rPr>
        <w:instrText xml:space="preserve"> ADDIN EN.CITE &lt;EndNote&gt;&lt;Cite&gt;&lt;Author&gt;Salomon-Ferrer&lt;/Author&gt;&lt;Year&gt;2013&lt;/Year&gt;&lt;RecNum&gt;25518&lt;/RecNum&gt;&lt;DisplayText&gt;[50]&lt;/DisplayText&gt;&lt;record&gt;&lt;rec-number&gt;25518&lt;/rec-number&gt;&lt;foreign-keys&gt;&lt;key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00A51F22" w:rsidRPr="00A51F22">
        <w:rPr>
          <w:szCs w:val="20"/>
        </w:rPr>
        <w:fldChar w:fldCharType="separate"/>
      </w:r>
      <w:r w:rsidR="000141AB">
        <w:rPr>
          <w:noProof/>
          <w:szCs w:val="20"/>
        </w:rPr>
        <w:t>[50]</w:t>
      </w:r>
      <w:r w:rsidR="00A51F22" w:rsidRPr="00A51F22">
        <w:rPr>
          <w:szCs w:val="20"/>
        </w:rPr>
        <w:fldChar w:fldCharType="end"/>
      </w:r>
      <w:r w:rsidR="00A51F22" w:rsidRPr="00A51F22">
        <w:rPr>
          <w:szCs w:val="20"/>
        </w:rPr>
        <w:t xml:space="preserve"> part of AmberTools22 utilities and Origin 9.0. </w:t>
      </w:r>
      <w:r w:rsidR="00AA7F4C">
        <w:rPr>
          <w:szCs w:val="20"/>
        </w:rPr>
        <w:t>First, t</w:t>
      </w:r>
      <w:r w:rsidR="00A51F22" w:rsidRPr="00A51F22">
        <w:rPr>
          <w:szCs w:val="20"/>
        </w:rPr>
        <w:t xml:space="preserve">he </w:t>
      </w:r>
      <w:r w:rsidR="00AA7F4C">
        <w:rPr>
          <w:szCs w:val="20"/>
        </w:rPr>
        <w:t>RMSD and Root Mean Square Fluctuations (RMSF) calculations</w:t>
      </w:r>
      <w:r w:rsidR="00A51F22" w:rsidRPr="00A51F22">
        <w:rPr>
          <w:szCs w:val="20"/>
        </w:rPr>
        <w:t xml:space="preserve"> were made, considering the C, CA, and N; for the distances, only CA was used. </w:t>
      </w:r>
      <w:r>
        <w:rPr>
          <w:szCs w:val="20"/>
        </w:rPr>
        <w:t>C</w:t>
      </w:r>
      <w:r w:rsidR="00A51F22" w:rsidRPr="00A51F22">
        <w:rPr>
          <w:szCs w:val="20"/>
        </w:rPr>
        <w:t xml:space="preserve">harts were built with Origin 9.0, </w:t>
      </w:r>
      <w:r w:rsidR="00545BC3" w:rsidRPr="00A51F22">
        <w:rPr>
          <w:szCs w:val="20"/>
        </w:rPr>
        <w:t>and trends</w:t>
      </w:r>
      <w:r w:rsidR="00A51F22" w:rsidRPr="00A51F22">
        <w:rPr>
          <w:szCs w:val="20"/>
        </w:rPr>
        <w:t xml:space="preserve"> were adjusted with </w:t>
      </w:r>
      <w:r w:rsidR="00AA7F4C">
        <w:rPr>
          <w:szCs w:val="20"/>
        </w:rPr>
        <w:t>smooth function processing</w:t>
      </w:r>
      <w:r w:rsidR="00A51F22" w:rsidRPr="00A51F22">
        <w:rPr>
          <w:szCs w:val="20"/>
        </w:rPr>
        <w:t xml:space="preserve"> (method </w:t>
      </w:r>
      <w:proofErr w:type="spellStart"/>
      <w:r w:rsidR="00A51F22" w:rsidRPr="00A51F22">
        <w:rPr>
          <w:szCs w:val="20"/>
        </w:rPr>
        <w:t>Lowess</w:t>
      </w:r>
      <w:proofErr w:type="spellEnd"/>
      <w:r w:rsidR="00A51F22" w:rsidRPr="00A51F22">
        <w:rPr>
          <w:szCs w:val="20"/>
        </w:rPr>
        <w:t>).</w:t>
      </w:r>
      <w:r w:rsidR="00A51F22" w:rsidRPr="00A51F22">
        <w:rPr>
          <w:bCs/>
          <w:szCs w:val="20"/>
        </w:rPr>
        <w:t xml:space="preserve"> </w:t>
      </w:r>
    </w:p>
    <w:p w14:paraId="1CE62670" w14:textId="4C8A50BE" w:rsidR="00A819CF" w:rsidRPr="00A51F22" w:rsidRDefault="00A51F22" w:rsidP="00A51F22">
      <w:pPr>
        <w:pStyle w:val="MDPI31text"/>
        <w:spacing w:after="60" w:line="240" w:lineRule="auto"/>
        <w:ind w:left="2610" w:firstLine="450"/>
        <w:outlineLvl w:val="0"/>
        <w:rPr>
          <w:bCs/>
          <w:szCs w:val="20"/>
        </w:rPr>
      </w:pPr>
      <w:r w:rsidRPr="00A51F22">
        <w:rPr>
          <w:bCs/>
          <w:szCs w:val="20"/>
        </w:rPr>
        <w:t>A</w:t>
      </w:r>
      <w:r w:rsidR="006119DB" w:rsidRPr="00A51F22">
        <w:rPr>
          <w:bCs/>
          <w:szCs w:val="20"/>
        </w:rPr>
        <w:t xml:space="preserve">ll calculations were made using a system HP Cluster Platform 3000SL, supercomputer </w:t>
      </w:r>
      <w:r w:rsidR="00541A8C" w:rsidRPr="00A51F22">
        <w:rPr>
          <w:bCs/>
          <w:szCs w:val="20"/>
        </w:rPr>
        <w:t>"</w:t>
      </w:r>
      <w:r w:rsidR="006119DB" w:rsidRPr="00A51F22">
        <w:rPr>
          <w:bCs/>
          <w:szCs w:val="20"/>
        </w:rPr>
        <w:t>MIZTLI</w:t>
      </w:r>
      <w:r w:rsidR="00541A8C" w:rsidRPr="00A51F22">
        <w:rPr>
          <w:bCs/>
          <w:szCs w:val="20"/>
        </w:rPr>
        <w:t>"</w:t>
      </w:r>
      <w:r w:rsidR="006119DB" w:rsidRPr="00A51F22">
        <w:rPr>
          <w:bCs/>
          <w:szCs w:val="20"/>
        </w:rPr>
        <w:t xml:space="preserve"> with a processing capacity of 118 </w:t>
      </w:r>
      <w:proofErr w:type="spellStart"/>
      <w:r w:rsidR="006119DB" w:rsidRPr="00A51F22">
        <w:rPr>
          <w:bCs/>
          <w:szCs w:val="20"/>
        </w:rPr>
        <w:t>TFlop</w:t>
      </w:r>
      <w:proofErr w:type="spellEnd"/>
      <w:r w:rsidR="006119DB" w:rsidRPr="00A51F22">
        <w:rPr>
          <w:bCs/>
          <w:szCs w:val="20"/>
        </w:rPr>
        <w:t xml:space="preserve">/s. It has 5,312 Intel E5-2670 processing cores, 16 NVIDIA m2090 cards, GPU Tesla V100, a total RAM of 15,000 </w:t>
      </w:r>
      <w:proofErr w:type="spellStart"/>
      <w:r w:rsidR="006119DB" w:rsidRPr="00A51F22">
        <w:rPr>
          <w:bCs/>
          <w:szCs w:val="20"/>
        </w:rPr>
        <w:t>Gbytes</w:t>
      </w:r>
      <w:proofErr w:type="spellEnd"/>
      <w:r w:rsidR="00AA7F4C">
        <w:rPr>
          <w:bCs/>
          <w:szCs w:val="20"/>
        </w:rPr>
        <w:t>,</w:t>
      </w:r>
      <w:r w:rsidR="006119DB" w:rsidRPr="00A51F22">
        <w:rPr>
          <w:bCs/>
          <w:szCs w:val="20"/>
        </w:rPr>
        <w:t xml:space="preserve"> and a mass storage system of 750 Terabytes (http://www.super.unam.mx/).</w:t>
      </w:r>
    </w:p>
    <w:p w14:paraId="654D4107" w14:textId="39F84816" w:rsidR="002F126F" w:rsidRDefault="00514098" w:rsidP="002F126F">
      <w:pPr>
        <w:pStyle w:val="MDPI21heading1"/>
      </w:pPr>
      <w:r>
        <w:t>4</w:t>
      </w:r>
      <w:r w:rsidR="002F126F">
        <w:t>. Conclusions</w:t>
      </w:r>
    </w:p>
    <w:p w14:paraId="5FC4A3D3" w14:textId="644737E6" w:rsidR="002F126F" w:rsidRDefault="00725509" w:rsidP="00C86473">
      <w:pPr>
        <w:pStyle w:val="MDPI31text"/>
      </w:pPr>
      <w:r w:rsidRPr="00725509">
        <w:t xml:space="preserve">In this work, a series of compounds called BIM were evaluated as possible inhibitors </w:t>
      </w:r>
      <w:r w:rsidR="00545BC3" w:rsidRPr="00725509">
        <w:t>of CaM</w:t>
      </w:r>
      <w:r w:rsidRPr="00725509">
        <w:t xml:space="preserve"> protein, which have not been described in the literature for this purpose. Binding assays using the</w:t>
      </w:r>
      <w:r w:rsidR="0092537B">
        <w:t xml:space="preserve"> direct</w:t>
      </w:r>
      <w:r w:rsidRPr="00725509">
        <w:t xml:space="preserve"> </w:t>
      </w:r>
      <w:r w:rsidR="000D56B7" w:rsidRPr="000D56B7">
        <w:rPr>
          <w:i/>
          <w:iCs/>
        </w:rPr>
        <w:t>h</w:t>
      </w:r>
      <w:r w:rsidRPr="00725509">
        <w:t>CaM-M124C-</w:t>
      </w:r>
      <w:r w:rsidRPr="000D56B7">
        <w:rPr>
          <w:i/>
          <w:iCs/>
        </w:rPr>
        <w:t>mBBr</w:t>
      </w:r>
      <w:r w:rsidRPr="00725509">
        <w:t xml:space="preserve"> biosensor indicate that BIMs bind to </w:t>
      </w:r>
      <w:r w:rsidR="000D56B7">
        <w:t>CaM</w:t>
      </w:r>
      <w:r w:rsidRPr="00725509">
        <w:t xml:space="preserve"> protein with a </w:t>
      </w:r>
      <w:proofErr w:type="spellStart"/>
      <w:r w:rsidRPr="00725509">
        <w:rPr>
          <w:i/>
          <w:iCs/>
        </w:rPr>
        <w:t>K</w:t>
      </w:r>
      <w:r w:rsidRPr="00725509">
        <w:rPr>
          <w:vertAlign w:val="subscript"/>
        </w:rPr>
        <w:t>d</w:t>
      </w:r>
      <w:proofErr w:type="spellEnd"/>
      <w:r w:rsidRPr="00725509">
        <w:t xml:space="preserve"> </w:t>
      </w:r>
      <w:r>
        <w:t xml:space="preserve">in the </w:t>
      </w:r>
      <w:proofErr w:type="spellStart"/>
      <w:r w:rsidRPr="00725509">
        <w:t>nM</w:t>
      </w:r>
      <w:proofErr w:type="spellEnd"/>
      <w:r>
        <w:t xml:space="preserve"> order</w:t>
      </w:r>
      <w:r w:rsidR="00114303">
        <w:t xml:space="preserve"> of </w:t>
      </w:r>
      <w:proofErr w:type="spellStart"/>
      <w:r w:rsidR="00114303">
        <w:t>magnitud</w:t>
      </w:r>
      <w:proofErr w:type="spellEnd"/>
      <w:r w:rsidRPr="00725509">
        <w:t xml:space="preserve">, better than most classical inhibitors. </w:t>
      </w:r>
      <w:r w:rsidR="00541A8C">
        <w:t>Furthermore, docking results</w:t>
      </w:r>
      <w:r w:rsidRPr="00725509">
        <w:t xml:space="preserve"> </w:t>
      </w:r>
      <w:r w:rsidR="0092537B">
        <w:t xml:space="preserve">complement and </w:t>
      </w:r>
      <w:r w:rsidR="00545BC3" w:rsidRPr="00725509">
        <w:t>confirm experimental</w:t>
      </w:r>
      <w:r w:rsidRPr="00725509">
        <w:t xml:space="preserve"> results detailing the interactions </w:t>
      </w:r>
      <w:r w:rsidR="00545BC3" w:rsidRPr="00725509">
        <w:t xml:space="preserve">at </w:t>
      </w:r>
      <w:r w:rsidR="00545BC3">
        <w:t xml:space="preserve">a </w:t>
      </w:r>
      <w:r w:rsidR="00545BC3" w:rsidRPr="00725509">
        <w:t>molecular</w:t>
      </w:r>
      <w:r w:rsidRPr="00725509">
        <w:t xml:space="preserve"> level of the BIMs </w:t>
      </w:r>
      <w:r w:rsidR="00545BC3" w:rsidRPr="00725509">
        <w:t>with CaM</w:t>
      </w:r>
      <w:r w:rsidR="00545BC3">
        <w:t>. At the same time,</w:t>
      </w:r>
      <w:r w:rsidR="00545BC3" w:rsidRPr="00725509">
        <w:t xml:space="preserve"> MD</w:t>
      </w:r>
      <w:r w:rsidRPr="00725509">
        <w:t xml:space="preserve"> describe</w:t>
      </w:r>
      <w:r w:rsidR="00AA7F4C">
        <w:t>s</w:t>
      </w:r>
      <w:r w:rsidRPr="00725509">
        <w:t xml:space="preserve"> the structural stability and </w:t>
      </w:r>
      <w:r w:rsidR="009E3FBD">
        <w:t xml:space="preserve">theoretical </w:t>
      </w:r>
      <w:r w:rsidRPr="00725509">
        <w:t xml:space="preserve">thermodynamic parameters associated with the </w:t>
      </w:r>
      <w:r w:rsidR="009E3FBD" w:rsidRPr="009E3FBD">
        <w:t>Ca</w:t>
      </w:r>
      <w:r w:rsidR="009E3FBD" w:rsidRPr="009E3FBD">
        <w:rPr>
          <w:vertAlign w:val="superscript"/>
        </w:rPr>
        <w:t>2+</w:t>
      </w:r>
      <w:r w:rsidR="009E3FBD" w:rsidRPr="009E3FBD">
        <w:t>-</w:t>
      </w:r>
      <w:r w:rsidRPr="00725509">
        <w:t xml:space="preserve">CaM-BIM complexes. </w:t>
      </w:r>
      <w:r w:rsidR="00545BC3" w:rsidRPr="00725509">
        <w:t>Finally, chemoinformatic</w:t>
      </w:r>
      <w:r w:rsidRPr="00725509">
        <w:t xml:space="preserve"> analyzes predict some favorable data to consider this series of BIMs compounds as possible CaM inhibitors to be considered </w:t>
      </w:r>
      <w:r w:rsidR="00E12A58">
        <w:t xml:space="preserve">as </w:t>
      </w:r>
      <w:r w:rsidRPr="00725509">
        <w:t>anti-CaM drugs.</w:t>
      </w:r>
    </w:p>
    <w:p w14:paraId="6871E2F9" w14:textId="110EAF6D" w:rsidR="00F051A7" w:rsidRPr="00F051A7" w:rsidRDefault="00F051A7" w:rsidP="00F051A7">
      <w:pPr>
        <w:pStyle w:val="MDPI62BackMatter"/>
        <w:spacing w:before="240"/>
        <w:rPr>
          <w:bCs/>
        </w:rPr>
      </w:pPr>
      <w:r w:rsidRPr="00F051A7">
        <w:rPr>
          <w:b/>
        </w:rPr>
        <w:t>Author Contributions:</w:t>
      </w:r>
      <w:r w:rsidRPr="00F051A7">
        <w:rPr>
          <w:bCs/>
        </w:rPr>
        <w:t xml:space="preserve"> Conceptualization, M G-A., </w:t>
      </w:r>
      <w:r w:rsidR="007376A9">
        <w:rPr>
          <w:bCs/>
        </w:rPr>
        <w:t>K</w:t>
      </w:r>
      <w:r w:rsidRPr="00F051A7">
        <w:rPr>
          <w:bCs/>
        </w:rPr>
        <w:t xml:space="preserve">. </w:t>
      </w:r>
      <w:r w:rsidR="007376A9">
        <w:rPr>
          <w:bCs/>
        </w:rPr>
        <w:t>F</w:t>
      </w:r>
      <w:r w:rsidRPr="00F051A7">
        <w:rPr>
          <w:bCs/>
        </w:rPr>
        <w:t>-</w:t>
      </w:r>
      <w:r w:rsidR="007376A9">
        <w:rPr>
          <w:bCs/>
        </w:rPr>
        <w:t>G</w:t>
      </w:r>
      <w:r w:rsidRPr="00F051A7">
        <w:rPr>
          <w:bCs/>
        </w:rPr>
        <w:t xml:space="preserve">., and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Data curation, M G-A.,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and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Formal analysis M G-A., </w:t>
      </w:r>
      <w:r w:rsidR="007376A9">
        <w:rPr>
          <w:bCs/>
        </w:rPr>
        <w:t>L</w:t>
      </w:r>
      <w:r w:rsidRPr="00F051A7">
        <w:rPr>
          <w:bCs/>
        </w:rPr>
        <w:t xml:space="preserve">. </w:t>
      </w:r>
      <w:r w:rsidR="007376A9">
        <w:rPr>
          <w:bCs/>
        </w:rPr>
        <w:t>V</w:t>
      </w:r>
      <w:r w:rsidRPr="00F051A7">
        <w:rPr>
          <w:bCs/>
        </w:rPr>
        <w:t>-</w:t>
      </w:r>
      <w:r w:rsidR="007376A9">
        <w:rPr>
          <w:bCs/>
        </w:rPr>
        <w:t>B</w:t>
      </w:r>
      <w:r w:rsidRPr="00F051A7">
        <w:rPr>
          <w:bCs/>
        </w:rPr>
        <w:t xml:space="preserve">,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and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Funding acquisition M G-A., and </w:t>
      </w:r>
      <w:r w:rsidR="00251B22">
        <w:rPr>
          <w:bCs/>
        </w:rPr>
        <w:t>A</w:t>
      </w:r>
      <w:r w:rsidRPr="00F051A7">
        <w:rPr>
          <w:bCs/>
        </w:rPr>
        <w:t xml:space="preserve">. </w:t>
      </w:r>
      <w:r w:rsidR="00251B22">
        <w:rPr>
          <w:bCs/>
        </w:rPr>
        <w:t>S-P</w:t>
      </w:r>
      <w:r w:rsidRPr="00F051A7">
        <w:rPr>
          <w:bCs/>
        </w:rPr>
        <w:t xml:space="preserve">. Investigation M G-A., </w:t>
      </w:r>
      <w:r w:rsidR="00251B22">
        <w:rPr>
          <w:bCs/>
        </w:rPr>
        <w:t>K</w:t>
      </w:r>
      <w:r w:rsidRPr="00F051A7">
        <w:rPr>
          <w:bCs/>
        </w:rPr>
        <w:t xml:space="preserve">. </w:t>
      </w:r>
      <w:r w:rsidR="00251B22">
        <w:rPr>
          <w:bCs/>
        </w:rPr>
        <w:t>F</w:t>
      </w:r>
      <w:r w:rsidRPr="00F051A7">
        <w:rPr>
          <w:bCs/>
        </w:rPr>
        <w:t>-</w:t>
      </w:r>
      <w:r w:rsidR="00251B22">
        <w:rPr>
          <w:bCs/>
        </w:rPr>
        <w:t>G</w:t>
      </w:r>
      <w:r w:rsidRPr="00F051A7">
        <w:rPr>
          <w:bCs/>
        </w:rPr>
        <w:t xml:space="preserve">,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and </w:t>
      </w:r>
      <w:r w:rsidR="00251B22">
        <w:rPr>
          <w:bCs/>
        </w:rPr>
        <w:t>L</w:t>
      </w:r>
      <w:r w:rsidRPr="00F051A7">
        <w:rPr>
          <w:bCs/>
        </w:rPr>
        <w:t>. V-</w:t>
      </w:r>
      <w:r w:rsidR="00251B22">
        <w:rPr>
          <w:bCs/>
        </w:rPr>
        <w:t>B</w:t>
      </w:r>
      <w:r w:rsidRPr="00F051A7">
        <w:rPr>
          <w:bCs/>
        </w:rPr>
        <w:t xml:space="preserve">. Methodology M G-A., </w:t>
      </w:r>
      <w:r w:rsidR="004B4F7F">
        <w:rPr>
          <w:bCs/>
        </w:rPr>
        <w:t>K</w:t>
      </w:r>
      <w:r w:rsidRPr="00F051A7">
        <w:rPr>
          <w:bCs/>
        </w:rPr>
        <w:t xml:space="preserve">. </w:t>
      </w:r>
      <w:r w:rsidR="004B4F7F">
        <w:rPr>
          <w:bCs/>
        </w:rPr>
        <w:t>F</w:t>
      </w:r>
      <w:r w:rsidRPr="00F051A7">
        <w:rPr>
          <w:bCs/>
        </w:rPr>
        <w:t>-</w:t>
      </w:r>
      <w:r w:rsidR="004B4F7F">
        <w:rPr>
          <w:bCs/>
        </w:rPr>
        <w:t>G</w:t>
      </w:r>
      <w:r w:rsidRPr="00F051A7">
        <w:rPr>
          <w:bCs/>
        </w:rPr>
        <w:t xml:space="preserve">, </w:t>
      </w:r>
      <w:r w:rsidR="004B4F7F">
        <w:rPr>
          <w:bCs/>
        </w:rPr>
        <w:t>L</w:t>
      </w:r>
      <w:r w:rsidRPr="00F051A7">
        <w:rPr>
          <w:bCs/>
        </w:rPr>
        <w:t xml:space="preserve">. </w:t>
      </w:r>
      <w:r w:rsidR="004B4F7F">
        <w:rPr>
          <w:bCs/>
        </w:rPr>
        <w:t>V</w:t>
      </w:r>
      <w:r w:rsidRPr="00F051A7">
        <w:rPr>
          <w:bCs/>
        </w:rPr>
        <w:t>-</w:t>
      </w:r>
      <w:r w:rsidR="004B4F7F">
        <w:rPr>
          <w:bCs/>
        </w:rPr>
        <w:t>B</w:t>
      </w:r>
      <w:r w:rsidRPr="00F051A7">
        <w:rPr>
          <w:bCs/>
        </w:rPr>
        <w:t>.</w:t>
      </w:r>
      <w:r w:rsidR="00AA7F4C">
        <w:rPr>
          <w:bCs/>
        </w:rPr>
        <w:t>,</w:t>
      </w:r>
      <w:r w:rsidRPr="00F051A7">
        <w:rPr>
          <w:bCs/>
        </w:rPr>
        <w:t xml:space="preserve"> and </w:t>
      </w:r>
      <w:r w:rsidR="004B4F7F">
        <w:rPr>
          <w:bCs/>
        </w:rPr>
        <w:t>A</w:t>
      </w:r>
      <w:r w:rsidRPr="00F051A7">
        <w:rPr>
          <w:bCs/>
        </w:rPr>
        <w:t xml:space="preserve">. </w:t>
      </w:r>
      <w:r w:rsidR="004B4F7F">
        <w:rPr>
          <w:bCs/>
        </w:rPr>
        <w:t>S</w:t>
      </w:r>
      <w:r w:rsidRPr="00F051A7">
        <w:rPr>
          <w:bCs/>
        </w:rPr>
        <w:t>-</w:t>
      </w:r>
      <w:r w:rsidR="004B4F7F">
        <w:rPr>
          <w:bCs/>
        </w:rPr>
        <w:t>P</w:t>
      </w:r>
      <w:r w:rsidRPr="00F051A7">
        <w:rPr>
          <w:bCs/>
        </w:rPr>
        <w:t xml:space="preserve">. Software M G-A. and </w:t>
      </w:r>
      <w:r w:rsidR="000D56B7">
        <w:rPr>
          <w:bCs/>
        </w:rPr>
        <w:t>A</w:t>
      </w:r>
      <w:r w:rsidRPr="00F051A7">
        <w:rPr>
          <w:bCs/>
        </w:rPr>
        <w:t xml:space="preserve">. </w:t>
      </w:r>
      <w:r w:rsidR="000D56B7">
        <w:rPr>
          <w:bCs/>
        </w:rPr>
        <w:t>S</w:t>
      </w:r>
      <w:r w:rsidRPr="00F051A7">
        <w:rPr>
          <w:bCs/>
        </w:rPr>
        <w:t>-</w:t>
      </w:r>
      <w:r w:rsidR="000D56B7">
        <w:rPr>
          <w:bCs/>
        </w:rPr>
        <w:t>P</w:t>
      </w:r>
      <w:r w:rsidRPr="00F051A7">
        <w:rPr>
          <w:bCs/>
        </w:rPr>
        <w:t>. All authors discussed the contents of the manuscript.</w:t>
      </w:r>
    </w:p>
    <w:p w14:paraId="741D5CF2" w14:textId="2793CD32" w:rsidR="00F051A7" w:rsidRPr="00F051A7" w:rsidRDefault="00F051A7" w:rsidP="00F051A7">
      <w:pPr>
        <w:pStyle w:val="MDPI62BackMatter"/>
        <w:spacing w:before="240"/>
        <w:rPr>
          <w:bCs/>
        </w:rPr>
      </w:pPr>
      <w:r w:rsidRPr="00F051A7">
        <w:rPr>
          <w:b/>
        </w:rPr>
        <w:t>Funding:</w:t>
      </w:r>
      <w:r w:rsidRPr="00F051A7">
        <w:rPr>
          <w:bCs/>
        </w:rPr>
        <w:t xml:space="preserve"> This work was supported by grants from DGAPA-UNAM (</w:t>
      </w:r>
      <w:r w:rsidR="004B4F7F" w:rsidRPr="004B4F7F">
        <w:rPr>
          <w:bCs/>
        </w:rPr>
        <w:t>PAPIIT-IN203222</w:t>
      </w:r>
      <w:r w:rsidRPr="00F051A7">
        <w:rPr>
          <w:bCs/>
        </w:rPr>
        <w:t>) and DGTIC-UNAM (LANCAD-UNAM-DGTIC-313)</w:t>
      </w:r>
      <w:r w:rsidR="004B4F7F">
        <w:rPr>
          <w:bCs/>
        </w:rPr>
        <w:t xml:space="preserve">, </w:t>
      </w:r>
      <w:r w:rsidR="004B4F7F" w:rsidRPr="004B4F7F">
        <w:rPr>
          <w:bCs/>
        </w:rPr>
        <w:t xml:space="preserve">and </w:t>
      </w:r>
      <w:r w:rsidR="00541A8C">
        <w:rPr>
          <w:bCs/>
        </w:rPr>
        <w:t xml:space="preserve">the </w:t>
      </w:r>
      <w:r w:rsidR="004B4F7F" w:rsidRPr="004B4F7F">
        <w:rPr>
          <w:bCs/>
        </w:rPr>
        <w:t>Research Division of the Medical School, UNAM.</w:t>
      </w:r>
      <w:r w:rsidRPr="00F051A7">
        <w:rPr>
          <w:bCs/>
        </w:rPr>
        <w:t xml:space="preserve"> </w:t>
      </w:r>
    </w:p>
    <w:p w14:paraId="2583AA33" w14:textId="2A15C6F4" w:rsidR="00F051A7" w:rsidRPr="00F051A7" w:rsidRDefault="00F051A7" w:rsidP="00F051A7">
      <w:pPr>
        <w:pStyle w:val="MDPI62BackMatter"/>
        <w:spacing w:before="240"/>
        <w:rPr>
          <w:bCs/>
        </w:rPr>
      </w:pPr>
      <w:r w:rsidRPr="00F051A7">
        <w:rPr>
          <w:b/>
        </w:rPr>
        <w:t>Acknowledgments:</w:t>
      </w:r>
      <w:r w:rsidRPr="00F051A7">
        <w:rPr>
          <w:bCs/>
        </w:rPr>
        <w:t xml:space="preserve"> The authors are very grateful to </w:t>
      </w:r>
      <w:r w:rsidR="00541A8C">
        <w:rPr>
          <w:bCs/>
        </w:rPr>
        <w:t xml:space="preserve">the </w:t>
      </w:r>
      <w:r w:rsidR="00747A18" w:rsidRPr="00747A18">
        <w:rPr>
          <w:bCs/>
        </w:rPr>
        <w:t>Research Division of the Medical School, UNAM</w:t>
      </w:r>
      <w:r w:rsidRPr="00F051A7">
        <w:rPr>
          <w:bCs/>
        </w:rPr>
        <w:t xml:space="preserve">. We are indebted to </w:t>
      </w:r>
      <w:proofErr w:type="spellStart"/>
      <w:r w:rsidRPr="00F051A7">
        <w:rPr>
          <w:bCs/>
        </w:rPr>
        <w:t>Dirección</w:t>
      </w:r>
      <w:proofErr w:type="spellEnd"/>
      <w:r w:rsidRPr="00F051A7">
        <w:rPr>
          <w:bCs/>
        </w:rPr>
        <w:t xml:space="preserve"> General de </w:t>
      </w:r>
      <w:proofErr w:type="spellStart"/>
      <w:r w:rsidRPr="00F051A7">
        <w:rPr>
          <w:bCs/>
        </w:rPr>
        <w:t>Cómputo</w:t>
      </w:r>
      <w:proofErr w:type="spellEnd"/>
      <w:r w:rsidRPr="00F051A7">
        <w:rPr>
          <w:bCs/>
        </w:rPr>
        <w:t xml:space="preserve"> y de </w:t>
      </w:r>
      <w:proofErr w:type="spellStart"/>
      <w:r w:rsidRPr="00F051A7">
        <w:rPr>
          <w:bCs/>
        </w:rPr>
        <w:t>Tecnologías</w:t>
      </w:r>
      <w:proofErr w:type="spellEnd"/>
      <w:r w:rsidRPr="00F051A7">
        <w:rPr>
          <w:bCs/>
        </w:rPr>
        <w:t xml:space="preserve"> de </w:t>
      </w:r>
      <w:proofErr w:type="spellStart"/>
      <w:r w:rsidRPr="00F051A7">
        <w:rPr>
          <w:bCs/>
        </w:rPr>
        <w:t>Información</w:t>
      </w:r>
      <w:proofErr w:type="spellEnd"/>
      <w:r w:rsidRPr="00F051A7">
        <w:rPr>
          <w:bCs/>
        </w:rPr>
        <w:t xml:space="preserve"> y </w:t>
      </w:r>
      <w:proofErr w:type="spellStart"/>
      <w:r w:rsidRPr="00F051A7">
        <w:rPr>
          <w:bCs/>
        </w:rPr>
        <w:t>Comunicación</w:t>
      </w:r>
      <w:proofErr w:type="spellEnd"/>
      <w:r w:rsidRPr="00F051A7">
        <w:rPr>
          <w:bCs/>
        </w:rPr>
        <w:t xml:space="preserve">, UNAM, for providing the resources to carry out computational calculations through </w:t>
      </w:r>
      <w:proofErr w:type="spellStart"/>
      <w:r w:rsidRPr="00F051A7">
        <w:rPr>
          <w:bCs/>
        </w:rPr>
        <w:t>Miztli</w:t>
      </w:r>
      <w:proofErr w:type="spellEnd"/>
      <w:r w:rsidRPr="00F051A7">
        <w:rPr>
          <w:bCs/>
        </w:rPr>
        <w:t xml:space="preserve"> System.</w:t>
      </w:r>
      <w:r w:rsidR="00747A18">
        <w:rPr>
          <w:bCs/>
        </w:rPr>
        <w:t xml:space="preserve"> </w:t>
      </w:r>
      <w:r w:rsidR="00747A18" w:rsidRPr="00747A18">
        <w:rPr>
          <w:bCs/>
        </w:rPr>
        <w:t>The authors acknowledge the invaluable technical support of</w:t>
      </w:r>
      <w:r w:rsidR="00747A18">
        <w:rPr>
          <w:bCs/>
        </w:rPr>
        <w:t xml:space="preserve"> </w:t>
      </w:r>
      <w:r w:rsidR="00747A18" w:rsidRPr="00747A18">
        <w:rPr>
          <w:bCs/>
        </w:rPr>
        <w:t>María Isabel Velázquez López</w:t>
      </w:r>
      <w:r w:rsidR="00747A18">
        <w:rPr>
          <w:bCs/>
        </w:rPr>
        <w:t xml:space="preserve">, </w:t>
      </w:r>
      <w:r w:rsidR="00747A18" w:rsidRPr="00747A18">
        <w:rPr>
          <w:bCs/>
        </w:rPr>
        <w:t>Eugenia Flores Robles</w:t>
      </w:r>
      <w:r w:rsidR="00747A18">
        <w:rPr>
          <w:bCs/>
        </w:rPr>
        <w:t xml:space="preserve">, and </w:t>
      </w:r>
      <w:r w:rsidR="00747A18" w:rsidRPr="00747A18">
        <w:rPr>
          <w:bCs/>
        </w:rPr>
        <w:t xml:space="preserve">Laura Iliana Alvarez </w:t>
      </w:r>
      <w:proofErr w:type="spellStart"/>
      <w:r w:rsidR="00747A18" w:rsidRPr="00747A18">
        <w:rPr>
          <w:bCs/>
        </w:rPr>
        <w:t>Añorve</w:t>
      </w:r>
      <w:proofErr w:type="spellEnd"/>
      <w:r w:rsidR="00B90AC5">
        <w:rPr>
          <w:bCs/>
        </w:rPr>
        <w:t>.</w:t>
      </w:r>
      <w:r w:rsidR="00747A18">
        <w:rPr>
          <w:bCs/>
        </w:rPr>
        <w:t xml:space="preserve"> </w:t>
      </w:r>
    </w:p>
    <w:p w14:paraId="1777059D" w14:textId="0A4B6C22" w:rsidR="00F051A7" w:rsidRDefault="00F051A7" w:rsidP="00F051A7">
      <w:pPr>
        <w:pStyle w:val="MDPI62BackMatter"/>
        <w:spacing w:before="240"/>
        <w:rPr>
          <w:bCs/>
        </w:rPr>
      </w:pPr>
      <w:r w:rsidRPr="00F051A7">
        <w:rPr>
          <w:b/>
        </w:rPr>
        <w:t>Conflicts of Interest:</w:t>
      </w:r>
      <w:r w:rsidRPr="00F051A7">
        <w:rPr>
          <w:bCs/>
        </w:rPr>
        <w:t xml:space="preserve"> The authors have declared no conflict of interest.</w:t>
      </w:r>
    </w:p>
    <w:p w14:paraId="0A800C8D" w14:textId="3F768E56" w:rsidR="00E73CD4" w:rsidRDefault="00E73CD4" w:rsidP="00F051A7">
      <w:pPr>
        <w:pStyle w:val="MDPI62BackMatter"/>
        <w:spacing w:before="240"/>
        <w:rPr>
          <w:bCs/>
        </w:rPr>
      </w:pPr>
    </w:p>
    <w:p w14:paraId="423F56D4" w14:textId="075B012C" w:rsidR="00E73CD4" w:rsidRDefault="00E73CD4" w:rsidP="00F051A7">
      <w:pPr>
        <w:pStyle w:val="MDPI62BackMatter"/>
        <w:spacing w:before="240"/>
        <w:rPr>
          <w:bCs/>
        </w:rPr>
      </w:pPr>
    </w:p>
    <w:p w14:paraId="4948B7BF" w14:textId="355E0A47" w:rsidR="00E73CD4" w:rsidRDefault="00E73CD4" w:rsidP="00F051A7">
      <w:pPr>
        <w:pStyle w:val="MDPI62BackMatter"/>
        <w:spacing w:before="240"/>
        <w:rPr>
          <w:bCs/>
        </w:rPr>
      </w:pPr>
    </w:p>
    <w:p w14:paraId="73BD2819" w14:textId="77777777" w:rsidR="00E73CD4" w:rsidRPr="00F051A7" w:rsidRDefault="00E73CD4" w:rsidP="00F051A7">
      <w:pPr>
        <w:pStyle w:val="MDPI62BackMatter"/>
        <w:spacing w:before="240"/>
        <w:rPr>
          <w:bCs/>
        </w:rPr>
      </w:pPr>
    </w:p>
    <w:p w14:paraId="38568CC3" w14:textId="0E92AC29" w:rsidR="00C553C8" w:rsidRDefault="009323F1" w:rsidP="00A41A98">
      <w:pPr>
        <w:pStyle w:val="MDPI21heading1"/>
        <w:ind w:left="0"/>
      </w:pPr>
      <w:r w:rsidRPr="00FA04F1">
        <w:lastRenderedPageBreak/>
        <w:t>References</w:t>
      </w:r>
    </w:p>
    <w:p w14:paraId="6F0692E5" w14:textId="77777777" w:rsidR="000141AB" w:rsidRPr="000141AB" w:rsidRDefault="00C553C8" w:rsidP="000141AB">
      <w:pPr>
        <w:pStyle w:val="EndNoteBibliography"/>
        <w:ind w:left="720" w:hanging="720"/>
      </w:pPr>
      <w:r>
        <w:fldChar w:fldCharType="begin"/>
      </w:r>
      <w:r>
        <w:instrText xml:space="preserve"> ADDIN EN.REFLIST </w:instrText>
      </w:r>
      <w:r>
        <w:fldChar w:fldCharType="separate"/>
      </w:r>
      <w:r w:rsidR="000141AB" w:rsidRPr="000141AB">
        <w:t>1.</w:t>
      </w:r>
      <w:r w:rsidR="000141AB" w:rsidRPr="000141AB">
        <w:tab/>
        <w:t xml:space="preserve">Faul, M. M.; Winneroski, L. L.; Krumrich, C. A., A New, Efficient Method for the Synthesis of Bisindolylmaleimides. </w:t>
      </w:r>
      <w:r w:rsidR="000141AB" w:rsidRPr="000141AB">
        <w:rPr>
          <w:i/>
        </w:rPr>
        <w:t xml:space="preserve">J Org Chem </w:t>
      </w:r>
      <w:r w:rsidR="000141AB" w:rsidRPr="000141AB">
        <w:rPr>
          <w:b/>
        </w:rPr>
        <w:t>1998,</w:t>
      </w:r>
      <w:r w:rsidR="000141AB" w:rsidRPr="000141AB">
        <w:t xml:space="preserve"> 63, (17), 6053-6058.</w:t>
      </w:r>
    </w:p>
    <w:p w14:paraId="427E2030" w14:textId="77777777" w:rsidR="000141AB" w:rsidRPr="000141AB" w:rsidRDefault="000141AB" w:rsidP="000141AB">
      <w:pPr>
        <w:pStyle w:val="EndNoteBibliography"/>
        <w:ind w:left="720" w:hanging="720"/>
      </w:pPr>
      <w:r w:rsidRPr="000141AB">
        <w:t>2.</w:t>
      </w:r>
      <w:r w:rsidRPr="000141AB">
        <w:tab/>
        <w:t xml:space="preserve">Toullec, D.; Pianetti, P.; Coste, H.; Bellevergue, P.; Grand-Perret, T.; Ajakane, M.; Baudet, V.; Boissin, P.; Boursier, E.; Loriolle, F.; et al., The bisindolylmaleimide GF 109203X is a potent and selective inhibitor of protein kinase C. </w:t>
      </w:r>
      <w:r w:rsidRPr="000141AB">
        <w:rPr>
          <w:i/>
        </w:rPr>
        <w:t xml:space="preserve">J Biol Chem </w:t>
      </w:r>
      <w:r w:rsidRPr="000141AB">
        <w:rPr>
          <w:b/>
        </w:rPr>
        <w:t>1991,</w:t>
      </w:r>
      <w:r w:rsidRPr="000141AB">
        <w:t xml:space="preserve"> 266, (24), 15771-81.</w:t>
      </w:r>
    </w:p>
    <w:p w14:paraId="166F3197" w14:textId="77777777" w:rsidR="000141AB" w:rsidRPr="000141AB" w:rsidRDefault="000141AB" w:rsidP="000141AB">
      <w:pPr>
        <w:pStyle w:val="EndNoteBibliography"/>
        <w:ind w:left="720" w:hanging="720"/>
      </w:pPr>
      <w:r w:rsidRPr="000141AB">
        <w:t>3.</w:t>
      </w:r>
      <w:r w:rsidRPr="000141AB">
        <w:tab/>
        <w:t xml:space="preserve">Hers, I.; Tavare, J. M.; Denton, R. M., The protein kinase C inhibitors bisindolylmaleimide I (GF 109203x) and IX (Ro 31-8220) are potent inhibitors of glycogen synthase kinase-3 activity. </w:t>
      </w:r>
      <w:r w:rsidRPr="000141AB">
        <w:rPr>
          <w:i/>
        </w:rPr>
        <w:t xml:space="preserve">FEBS Lett </w:t>
      </w:r>
      <w:r w:rsidRPr="000141AB">
        <w:rPr>
          <w:b/>
        </w:rPr>
        <w:t>1999,</w:t>
      </w:r>
      <w:r w:rsidRPr="000141AB">
        <w:t xml:space="preserve"> 460, (3), 433-6.</w:t>
      </w:r>
    </w:p>
    <w:p w14:paraId="38EC3E48" w14:textId="77777777" w:rsidR="000141AB" w:rsidRPr="000141AB" w:rsidRDefault="000141AB" w:rsidP="000141AB">
      <w:pPr>
        <w:pStyle w:val="EndNoteBibliography"/>
        <w:ind w:left="720" w:hanging="720"/>
      </w:pPr>
      <w:r w:rsidRPr="000141AB">
        <w:t>4.</w:t>
      </w:r>
      <w:r w:rsidRPr="000141AB">
        <w:tab/>
        <w:t xml:space="preserve">Coultrap, S. J.; Sun, H.; Tenner, T. E., Jr.; Machu, T. K., Competitive antagonism of the mouse 5-hydroxytryptamine3 receptor by bisindolylmaleimide I, a "selective" protein kinase C inhibitor. </w:t>
      </w:r>
      <w:r w:rsidRPr="000141AB">
        <w:rPr>
          <w:i/>
        </w:rPr>
        <w:t xml:space="preserve">J Pharmacol Exp Ther </w:t>
      </w:r>
      <w:r w:rsidRPr="000141AB">
        <w:rPr>
          <w:b/>
        </w:rPr>
        <w:t>1999,</w:t>
      </w:r>
      <w:r w:rsidRPr="000141AB">
        <w:t xml:space="preserve"> 290, (1), 76-82.</w:t>
      </w:r>
    </w:p>
    <w:p w14:paraId="13134B68" w14:textId="77777777" w:rsidR="000141AB" w:rsidRPr="000141AB" w:rsidRDefault="000141AB" w:rsidP="000141AB">
      <w:pPr>
        <w:pStyle w:val="EndNoteBibliography"/>
        <w:ind w:left="720" w:hanging="720"/>
      </w:pPr>
      <w:r w:rsidRPr="000141AB">
        <w:t>5.</w:t>
      </w:r>
      <w:r w:rsidRPr="000141AB">
        <w:tab/>
        <w:t xml:space="preserve">Davis, P. D.; Hill, C. H.; Lawton, G.; Nixon, J. S.; Wilkinson, S. E.; Hurst, S. A.; Keech, E.; Turner, S. E., Inhibitors of protein kinase C. 1. 2,3-Bisarylmaleimides. </w:t>
      </w:r>
      <w:r w:rsidRPr="000141AB">
        <w:rPr>
          <w:i/>
        </w:rPr>
        <w:t xml:space="preserve">J Med Chem </w:t>
      </w:r>
      <w:r w:rsidRPr="000141AB">
        <w:rPr>
          <w:b/>
        </w:rPr>
        <w:t>1992,</w:t>
      </w:r>
      <w:r w:rsidRPr="000141AB">
        <w:t xml:space="preserve"> 35, (1), 177-84.</w:t>
      </w:r>
    </w:p>
    <w:p w14:paraId="7137B136" w14:textId="77777777" w:rsidR="000141AB" w:rsidRPr="000141AB" w:rsidRDefault="000141AB" w:rsidP="000141AB">
      <w:pPr>
        <w:pStyle w:val="EndNoteBibliography"/>
        <w:ind w:left="720" w:hanging="720"/>
      </w:pPr>
      <w:r w:rsidRPr="000141AB">
        <w:t>6.</w:t>
      </w:r>
      <w:r w:rsidRPr="000141AB">
        <w:tab/>
        <w:t xml:space="preserve">Robey, R. W.; Shukla, S.; Steadman, K.; Obrzut, T.; Finley, E. M.; Ambudkar, S. V.; Bates, S. E., Inhibition of ABCG2-mediated transport by protein kinase inhibitors with a bisindolylmaleimide or indolocarbazole structure. </w:t>
      </w:r>
      <w:r w:rsidRPr="000141AB">
        <w:rPr>
          <w:i/>
        </w:rPr>
        <w:t xml:space="preserve">Mol Cancer Ther </w:t>
      </w:r>
      <w:r w:rsidRPr="000141AB">
        <w:rPr>
          <w:b/>
        </w:rPr>
        <w:t>2007,</w:t>
      </w:r>
      <w:r w:rsidRPr="000141AB">
        <w:t xml:space="preserve"> 6, (6), 1877-85.</w:t>
      </w:r>
    </w:p>
    <w:p w14:paraId="7BFAE327" w14:textId="77777777" w:rsidR="000141AB" w:rsidRPr="000141AB" w:rsidRDefault="000141AB" w:rsidP="000141AB">
      <w:pPr>
        <w:pStyle w:val="EndNoteBibliography"/>
        <w:ind w:left="720" w:hanging="720"/>
      </w:pPr>
      <w:r w:rsidRPr="000141AB">
        <w:t>7.</w:t>
      </w:r>
      <w:r w:rsidRPr="000141AB">
        <w:tab/>
        <w:t xml:space="preserve">Mayati, A.; Bruyere, A.; Moreau, A.; Jouan, E.; Denizot, C.; Parmentier, Y.; Fardel, O., Protein Kinase C-Independent Inhibition of Organic Cation Transporter 1 Activity by the Bisindolylmaleimide Ro 31-8220. </w:t>
      </w:r>
      <w:r w:rsidRPr="000141AB">
        <w:rPr>
          <w:i/>
        </w:rPr>
        <w:t xml:space="preserve">PLoS One </w:t>
      </w:r>
      <w:r w:rsidRPr="000141AB">
        <w:rPr>
          <w:b/>
        </w:rPr>
        <w:t>2015,</w:t>
      </w:r>
      <w:r w:rsidRPr="000141AB">
        <w:t xml:space="preserve"> 10, (12), e0144667.</w:t>
      </w:r>
    </w:p>
    <w:p w14:paraId="30820C19" w14:textId="77777777" w:rsidR="000141AB" w:rsidRPr="000141AB" w:rsidRDefault="000141AB" w:rsidP="000141AB">
      <w:pPr>
        <w:pStyle w:val="EndNoteBibliography"/>
        <w:ind w:left="720" w:hanging="720"/>
      </w:pPr>
      <w:r w:rsidRPr="000141AB">
        <w:t>8.</w:t>
      </w:r>
      <w:r w:rsidRPr="000141AB">
        <w:tab/>
        <w:t xml:space="preserve">Deane, F. M.; Lin, A. J. S.; Hains, P. G.; Pilgrim, S. L.; Robinson, P. J.; McCluskey, A., FD5180, a Novel Protein Kinase Affinity Probe, and the Effect of Bead Loading on Protein Kinase Identification. </w:t>
      </w:r>
      <w:r w:rsidRPr="000141AB">
        <w:rPr>
          <w:i/>
        </w:rPr>
        <w:t xml:space="preserve">ACS Omega </w:t>
      </w:r>
      <w:r w:rsidRPr="000141AB">
        <w:rPr>
          <w:b/>
        </w:rPr>
        <w:t>2017,</w:t>
      </w:r>
      <w:r w:rsidRPr="000141AB">
        <w:t xml:space="preserve"> 2, (7), 3828-3838.</w:t>
      </w:r>
    </w:p>
    <w:p w14:paraId="677DF351" w14:textId="77777777" w:rsidR="000141AB" w:rsidRPr="000141AB" w:rsidRDefault="000141AB" w:rsidP="000141AB">
      <w:pPr>
        <w:pStyle w:val="EndNoteBibliography"/>
        <w:ind w:left="720" w:hanging="720"/>
      </w:pPr>
      <w:r w:rsidRPr="000141AB">
        <w:t>9.</w:t>
      </w:r>
      <w:r w:rsidRPr="000141AB">
        <w:tab/>
        <w:t xml:space="preserve">Birchall, A. M.; Bishop, J.; Bradshaw, D.; Cline, A.; Coffey, J.; Elliott, L. H.; Gibson, V. M.; Greenham, A.; Hallam, T. J.; Harris, W.; et al., Ro 32-0432, a selective and orally active inhibitor of protein kinase C prevents T-cell activation. </w:t>
      </w:r>
      <w:r w:rsidRPr="000141AB">
        <w:rPr>
          <w:i/>
        </w:rPr>
        <w:t xml:space="preserve">J Pharmacol Exp Ther </w:t>
      </w:r>
      <w:r w:rsidRPr="000141AB">
        <w:rPr>
          <w:b/>
        </w:rPr>
        <w:t>1994,</w:t>
      </w:r>
      <w:r w:rsidRPr="000141AB">
        <w:t xml:space="preserve"> 268, (2), 922-9.</w:t>
      </w:r>
    </w:p>
    <w:p w14:paraId="7D4850E5" w14:textId="77777777" w:rsidR="000141AB" w:rsidRPr="000141AB" w:rsidRDefault="000141AB" w:rsidP="000141AB">
      <w:pPr>
        <w:pStyle w:val="EndNoteBibliography"/>
        <w:ind w:left="720" w:hanging="720"/>
      </w:pPr>
      <w:r w:rsidRPr="000141AB">
        <w:t>10.</w:t>
      </w:r>
      <w:r w:rsidRPr="000141AB">
        <w:tab/>
        <w:t xml:space="preserve">Bit, R. A.; Davis, P. D.; Elliott, L. H.; Harris, W.; Hill, C. H.; Keech, E.; Kumar, H.; Lawton, G.; Maw, A.; Nixon, J. S.; et al., Inhibitors of protein kinase C. 3. Potent and highly selective bisindolylmaleimides by conformational restriction. </w:t>
      </w:r>
      <w:r w:rsidRPr="000141AB">
        <w:rPr>
          <w:i/>
        </w:rPr>
        <w:t xml:space="preserve">J Med Chem </w:t>
      </w:r>
      <w:r w:rsidRPr="000141AB">
        <w:rPr>
          <w:b/>
        </w:rPr>
        <w:t>1993,</w:t>
      </w:r>
      <w:r w:rsidRPr="000141AB">
        <w:t xml:space="preserve"> 36, (1), 21-9.</w:t>
      </w:r>
    </w:p>
    <w:p w14:paraId="021DBA42" w14:textId="77777777" w:rsidR="000141AB" w:rsidRPr="000141AB" w:rsidRDefault="000141AB" w:rsidP="000141AB">
      <w:pPr>
        <w:pStyle w:val="EndNoteBibliography"/>
        <w:ind w:left="720" w:hanging="720"/>
      </w:pPr>
      <w:r w:rsidRPr="000141AB">
        <w:t>11.</w:t>
      </w:r>
      <w:r w:rsidRPr="000141AB">
        <w:tab/>
        <w:t xml:space="preserve">Hoeflich, K. P.; Ikura, M., Calmodulin in action: diversity in target recognition and activation mechanisms. </w:t>
      </w:r>
      <w:r w:rsidRPr="000141AB">
        <w:rPr>
          <w:i/>
        </w:rPr>
        <w:t xml:space="preserve">Cell </w:t>
      </w:r>
      <w:r w:rsidRPr="000141AB">
        <w:rPr>
          <w:b/>
        </w:rPr>
        <w:t>2002,</w:t>
      </w:r>
      <w:r w:rsidRPr="000141AB">
        <w:t xml:space="preserve"> 108, (6), 739-42.</w:t>
      </w:r>
    </w:p>
    <w:p w14:paraId="2B9D38E4" w14:textId="77777777" w:rsidR="000141AB" w:rsidRPr="000141AB" w:rsidRDefault="000141AB" w:rsidP="000141AB">
      <w:pPr>
        <w:pStyle w:val="EndNoteBibliography"/>
        <w:ind w:left="720" w:hanging="720"/>
      </w:pPr>
      <w:r w:rsidRPr="000141AB">
        <w:t>12.</w:t>
      </w:r>
      <w:r w:rsidRPr="000141AB">
        <w:tab/>
        <w:t xml:space="preserve">Tripathi, S.; Waxham, M. N.; Cheung, M. S.; Liu, Y., Lessons in Protein Design from Combined Evolution and Conformational Dynamics. </w:t>
      </w:r>
      <w:r w:rsidRPr="000141AB">
        <w:rPr>
          <w:i/>
        </w:rPr>
        <w:t xml:space="preserve">Scientific Reports </w:t>
      </w:r>
      <w:r w:rsidRPr="000141AB">
        <w:rPr>
          <w:b/>
        </w:rPr>
        <w:t>2015,</w:t>
      </w:r>
      <w:r w:rsidRPr="000141AB">
        <w:t xml:space="preserve"> 5, 14259.</w:t>
      </w:r>
    </w:p>
    <w:p w14:paraId="65F32B52" w14:textId="77777777" w:rsidR="000141AB" w:rsidRPr="000141AB" w:rsidRDefault="000141AB" w:rsidP="000141AB">
      <w:pPr>
        <w:pStyle w:val="EndNoteBibliography"/>
        <w:ind w:left="720" w:hanging="720"/>
      </w:pPr>
      <w:r w:rsidRPr="000141AB">
        <w:t>13.</w:t>
      </w:r>
      <w:r w:rsidRPr="000141AB">
        <w:tab/>
        <w:t xml:space="preserve">Jurado, L. A.; Chockalingam, P. S.; Jarrett, H. W., Apocalmodulin. </w:t>
      </w:r>
      <w:r w:rsidRPr="000141AB">
        <w:rPr>
          <w:i/>
        </w:rPr>
        <w:t xml:space="preserve">Physiol Rev </w:t>
      </w:r>
      <w:r w:rsidRPr="000141AB">
        <w:rPr>
          <w:b/>
        </w:rPr>
        <w:t>1999,</w:t>
      </w:r>
      <w:r w:rsidRPr="000141AB">
        <w:t xml:space="preserve"> 79, (3), 661-82.</w:t>
      </w:r>
    </w:p>
    <w:p w14:paraId="5AF8748C" w14:textId="77777777" w:rsidR="000141AB" w:rsidRPr="000141AB" w:rsidRDefault="000141AB" w:rsidP="000141AB">
      <w:pPr>
        <w:pStyle w:val="EndNoteBibliography"/>
        <w:ind w:left="720" w:hanging="720"/>
      </w:pPr>
      <w:r w:rsidRPr="000141AB">
        <w:t>14.</w:t>
      </w:r>
      <w:r w:rsidRPr="000141AB">
        <w:tab/>
        <w:t xml:space="preserve">Komeiji, Y.; Ueno, Y.; Uebayasi, M., Molecular dynamics simulations revealed Ca(2+)-dependent conformational change of Calmodulin. </w:t>
      </w:r>
      <w:r w:rsidRPr="000141AB">
        <w:rPr>
          <w:i/>
        </w:rPr>
        <w:t xml:space="preserve">FEBS Lett </w:t>
      </w:r>
      <w:r w:rsidRPr="000141AB">
        <w:rPr>
          <w:b/>
        </w:rPr>
        <w:t>2002,</w:t>
      </w:r>
      <w:r w:rsidRPr="000141AB">
        <w:t xml:space="preserve"> 521, (1-3), 133-9.</w:t>
      </w:r>
    </w:p>
    <w:p w14:paraId="0BACBBD0" w14:textId="77777777" w:rsidR="000141AB" w:rsidRPr="000141AB" w:rsidRDefault="000141AB" w:rsidP="000141AB">
      <w:pPr>
        <w:pStyle w:val="EndNoteBibliography"/>
        <w:ind w:left="720" w:hanging="720"/>
      </w:pPr>
      <w:r w:rsidRPr="000141AB">
        <w:t>15.</w:t>
      </w:r>
      <w:r w:rsidRPr="000141AB">
        <w:tab/>
        <w:t xml:space="preserve">Seales, E. C.; Micoli, K. J.; McDonald, J. M., Calmodulin is a critical regulator of osteoclastic differentiation, function, and survival. </w:t>
      </w:r>
      <w:r w:rsidRPr="000141AB">
        <w:rPr>
          <w:i/>
        </w:rPr>
        <w:t xml:space="preserve">J Cell Biochem </w:t>
      </w:r>
      <w:r w:rsidRPr="000141AB">
        <w:rPr>
          <w:b/>
        </w:rPr>
        <w:t>2006,</w:t>
      </w:r>
      <w:r w:rsidRPr="000141AB">
        <w:t xml:space="preserve"> 97, (Copyright (C) 2011 U.S. National Library of Medicine.), 45-55.</w:t>
      </w:r>
    </w:p>
    <w:p w14:paraId="4009489F" w14:textId="77777777" w:rsidR="000141AB" w:rsidRPr="000141AB" w:rsidRDefault="000141AB" w:rsidP="000141AB">
      <w:pPr>
        <w:pStyle w:val="EndNoteBibliography"/>
        <w:ind w:left="720" w:hanging="720"/>
      </w:pPr>
      <w:r w:rsidRPr="000141AB">
        <w:t>16.</w:t>
      </w:r>
      <w:r w:rsidRPr="000141AB">
        <w:tab/>
        <w:t xml:space="preserve">Junker, J. P.; Ziegler, F.; Rief, M., Ligand-dependent equilibrium fluctuations of single calmodulin molecules. </w:t>
      </w:r>
      <w:r w:rsidRPr="000141AB">
        <w:rPr>
          <w:i/>
        </w:rPr>
        <w:t xml:space="preserve">Science </w:t>
      </w:r>
      <w:r w:rsidRPr="000141AB">
        <w:rPr>
          <w:b/>
        </w:rPr>
        <w:t>2009,</w:t>
      </w:r>
      <w:r w:rsidRPr="000141AB">
        <w:t xml:space="preserve"> 323, (5914), 633-7.</w:t>
      </w:r>
    </w:p>
    <w:p w14:paraId="6C8EC2B7" w14:textId="77777777" w:rsidR="000141AB" w:rsidRPr="000141AB" w:rsidRDefault="000141AB" w:rsidP="000141AB">
      <w:pPr>
        <w:pStyle w:val="EndNoteBibliography"/>
        <w:ind w:left="720" w:hanging="720"/>
      </w:pPr>
      <w:r w:rsidRPr="000141AB">
        <w:t>17.</w:t>
      </w:r>
      <w:r w:rsidRPr="000141AB">
        <w:tab/>
        <w:t xml:space="preserve">Weiss, B.; Prozialeck, W. C.; Wallace, T. L., Interaction of drugs with calmodulin. Biochemical, pharmacological and clinical implications. </w:t>
      </w:r>
      <w:r w:rsidRPr="000141AB">
        <w:rPr>
          <w:i/>
        </w:rPr>
        <w:t xml:space="preserve">Biochemical pharmacology </w:t>
      </w:r>
      <w:r w:rsidRPr="000141AB">
        <w:rPr>
          <w:b/>
        </w:rPr>
        <w:t>1982,</w:t>
      </w:r>
      <w:r w:rsidRPr="000141AB">
        <w:t xml:space="preserve"> 31, (13), 2217-26.</w:t>
      </w:r>
    </w:p>
    <w:p w14:paraId="533252BE" w14:textId="77777777" w:rsidR="000141AB" w:rsidRPr="000141AB" w:rsidRDefault="000141AB" w:rsidP="000141AB">
      <w:pPr>
        <w:pStyle w:val="EndNoteBibliography"/>
        <w:ind w:left="720" w:hanging="720"/>
      </w:pPr>
      <w:r w:rsidRPr="000141AB">
        <w:t>18.</w:t>
      </w:r>
      <w:r w:rsidRPr="000141AB">
        <w:tab/>
        <w:t xml:space="preserve">Mayur, Y. C.; Jagadeesh, S.; Thimmaiah, K. N., Targeting calmodulin in reversing multi drug resistance in cancer cells. </w:t>
      </w:r>
      <w:r w:rsidRPr="000141AB">
        <w:rPr>
          <w:i/>
        </w:rPr>
        <w:t xml:space="preserve">Mini Rev Med Chem </w:t>
      </w:r>
      <w:r w:rsidRPr="000141AB">
        <w:rPr>
          <w:b/>
        </w:rPr>
        <w:t>2006,</w:t>
      </w:r>
      <w:r w:rsidRPr="000141AB">
        <w:t xml:space="preserve"> 6, (12), 1383-9.</w:t>
      </w:r>
    </w:p>
    <w:p w14:paraId="1C67D4F1" w14:textId="77777777" w:rsidR="000141AB" w:rsidRPr="000141AB" w:rsidRDefault="000141AB" w:rsidP="000141AB">
      <w:pPr>
        <w:pStyle w:val="EndNoteBibliography"/>
        <w:ind w:left="720" w:hanging="720"/>
      </w:pPr>
      <w:r w:rsidRPr="000141AB">
        <w:lastRenderedPageBreak/>
        <w:t>19.</w:t>
      </w:r>
      <w:r w:rsidRPr="000141AB">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0141AB">
        <w:rPr>
          <w:i/>
        </w:rPr>
        <w:t xml:space="preserve">Med Chem </w:t>
      </w:r>
      <w:r w:rsidRPr="000141AB">
        <w:rPr>
          <w:b/>
        </w:rPr>
        <w:t>2006,</w:t>
      </w:r>
      <w:r w:rsidRPr="000141AB">
        <w:t xml:space="preserve"> 2, (1), 63-77.</w:t>
      </w:r>
    </w:p>
    <w:p w14:paraId="63A7F10E" w14:textId="77777777" w:rsidR="000141AB" w:rsidRPr="000141AB" w:rsidRDefault="000141AB" w:rsidP="000141AB">
      <w:pPr>
        <w:pStyle w:val="EndNoteBibliography"/>
        <w:ind w:left="720" w:hanging="720"/>
      </w:pPr>
      <w:r w:rsidRPr="000141AB">
        <w:t>20.</w:t>
      </w:r>
      <w:r w:rsidRPr="000141AB">
        <w:tab/>
        <w:t xml:space="preserve">Chin, D.; Means, A. R., Calmodulin: a prototypical calcium sensor. </w:t>
      </w:r>
      <w:r w:rsidRPr="000141AB">
        <w:rPr>
          <w:i/>
        </w:rPr>
        <w:t xml:space="preserve">Trends Cell Biol </w:t>
      </w:r>
      <w:r w:rsidRPr="000141AB">
        <w:rPr>
          <w:b/>
        </w:rPr>
        <w:t>2000,</w:t>
      </w:r>
      <w:r w:rsidRPr="000141AB">
        <w:t xml:space="preserve"> 10, (8), 322-8.</w:t>
      </w:r>
    </w:p>
    <w:p w14:paraId="67FF735C" w14:textId="77777777" w:rsidR="000141AB" w:rsidRPr="000141AB" w:rsidRDefault="000141AB" w:rsidP="000141AB">
      <w:pPr>
        <w:pStyle w:val="EndNoteBibliography"/>
        <w:ind w:left="720" w:hanging="720"/>
      </w:pPr>
      <w:r w:rsidRPr="000141AB">
        <w:t>21.</w:t>
      </w:r>
      <w:r w:rsidRPr="000141AB">
        <w:tab/>
        <w:t xml:space="preserve">Gonzalez-Andrade, M.; Figueroa, M.; Rodriguez-Sotres, R.; Mata, R.; Sosa-Peinado, A., An alternative assay to discover potential calmodulin inhibitors using a human fluorophore-labeled CaM protein. </w:t>
      </w:r>
      <w:r w:rsidRPr="000141AB">
        <w:rPr>
          <w:i/>
        </w:rPr>
        <w:t xml:space="preserve">Anal Biochem </w:t>
      </w:r>
      <w:r w:rsidRPr="000141AB">
        <w:rPr>
          <w:b/>
        </w:rPr>
        <w:t>2009,</w:t>
      </w:r>
      <w:r w:rsidRPr="000141AB">
        <w:t xml:space="preserve"> 387, (1), 64-70.</w:t>
      </w:r>
    </w:p>
    <w:p w14:paraId="01786B68" w14:textId="77777777" w:rsidR="000141AB" w:rsidRPr="000141AB" w:rsidRDefault="000141AB" w:rsidP="000141AB">
      <w:pPr>
        <w:pStyle w:val="EndNoteBibliography"/>
        <w:ind w:left="720" w:hanging="720"/>
      </w:pPr>
      <w:r w:rsidRPr="000141AB">
        <w:t>22.</w:t>
      </w:r>
      <w:r w:rsidRPr="000141AB">
        <w:tab/>
        <w:t xml:space="preserve">Mata, R.; Figueroa, M.; Gonzalez-Andrade, M.; Rivera-Chavez, J. A.; Madariaga-Mazon, A.; Del Valle, P., Calmodulin inhibitors from natural sources: an update. </w:t>
      </w:r>
      <w:r w:rsidRPr="000141AB">
        <w:rPr>
          <w:i/>
        </w:rPr>
        <w:t xml:space="preserve">J Nat Prod </w:t>
      </w:r>
      <w:r w:rsidRPr="000141AB">
        <w:rPr>
          <w:b/>
        </w:rPr>
        <w:t>2015,</w:t>
      </w:r>
      <w:r w:rsidRPr="000141AB">
        <w:t xml:space="preserve"> 78, (3), 576-86.</w:t>
      </w:r>
    </w:p>
    <w:p w14:paraId="08235BA8" w14:textId="77777777" w:rsidR="000141AB" w:rsidRPr="000141AB" w:rsidRDefault="000141AB" w:rsidP="000141AB">
      <w:pPr>
        <w:pStyle w:val="EndNoteBibliography"/>
        <w:ind w:left="720" w:hanging="720"/>
      </w:pPr>
      <w:r w:rsidRPr="000141AB">
        <w:t>23.</w:t>
      </w:r>
      <w:r w:rsidRPr="000141AB">
        <w:tab/>
        <w:t xml:space="preserve">González-Andrade, M.; Del Valle, P.; Macías-Rubalcava, M. L.; Sosa-Peinado, A.; Del Carmen González, M.; Mata, R., Calmodulin inhibitors from aspergillus stromatoides. </w:t>
      </w:r>
      <w:r w:rsidRPr="000141AB">
        <w:rPr>
          <w:i/>
        </w:rPr>
        <w:t xml:space="preserve">Chemistry and Biodiversity </w:t>
      </w:r>
      <w:r w:rsidRPr="000141AB">
        <w:rPr>
          <w:b/>
        </w:rPr>
        <w:t>2013,</w:t>
      </w:r>
      <w:r w:rsidRPr="000141AB">
        <w:t xml:space="preserve"> 10, (3), 328-337.</w:t>
      </w:r>
    </w:p>
    <w:p w14:paraId="38C5D295" w14:textId="77777777" w:rsidR="000141AB" w:rsidRPr="000141AB" w:rsidRDefault="000141AB" w:rsidP="000141AB">
      <w:pPr>
        <w:pStyle w:val="EndNoteBibliography"/>
        <w:ind w:left="720" w:hanging="720"/>
      </w:pPr>
      <w:r w:rsidRPr="000141AB">
        <w:t>24.</w:t>
      </w:r>
      <w:r w:rsidRPr="000141AB">
        <w:tab/>
        <w:t xml:space="preserve">González-Andrade, M.; Benito-Peña, E.; Mata, R.; Moreno-Bondi, M. C., Biosensor for on-line fluorescent detection of trifluoroperazine based on genetically modified calmodulin. </w:t>
      </w:r>
      <w:r w:rsidRPr="000141AB">
        <w:rPr>
          <w:i/>
        </w:rPr>
        <w:t xml:space="preserve">Anal Bioanal Chem </w:t>
      </w:r>
      <w:r w:rsidRPr="000141AB">
        <w:rPr>
          <w:b/>
        </w:rPr>
        <w:t>2012,</w:t>
      </w:r>
      <w:r w:rsidRPr="000141AB">
        <w:t xml:space="preserve"> 402, (10), 3211-3218.</w:t>
      </w:r>
    </w:p>
    <w:p w14:paraId="0CC1AB0B" w14:textId="77777777" w:rsidR="000141AB" w:rsidRPr="000141AB" w:rsidRDefault="000141AB" w:rsidP="000141AB">
      <w:pPr>
        <w:pStyle w:val="EndNoteBibliography"/>
        <w:ind w:left="720" w:hanging="720"/>
      </w:pPr>
      <w:r w:rsidRPr="000141AB">
        <w:t>25.</w:t>
      </w:r>
      <w:r w:rsidRPr="000141AB">
        <w:tab/>
        <w:t xml:space="preserve">Figueroa, M.; González-Andrade, M.; Sosa-Peinado, A.; Madariaga-Mazón, A.; Del Río-Portilla, F.; Del Carmen González, M.; Mata, R., Fluorescence, circular dichroism, NMR, and docking studies of the interaction of the alkaloid malbrancheamide with calmodulin. </w:t>
      </w:r>
      <w:r w:rsidRPr="000141AB">
        <w:rPr>
          <w:i/>
        </w:rPr>
        <w:t xml:space="preserve">Journal of Enzyme Inhibition and Medicinal Chemistry </w:t>
      </w:r>
      <w:r w:rsidRPr="000141AB">
        <w:rPr>
          <w:b/>
        </w:rPr>
        <w:t>2011,</w:t>
      </w:r>
      <w:r w:rsidRPr="000141AB">
        <w:t xml:space="preserve"> 26, (3), 378-385.</w:t>
      </w:r>
    </w:p>
    <w:p w14:paraId="54760B79" w14:textId="77777777" w:rsidR="000141AB" w:rsidRPr="000141AB" w:rsidRDefault="000141AB" w:rsidP="000141AB">
      <w:pPr>
        <w:pStyle w:val="EndNoteBibliography"/>
        <w:ind w:left="720" w:hanging="720"/>
      </w:pPr>
      <w:r w:rsidRPr="000141AB">
        <w:t>26.</w:t>
      </w:r>
      <w:r w:rsidRPr="000141AB">
        <w:tab/>
        <w:t xml:space="preserve">González-Andrade, M.; Figueroa, M.; Rodríguez-Sotres, R.; Mata, R.; Sosa-Peinado, A., An alternative assay to discover potential calmodulin inhibitors using a human fluorophore-labeled CaM protein. </w:t>
      </w:r>
      <w:r w:rsidRPr="000141AB">
        <w:rPr>
          <w:i/>
        </w:rPr>
        <w:t xml:space="preserve">Analytical Biochemistry </w:t>
      </w:r>
      <w:r w:rsidRPr="000141AB">
        <w:rPr>
          <w:b/>
        </w:rPr>
        <w:t>2009,</w:t>
      </w:r>
      <w:r w:rsidRPr="000141AB">
        <w:t xml:space="preserve"> 387, (1), 64-70.</w:t>
      </w:r>
    </w:p>
    <w:p w14:paraId="3FCBD2FA" w14:textId="77777777" w:rsidR="000141AB" w:rsidRPr="000141AB" w:rsidRDefault="000141AB" w:rsidP="000141AB">
      <w:pPr>
        <w:pStyle w:val="EndNoteBibliography"/>
        <w:ind w:left="720" w:hanging="720"/>
      </w:pPr>
      <w:r w:rsidRPr="000141AB">
        <w:t>27.</w:t>
      </w:r>
      <w:r w:rsidRPr="000141AB">
        <w:tab/>
        <w:t xml:space="preserve">Vásquez-Bochm, L. X.; Velázquez-López, I.; Mata, R.; Sosa-Peinado, A.; Cano-Sánchez, P.; González-Andrade, M., Application of a Fluorescent Biosensor in Determining the Binding of 5-HT to Calmodulin. </w:t>
      </w:r>
      <w:r w:rsidRPr="000141AB">
        <w:rPr>
          <w:b/>
        </w:rPr>
        <w:t>2021,</w:t>
      </w:r>
      <w:r w:rsidRPr="000141AB">
        <w:t xml:space="preserve"> 9, (9), 250.</w:t>
      </w:r>
    </w:p>
    <w:p w14:paraId="4FEDD322" w14:textId="77777777" w:rsidR="000141AB" w:rsidRPr="000141AB" w:rsidRDefault="000141AB" w:rsidP="000141AB">
      <w:pPr>
        <w:pStyle w:val="EndNoteBibliography"/>
        <w:ind w:left="720" w:hanging="720"/>
      </w:pPr>
      <w:r w:rsidRPr="000141AB">
        <w:t>28.</w:t>
      </w:r>
      <w:r w:rsidRPr="000141AB">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0141AB">
        <w:rPr>
          <w:i/>
        </w:rPr>
        <w:t xml:space="preserve">J Biomol Struct Dyn </w:t>
      </w:r>
      <w:r w:rsidRPr="000141AB">
        <w:rPr>
          <w:b/>
        </w:rPr>
        <w:t>2015</w:t>
      </w:r>
      <w:r w:rsidRPr="000141AB">
        <w:t>, 1-14.</w:t>
      </w:r>
    </w:p>
    <w:p w14:paraId="618A75FE" w14:textId="77777777" w:rsidR="000141AB" w:rsidRPr="000141AB" w:rsidRDefault="000141AB" w:rsidP="000141AB">
      <w:pPr>
        <w:pStyle w:val="EndNoteBibliography"/>
        <w:ind w:left="720" w:hanging="720"/>
      </w:pPr>
      <w:r w:rsidRPr="000141AB">
        <w:t>29.</w:t>
      </w:r>
      <w:r w:rsidRPr="000141AB">
        <w:tab/>
        <w:t xml:space="preserve">Orosz, F.; Vertessy, B. G.; Salerno, C.; Crifo, C.; Capuozzo, E.; Ovadi, J., The interaction of a new anti-tumour drug, KAR-2 with calmodulin. </w:t>
      </w:r>
      <w:r w:rsidRPr="000141AB">
        <w:rPr>
          <w:i/>
        </w:rPr>
        <w:t xml:space="preserve">Br J Pharmacol </w:t>
      </w:r>
      <w:r w:rsidRPr="000141AB">
        <w:rPr>
          <w:b/>
        </w:rPr>
        <w:t>1997,</w:t>
      </w:r>
      <w:r w:rsidRPr="000141AB">
        <w:t xml:space="preserve"> 121, (5), 955-62.</w:t>
      </w:r>
    </w:p>
    <w:p w14:paraId="267F70E5" w14:textId="77777777" w:rsidR="000141AB" w:rsidRPr="000141AB" w:rsidRDefault="000141AB" w:rsidP="000141AB">
      <w:pPr>
        <w:pStyle w:val="EndNoteBibliography"/>
        <w:ind w:left="720" w:hanging="720"/>
      </w:pPr>
      <w:r w:rsidRPr="000141AB">
        <w:t>30.</w:t>
      </w:r>
      <w:r w:rsidRPr="000141AB">
        <w:tab/>
        <w:t xml:space="preserve">Sharma, B.; Deo, S. K.; Bachas, L. G.; Daunert, S., Competitive binding assay using fluorescence resonance energy transfer for the identification of calmodulin antagonists. </w:t>
      </w:r>
      <w:r w:rsidRPr="000141AB">
        <w:rPr>
          <w:i/>
        </w:rPr>
        <w:t xml:space="preserve">Bioconjug Chem </w:t>
      </w:r>
      <w:r w:rsidRPr="000141AB">
        <w:rPr>
          <w:b/>
        </w:rPr>
        <w:t>2005,</w:t>
      </w:r>
      <w:r w:rsidRPr="000141AB">
        <w:t xml:space="preserve"> 16, (5), 1257-63.</w:t>
      </w:r>
    </w:p>
    <w:p w14:paraId="3A6F95BF" w14:textId="77777777" w:rsidR="000141AB" w:rsidRPr="000141AB" w:rsidRDefault="000141AB" w:rsidP="000141AB">
      <w:pPr>
        <w:pStyle w:val="EndNoteBibliography"/>
        <w:ind w:left="720" w:hanging="720"/>
      </w:pPr>
      <w:r w:rsidRPr="000141AB">
        <w:t>31.</w:t>
      </w:r>
      <w:r w:rsidRPr="000141AB">
        <w:tab/>
        <w:t xml:space="preserve">Juhasz, T.; Kardos, J.; Durvanger, Z.; Harmat, V.; Liliom, K., Comparison of ligand binding and conformational stability of human calmodulin with its homolog from the malaria parasite Plasmodium falciparum. </w:t>
      </w:r>
      <w:r w:rsidRPr="000141AB">
        <w:rPr>
          <w:i/>
        </w:rPr>
        <w:t xml:space="preserve">FASEB Bioadv </w:t>
      </w:r>
      <w:r w:rsidRPr="000141AB">
        <w:rPr>
          <w:b/>
        </w:rPr>
        <w:t>2020,</w:t>
      </w:r>
      <w:r w:rsidRPr="000141AB">
        <w:t xml:space="preserve"> 2, (8), 489-505.</w:t>
      </w:r>
    </w:p>
    <w:p w14:paraId="5B7D89E7" w14:textId="77777777" w:rsidR="000141AB" w:rsidRPr="000141AB" w:rsidRDefault="000141AB" w:rsidP="000141AB">
      <w:pPr>
        <w:pStyle w:val="EndNoteBibliography"/>
        <w:ind w:left="720" w:hanging="720"/>
      </w:pPr>
      <w:r w:rsidRPr="000141AB">
        <w:t>32.</w:t>
      </w:r>
      <w:r w:rsidRPr="000141AB">
        <w:tab/>
        <w:t xml:space="preserve">Bruno, C.; Cavalluzzi, M. M.; Rusciano, M. R.; Lovece, A.; Carrieri, A.; Pracella, R.; Giannuzzi, G.; Polimeno, L.; Viale, M.; Illario, M.; Franchini, C.; Lentini, G., The chemosensitizing agent lubeluzole binds calmodulin and inhibits Ca(2+)/calmodulin-dependent kinase II. </w:t>
      </w:r>
      <w:r w:rsidRPr="000141AB">
        <w:rPr>
          <w:i/>
        </w:rPr>
        <w:t xml:space="preserve">Eur J Med Chem </w:t>
      </w:r>
      <w:r w:rsidRPr="000141AB">
        <w:rPr>
          <w:b/>
        </w:rPr>
        <w:t>2016,</w:t>
      </w:r>
      <w:r w:rsidRPr="000141AB">
        <w:t xml:space="preserve"> 116, 36-45.</w:t>
      </w:r>
    </w:p>
    <w:p w14:paraId="5F7FCC9B" w14:textId="77777777" w:rsidR="000141AB" w:rsidRPr="000141AB" w:rsidRDefault="000141AB" w:rsidP="000141AB">
      <w:pPr>
        <w:pStyle w:val="EndNoteBibliography"/>
        <w:ind w:left="720" w:hanging="720"/>
      </w:pPr>
      <w:r w:rsidRPr="000141AB">
        <w:t>33.</w:t>
      </w:r>
      <w:r w:rsidRPr="000141AB">
        <w:tab/>
        <w:t xml:space="preserve">Sosa-Peinado, A.; Leon-Cruz, E.; Velazquez-Lopez, I.; Matuz-Mares, D.; Cano-Sanchez, P.; Gonzalez-Andrade, M., Theoretical-experimental studies of calmodulin-peptide interactions at different calcium equivalents. </w:t>
      </w:r>
      <w:r w:rsidRPr="000141AB">
        <w:rPr>
          <w:i/>
        </w:rPr>
        <w:t xml:space="preserve">J Biomol Struct Dyn </w:t>
      </w:r>
      <w:r w:rsidRPr="000141AB">
        <w:rPr>
          <w:b/>
        </w:rPr>
        <w:t>2020</w:t>
      </w:r>
      <w:r w:rsidRPr="000141AB">
        <w:t>, 1-12.</w:t>
      </w:r>
    </w:p>
    <w:p w14:paraId="3B971AB4" w14:textId="77777777" w:rsidR="000141AB" w:rsidRPr="000141AB" w:rsidRDefault="000141AB" w:rsidP="000141AB">
      <w:pPr>
        <w:pStyle w:val="EndNoteBibliography"/>
        <w:ind w:left="720" w:hanging="720"/>
      </w:pPr>
      <w:r w:rsidRPr="000141AB">
        <w:t>34.</w:t>
      </w:r>
      <w:r w:rsidRPr="000141AB">
        <w:tab/>
        <w:t xml:space="preserve">Gonzalez-Andrade, M.; Rivera-Chavez, J.; Sosa-Peinado, A.; Figueroa, M.; Rodriguez-Sotres, R.; Mata, R., Development of the fluorescent biosensor hCalmodulin (hCaM)L39C-monobromobimane(mBBr)/V91C-mBBr, a novel tool for discovering new calmodulin inhibitors and detecting calcium. </w:t>
      </w:r>
      <w:r w:rsidRPr="000141AB">
        <w:rPr>
          <w:i/>
        </w:rPr>
        <w:t xml:space="preserve">Journal of medicinal chemistry </w:t>
      </w:r>
      <w:r w:rsidRPr="000141AB">
        <w:rPr>
          <w:b/>
        </w:rPr>
        <w:t>2011,</w:t>
      </w:r>
      <w:r w:rsidRPr="000141AB">
        <w:t xml:space="preserve"> 54, (11), 3875-84.</w:t>
      </w:r>
    </w:p>
    <w:p w14:paraId="3AB74410" w14:textId="77777777" w:rsidR="000141AB" w:rsidRPr="000141AB" w:rsidRDefault="000141AB" w:rsidP="000141AB">
      <w:pPr>
        <w:pStyle w:val="EndNoteBibliography"/>
        <w:ind w:left="720" w:hanging="720"/>
      </w:pPr>
      <w:r w:rsidRPr="000141AB">
        <w:t>35.</w:t>
      </w:r>
      <w:r w:rsidRPr="000141AB">
        <w:tab/>
        <w:t xml:space="preserve">Vandonselaar, M.; Hickie, R. A.; Quail, J. W.; Delbaere, L. T., Trifluoperazine-induced conformational change in Ca(2+)-calmodulin. </w:t>
      </w:r>
      <w:r w:rsidRPr="000141AB">
        <w:rPr>
          <w:i/>
        </w:rPr>
        <w:t xml:space="preserve">Nat Struct Biol </w:t>
      </w:r>
      <w:r w:rsidRPr="000141AB">
        <w:rPr>
          <w:b/>
        </w:rPr>
        <w:t>1994,</w:t>
      </w:r>
      <w:r w:rsidRPr="000141AB">
        <w:t xml:space="preserve"> 1, (11), 795-801.</w:t>
      </w:r>
    </w:p>
    <w:p w14:paraId="08B0BC8D" w14:textId="77777777" w:rsidR="000141AB" w:rsidRPr="000141AB" w:rsidRDefault="000141AB" w:rsidP="000141AB">
      <w:pPr>
        <w:pStyle w:val="EndNoteBibliography"/>
        <w:ind w:left="720" w:hanging="720"/>
      </w:pPr>
      <w:r w:rsidRPr="000141AB">
        <w:t>36.</w:t>
      </w:r>
      <w:r w:rsidRPr="000141AB">
        <w:tab/>
        <w:t xml:space="preserve">D.A. Case, H. M. A., K. Belfon, I.Y. Ben-Shalom, J.T. Berryman, S.R. Brozell, D.S. Cerutti, T.E. Cheatham, III, G.A. Cisneros, V.W.D. Cruzeiro, T.A. Darden, R.E. Duke, G. Giambasu, M.K. Gilson, H. Gohlke, A.W. Goetz, R. Harris, S. Izadi, S.A. </w:t>
      </w:r>
      <w:r w:rsidRPr="000141AB">
        <w:lastRenderedPageBreak/>
        <w:t>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0CC14CFB" w14:textId="77777777" w:rsidR="000141AB" w:rsidRPr="000141AB" w:rsidRDefault="000141AB" w:rsidP="000141AB">
      <w:pPr>
        <w:pStyle w:val="EndNoteBibliography"/>
        <w:ind w:left="720" w:hanging="720"/>
      </w:pPr>
      <w:r w:rsidRPr="000141AB">
        <w:t>37.</w:t>
      </w:r>
      <w:r w:rsidRPr="000141AB">
        <w:tab/>
        <w:t xml:space="preserve">Wedemeyer, W. J.; Baker, D., Efficient minimization of angle-dependent potentials for polypeptides in internal coordinates. </w:t>
      </w:r>
      <w:r w:rsidRPr="000141AB">
        <w:rPr>
          <w:i/>
        </w:rPr>
        <w:t xml:space="preserve">Proteins </w:t>
      </w:r>
      <w:r w:rsidRPr="000141AB">
        <w:rPr>
          <w:b/>
        </w:rPr>
        <w:t>2003,</w:t>
      </w:r>
      <w:r w:rsidRPr="000141AB">
        <w:t xml:space="preserve"> 53, (2), 262-72.</w:t>
      </w:r>
    </w:p>
    <w:p w14:paraId="6D6C0226" w14:textId="77777777" w:rsidR="000141AB" w:rsidRPr="000141AB" w:rsidRDefault="000141AB" w:rsidP="000141AB">
      <w:pPr>
        <w:pStyle w:val="EndNoteBibliography"/>
        <w:ind w:left="720" w:hanging="720"/>
      </w:pPr>
      <w:r w:rsidRPr="000141AB">
        <w:t>38.</w:t>
      </w:r>
      <w:r w:rsidRPr="000141AB">
        <w:tab/>
        <w:t xml:space="preserve">Morris, G. M.; Goodsell, D. S.; Halliday, R. S.; Huey, R.; Hart, W. E.; Belew, R. K.; Olson, A. J., Automated docking using a Lamarckian genetic algorithm and an empirical binding free energy function. </w:t>
      </w:r>
      <w:r w:rsidRPr="000141AB">
        <w:rPr>
          <w:i/>
        </w:rPr>
        <w:t xml:space="preserve">Journal of Computational Chemistry </w:t>
      </w:r>
      <w:r w:rsidRPr="000141AB">
        <w:rPr>
          <w:b/>
        </w:rPr>
        <w:t>1998,</w:t>
      </w:r>
      <w:r w:rsidRPr="000141AB">
        <w:t xml:space="preserve"> 19, (14), 1639-1662.</w:t>
      </w:r>
    </w:p>
    <w:p w14:paraId="4E1FC3F8" w14:textId="77777777" w:rsidR="000141AB" w:rsidRPr="000141AB" w:rsidRDefault="000141AB" w:rsidP="000141AB">
      <w:pPr>
        <w:pStyle w:val="EndNoteBibliography"/>
        <w:ind w:left="720" w:hanging="720"/>
      </w:pPr>
      <w:r w:rsidRPr="000141AB">
        <w:t>39.</w:t>
      </w:r>
      <w:r w:rsidRPr="000141AB">
        <w:tab/>
        <w:t xml:space="preserve">Huey, R.; Morris, G. M.; Olson, A. J.; Goodsell, D. S., A semiempirical free energy force field with charge-based desolvation. </w:t>
      </w:r>
      <w:r w:rsidRPr="000141AB">
        <w:rPr>
          <w:i/>
        </w:rPr>
        <w:t xml:space="preserve">J Comput Chem </w:t>
      </w:r>
      <w:r w:rsidRPr="000141AB">
        <w:rPr>
          <w:b/>
        </w:rPr>
        <w:t>2007,</w:t>
      </w:r>
      <w:r w:rsidRPr="000141AB">
        <w:t xml:space="preserve"> 28, (6), 1145-52.</w:t>
      </w:r>
    </w:p>
    <w:p w14:paraId="4CBF5781" w14:textId="77777777" w:rsidR="000141AB" w:rsidRPr="000141AB" w:rsidRDefault="000141AB" w:rsidP="000141AB">
      <w:pPr>
        <w:pStyle w:val="EndNoteBibliography"/>
        <w:ind w:left="720" w:hanging="720"/>
      </w:pPr>
      <w:r w:rsidRPr="000141AB">
        <w:t>40.</w:t>
      </w:r>
      <w:r w:rsidRPr="000141AB">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0141AB">
        <w:rPr>
          <w:i/>
        </w:rPr>
        <w:t xml:space="preserve">J Med Chem </w:t>
      </w:r>
      <w:r w:rsidRPr="000141AB">
        <w:rPr>
          <w:b/>
        </w:rPr>
        <w:t>2004,</w:t>
      </w:r>
      <w:r w:rsidRPr="000141AB">
        <w:t xml:space="preserve"> 47, (17), 4178-87.</w:t>
      </w:r>
    </w:p>
    <w:p w14:paraId="2E9B5C00" w14:textId="77777777" w:rsidR="000141AB" w:rsidRPr="000141AB" w:rsidRDefault="000141AB" w:rsidP="000141AB">
      <w:pPr>
        <w:pStyle w:val="EndNoteBibliography"/>
        <w:ind w:left="720" w:hanging="720"/>
      </w:pPr>
      <w:r w:rsidRPr="000141AB">
        <w:t>41.</w:t>
      </w:r>
      <w:r w:rsidRPr="000141AB">
        <w:tab/>
        <w:t xml:space="preserve">DeLano, W. L., Use of PYMOL as a communications tool for molecular science. </w:t>
      </w:r>
      <w:r w:rsidRPr="000141AB">
        <w:rPr>
          <w:i/>
        </w:rPr>
        <w:t xml:space="preserve">Abstracts of Papers of the American Chemical Society </w:t>
      </w:r>
      <w:r w:rsidRPr="000141AB">
        <w:rPr>
          <w:b/>
        </w:rPr>
        <w:t>2004,</w:t>
      </w:r>
      <w:r w:rsidRPr="000141AB">
        <w:t xml:space="preserve"> 228, U313-U314.</w:t>
      </w:r>
    </w:p>
    <w:p w14:paraId="4CDD3C86" w14:textId="77777777" w:rsidR="000141AB" w:rsidRPr="000141AB" w:rsidRDefault="000141AB" w:rsidP="000141AB">
      <w:pPr>
        <w:pStyle w:val="EndNoteBibliography"/>
        <w:ind w:left="720" w:hanging="720"/>
      </w:pPr>
      <w:r w:rsidRPr="000141AB">
        <w:t>42.</w:t>
      </w:r>
      <w:r w:rsidRPr="000141AB">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0141AB">
        <w:rPr>
          <w:i/>
        </w:rPr>
        <w:t>AMBER 2015</w:t>
      </w:r>
      <w:r w:rsidRPr="000141AB">
        <w:t>, 2015.</w:t>
      </w:r>
    </w:p>
    <w:p w14:paraId="72ECB4BB" w14:textId="77777777" w:rsidR="000141AB" w:rsidRPr="000141AB" w:rsidRDefault="000141AB" w:rsidP="000141AB">
      <w:pPr>
        <w:pStyle w:val="EndNoteBibliography"/>
        <w:ind w:left="720" w:hanging="720"/>
      </w:pPr>
      <w:r w:rsidRPr="000141AB">
        <w:t>43.</w:t>
      </w:r>
      <w:r w:rsidRPr="000141AB">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66D42059" w14:textId="77777777" w:rsidR="000141AB" w:rsidRPr="000141AB" w:rsidRDefault="000141AB" w:rsidP="000141AB">
      <w:pPr>
        <w:pStyle w:val="EndNoteBibliography"/>
        <w:ind w:left="720" w:hanging="720"/>
      </w:pPr>
      <w:r w:rsidRPr="000141AB">
        <w:t>44.</w:t>
      </w:r>
      <w:r w:rsidRPr="000141AB">
        <w:tab/>
        <w:t xml:space="preserve">Case, D. A.; Cheatham, T. E., 3rd; Darden, T.; Gohlke, H.; Luo, R.; Merz, K. M., Jr.; Onufriev, A.; Simmerling, C.; Wang, B.; Woods, R. J., The Amber biomolecular simulation programs. </w:t>
      </w:r>
      <w:r w:rsidRPr="000141AB">
        <w:rPr>
          <w:i/>
        </w:rPr>
        <w:t xml:space="preserve">Journal of Computational Chemistry </w:t>
      </w:r>
      <w:r w:rsidRPr="000141AB">
        <w:rPr>
          <w:b/>
        </w:rPr>
        <w:t>2005,</w:t>
      </w:r>
      <w:r w:rsidRPr="000141AB">
        <w:t xml:space="preserve"> 26, (16), 1668-88.</w:t>
      </w:r>
    </w:p>
    <w:p w14:paraId="797AD99F" w14:textId="77777777" w:rsidR="000141AB" w:rsidRPr="000141AB" w:rsidRDefault="000141AB" w:rsidP="000141AB">
      <w:pPr>
        <w:pStyle w:val="EndNoteBibliography"/>
        <w:ind w:left="720" w:hanging="720"/>
      </w:pPr>
      <w:r w:rsidRPr="000141AB">
        <w:t>45.</w:t>
      </w:r>
      <w:r w:rsidRPr="000141AB">
        <w:tab/>
        <w:t xml:space="preserve">Walker, R. C.; Crowley, M. F.; Case, D. A., The implementation of a fast and accurate QM/MM potential method in Amber. </w:t>
      </w:r>
      <w:r w:rsidRPr="000141AB">
        <w:rPr>
          <w:i/>
        </w:rPr>
        <w:t xml:space="preserve">Journal of Computational Chemistry </w:t>
      </w:r>
      <w:r w:rsidRPr="000141AB">
        <w:rPr>
          <w:b/>
        </w:rPr>
        <w:t>2008,</w:t>
      </w:r>
      <w:r w:rsidRPr="000141AB">
        <w:t xml:space="preserve"> 29, (7), 1019-31.</w:t>
      </w:r>
    </w:p>
    <w:p w14:paraId="2605DB36" w14:textId="77777777" w:rsidR="000141AB" w:rsidRPr="000141AB" w:rsidRDefault="000141AB" w:rsidP="000141AB">
      <w:pPr>
        <w:pStyle w:val="EndNoteBibliography"/>
        <w:ind w:left="720" w:hanging="720"/>
      </w:pPr>
      <w:r w:rsidRPr="000141AB">
        <w:t>46.</w:t>
      </w:r>
      <w:r w:rsidRPr="000141AB">
        <w:tab/>
        <w:t xml:space="preserve">Lindorff-Larsen, K.; Piana, S.; Palmo, K.; Maragakis, P.; Klepeis, J. L.; Dror, R. O.; Shaw, D. E., Improved side-chain torsion potentials for the Amber ff99SB protein force field. </w:t>
      </w:r>
      <w:r w:rsidRPr="000141AB">
        <w:rPr>
          <w:i/>
        </w:rPr>
        <w:t xml:space="preserve">Proteins </w:t>
      </w:r>
      <w:r w:rsidRPr="000141AB">
        <w:rPr>
          <w:b/>
        </w:rPr>
        <w:t>2010,</w:t>
      </w:r>
      <w:r w:rsidRPr="000141AB">
        <w:t xml:space="preserve"> 78, (8), 1950-8.</w:t>
      </w:r>
    </w:p>
    <w:p w14:paraId="1B52AD85" w14:textId="77777777" w:rsidR="000141AB" w:rsidRPr="000141AB" w:rsidRDefault="000141AB" w:rsidP="000141AB">
      <w:pPr>
        <w:pStyle w:val="EndNoteBibliography"/>
        <w:ind w:left="720" w:hanging="720"/>
      </w:pPr>
      <w:r w:rsidRPr="000141AB">
        <w:t>47.</w:t>
      </w:r>
      <w:r w:rsidRPr="000141AB">
        <w:tab/>
        <w:t xml:space="preserve">Thomas, A. S.; Mao, S.; Elcock, A. H., Flexibility of the bacterial chaperone trigger factor in microsecond-timescale molecular dynamics simulations. </w:t>
      </w:r>
      <w:r w:rsidRPr="000141AB">
        <w:rPr>
          <w:i/>
        </w:rPr>
        <w:t xml:space="preserve">Biophysical journal </w:t>
      </w:r>
      <w:r w:rsidRPr="000141AB">
        <w:rPr>
          <w:b/>
        </w:rPr>
        <w:t>2013,</w:t>
      </w:r>
      <w:r w:rsidRPr="000141AB">
        <w:t xml:space="preserve"> 105, (3), 732-44.</w:t>
      </w:r>
    </w:p>
    <w:p w14:paraId="1D8543BA" w14:textId="77777777" w:rsidR="000141AB" w:rsidRPr="000141AB" w:rsidRDefault="000141AB" w:rsidP="000141AB">
      <w:pPr>
        <w:pStyle w:val="EndNoteBibliography"/>
        <w:ind w:left="720" w:hanging="720"/>
      </w:pPr>
      <w:r w:rsidRPr="000141AB">
        <w:t>48.</w:t>
      </w:r>
      <w:r w:rsidRPr="000141AB">
        <w:tab/>
        <w:t xml:space="preserve">Wang, J.; Wang, W.; Kollman, P. A.; Case, D. A., Automatic atom type and bond type perception in molecular mechanical calculations. </w:t>
      </w:r>
      <w:r w:rsidRPr="000141AB">
        <w:rPr>
          <w:i/>
        </w:rPr>
        <w:t xml:space="preserve">Journal of molecular graphics &amp; modelling </w:t>
      </w:r>
      <w:r w:rsidRPr="000141AB">
        <w:rPr>
          <w:b/>
        </w:rPr>
        <w:t>2006,</w:t>
      </w:r>
      <w:r w:rsidRPr="000141AB">
        <w:t xml:space="preserve"> 25, (2), 247-60.</w:t>
      </w:r>
    </w:p>
    <w:p w14:paraId="16D2A789" w14:textId="77777777" w:rsidR="000141AB" w:rsidRPr="000141AB" w:rsidRDefault="000141AB" w:rsidP="000141AB">
      <w:pPr>
        <w:pStyle w:val="EndNoteBibliography"/>
        <w:ind w:left="720" w:hanging="720"/>
      </w:pPr>
      <w:r w:rsidRPr="000141AB">
        <w:t>49.</w:t>
      </w:r>
      <w:r w:rsidRPr="000141AB">
        <w:tab/>
        <w:t xml:space="preserve">Wang, J.; Wolf, R. M.; Caldwell, J. W.; Kollman, P. A.; Case, D. A., Development and testing of a general amber force field. </w:t>
      </w:r>
      <w:r w:rsidRPr="000141AB">
        <w:rPr>
          <w:i/>
        </w:rPr>
        <w:t xml:space="preserve">Journal of Computational Chemistry </w:t>
      </w:r>
      <w:r w:rsidRPr="000141AB">
        <w:rPr>
          <w:b/>
        </w:rPr>
        <w:t>2004,</w:t>
      </w:r>
      <w:r w:rsidRPr="000141AB">
        <w:t xml:space="preserve"> 25, (9), 1157-74.</w:t>
      </w:r>
    </w:p>
    <w:p w14:paraId="65AD0262" w14:textId="77777777" w:rsidR="000141AB" w:rsidRPr="000141AB" w:rsidRDefault="000141AB" w:rsidP="000141AB">
      <w:pPr>
        <w:pStyle w:val="EndNoteBibliography"/>
        <w:ind w:left="720" w:hanging="720"/>
      </w:pPr>
      <w:r w:rsidRPr="000141AB">
        <w:t>50.</w:t>
      </w:r>
      <w:r w:rsidRPr="000141AB">
        <w:tab/>
        <w:t xml:space="preserve">Salomon-Ferrer, R.; Gotz, A. W.; Poole, D.; Le Grand, S.; Walker, R. C., Routine Microsecond Molecular Dynamics Simulations with AMBER on GPUs. 2. Explicit Solvent Particle Mesh Ewald. </w:t>
      </w:r>
      <w:r w:rsidRPr="000141AB">
        <w:rPr>
          <w:i/>
        </w:rPr>
        <w:t xml:space="preserve">J Chem Theory Comput </w:t>
      </w:r>
      <w:r w:rsidRPr="000141AB">
        <w:rPr>
          <w:b/>
        </w:rPr>
        <w:t>2013,</w:t>
      </w:r>
      <w:r w:rsidRPr="000141AB">
        <w:t xml:space="preserve"> 9, (9), 3878-88.</w:t>
      </w:r>
    </w:p>
    <w:p w14:paraId="6E7F6FCD" w14:textId="77777777" w:rsidR="000141AB" w:rsidRPr="000141AB" w:rsidRDefault="000141AB" w:rsidP="000141AB">
      <w:pPr>
        <w:pStyle w:val="EndNoteBibliography"/>
        <w:ind w:left="720" w:hanging="720"/>
      </w:pPr>
      <w:r w:rsidRPr="000141AB">
        <w:lastRenderedPageBreak/>
        <w:t>51.</w:t>
      </w:r>
      <w:r w:rsidRPr="000141AB">
        <w:tab/>
        <w:t xml:space="preserve">Treesuwan, W.; Hannongbua, S., Bridge water mediates nevirapine binding to wild type and Y181C HIV-1 reverse transcriptase--evidence from molecular dynamics simulations and MM-PBSA calculations. </w:t>
      </w:r>
      <w:r w:rsidRPr="000141AB">
        <w:rPr>
          <w:i/>
        </w:rPr>
        <w:t xml:space="preserve">Journal of molecular graphics &amp; modelling </w:t>
      </w:r>
      <w:r w:rsidRPr="000141AB">
        <w:rPr>
          <w:b/>
        </w:rPr>
        <w:t>2009,</w:t>
      </w:r>
      <w:r w:rsidRPr="000141AB">
        <w:t xml:space="preserve"> 27, (8), 921-9.</w:t>
      </w:r>
    </w:p>
    <w:p w14:paraId="1C7CBE80" w14:textId="77777777" w:rsidR="000141AB" w:rsidRPr="000141AB" w:rsidRDefault="000141AB" w:rsidP="000141AB">
      <w:pPr>
        <w:pStyle w:val="EndNoteBibliography"/>
        <w:ind w:left="720" w:hanging="720"/>
      </w:pPr>
      <w:r w:rsidRPr="000141AB">
        <w:t>52.</w:t>
      </w:r>
      <w:r w:rsidRPr="000141AB">
        <w:tab/>
        <w:t xml:space="preserve">Zhou, Z.; Madura, J. D., Relative free energy of binding and binding mode calculations of HIV-1 RT inhibitors based on dock-MM-PB/GS. </w:t>
      </w:r>
      <w:r w:rsidRPr="000141AB">
        <w:rPr>
          <w:i/>
        </w:rPr>
        <w:t xml:space="preserve">Proteins </w:t>
      </w:r>
      <w:r w:rsidRPr="000141AB">
        <w:rPr>
          <w:b/>
        </w:rPr>
        <w:t>2004,</w:t>
      </w:r>
      <w:r w:rsidRPr="000141AB">
        <w:t xml:space="preserve"> 57, (3), 493-503.</w:t>
      </w:r>
    </w:p>
    <w:p w14:paraId="74D30AF7" w14:textId="77777777" w:rsidR="000141AB" w:rsidRPr="000141AB" w:rsidRDefault="000141AB" w:rsidP="000141AB">
      <w:pPr>
        <w:pStyle w:val="EndNoteBibliography"/>
        <w:ind w:left="720" w:hanging="720"/>
      </w:pPr>
      <w:r w:rsidRPr="000141AB">
        <w:t>53.</w:t>
      </w:r>
      <w:r w:rsidRPr="000141AB">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0141AB">
        <w:rPr>
          <w:i/>
        </w:rPr>
        <w:t xml:space="preserve">Accounts of chemical research </w:t>
      </w:r>
      <w:r w:rsidRPr="000141AB">
        <w:rPr>
          <w:b/>
        </w:rPr>
        <w:t>2000,</w:t>
      </w:r>
      <w:r w:rsidRPr="000141AB">
        <w:t xml:space="preserve"> 33, (12), 889-97.</w:t>
      </w:r>
    </w:p>
    <w:p w14:paraId="78065559" w14:textId="77777777" w:rsidR="000141AB" w:rsidRPr="000141AB" w:rsidRDefault="000141AB" w:rsidP="000141AB">
      <w:pPr>
        <w:pStyle w:val="EndNoteBibliography"/>
        <w:ind w:left="720" w:hanging="720"/>
      </w:pPr>
      <w:r w:rsidRPr="000141AB">
        <w:t>54.</w:t>
      </w:r>
      <w:r w:rsidRPr="000141AB">
        <w:tab/>
        <w:t xml:space="preserve">Hou, T.; Wang, J.; Li, Y.; Wang, W., Assessing the performance of the MM/PBSA and MM/GBSA methods. 1. The accuracy of binding free energy calculations based on molecular dynamics simulations. </w:t>
      </w:r>
      <w:r w:rsidRPr="000141AB">
        <w:rPr>
          <w:i/>
        </w:rPr>
        <w:t xml:space="preserve">Journal of chemical information and modeling </w:t>
      </w:r>
      <w:r w:rsidRPr="000141AB">
        <w:rPr>
          <w:b/>
        </w:rPr>
        <w:t>2011,</w:t>
      </w:r>
      <w:r w:rsidRPr="000141AB">
        <w:t xml:space="preserve"> 51, (1), 69-82.</w:t>
      </w:r>
    </w:p>
    <w:p w14:paraId="7AC864E7" w14:textId="65C6004C" w:rsidR="009323F1" w:rsidRDefault="00C553C8" w:rsidP="00C553C8">
      <w:pPr>
        <w:pStyle w:val="MDPI71References"/>
        <w:numPr>
          <w:ilvl w:val="0"/>
          <w:numId w:val="0"/>
        </w:numPr>
        <w:ind w:left="425"/>
      </w:pPr>
      <w:r>
        <w:fldChar w:fldCharType="end"/>
      </w:r>
    </w:p>
    <w:sectPr w:rsidR="009323F1" w:rsidSect="00342799">
      <w:headerReference w:type="even" r:id="rId72"/>
      <w:headerReference w:type="default" r:id="rId73"/>
      <w:footerReference w:type="default" r:id="rId74"/>
      <w:headerReference w:type="first" r:id="rId75"/>
      <w:footerReference w:type="first" r:id="rId7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4252A" w14:textId="77777777" w:rsidR="00B14B43" w:rsidRDefault="00B14B43">
      <w:pPr>
        <w:spacing w:line="240" w:lineRule="auto"/>
      </w:pPr>
      <w:r>
        <w:separator/>
      </w:r>
    </w:p>
  </w:endnote>
  <w:endnote w:type="continuationSeparator" w:id="0">
    <w:p w14:paraId="5E80796E" w14:textId="77777777" w:rsidR="00B14B43" w:rsidRDefault="00B14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58" w14:textId="77777777" w:rsidR="007D0675" w:rsidRPr="00994E2E" w:rsidRDefault="007D0675" w:rsidP="007D0675">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4A79"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0492CEAA" w14:textId="77777777" w:rsidR="007D0675" w:rsidRPr="008B308E" w:rsidRDefault="007D0675" w:rsidP="00B94E07">
    <w:pPr>
      <w:pStyle w:val="MDPIfooterfirstpage"/>
      <w:tabs>
        <w:tab w:val="clear" w:pos="8845"/>
        <w:tab w:val="right" w:pos="10466"/>
      </w:tabs>
      <w:spacing w:line="240" w:lineRule="auto"/>
      <w:jc w:val="both"/>
      <w:rPr>
        <w:lang w:val="fr-CH"/>
      </w:rPr>
    </w:pPr>
    <w:proofErr w:type="spellStart"/>
    <w:r>
      <w:rPr>
        <w:i/>
        <w:iCs/>
        <w:lang w:val="fr-CH"/>
      </w:rPr>
      <w:t>Molecules</w:t>
    </w:r>
    <w:proofErr w:type="spellEnd"/>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D82CA" w14:textId="77777777" w:rsidR="00B14B43" w:rsidRDefault="00B14B43">
      <w:pPr>
        <w:spacing w:line="240" w:lineRule="auto"/>
      </w:pPr>
      <w:r>
        <w:separator/>
      </w:r>
    </w:p>
  </w:footnote>
  <w:footnote w:type="continuationSeparator" w:id="0">
    <w:p w14:paraId="020A68AE" w14:textId="77777777" w:rsidR="00B14B43" w:rsidRDefault="00B14B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F52" w14:textId="77777777" w:rsidR="007D0675" w:rsidRDefault="007D0675" w:rsidP="007D0675">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1D8"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0E4DDB5"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76A1E741" w14:textId="77777777" w:rsidTr="00881961">
      <w:trPr>
        <w:trHeight w:val="686"/>
      </w:trPr>
      <w:tc>
        <w:tcPr>
          <w:tcW w:w="3679" w:type="dxa"/>
          <w:shd w:val="clear" w:color="auto" w:fill="auto"/>
          <w:vAlign w:val="center"/>
        </w:tcPr>
        <w:p w14:paraId="3B6A5BF6" w14:textId="77777777" w:rsidR="008D336B" w:rsidRPr="00E83CCC" w:rsidRDefault="001B4C93" w:rsidP="00B94E07">
          <w:pPr>
            <w:pStyle w:val="Encabezado"/>
            <w:pBdr>
              <w:bottom w:val="none" w:sz="0" w:space="0" w:color="auto"/>
            </w:pBdr>
            <w:jc w:val="left"/>
            <w:rPr>
              <w:rFonts w:eastAsia="DengXian"/>
              <w:b/>
              <w:bCs/>
            </w:rPr>
          </w:pPr>
          <w:r w:rsidRPr="00E83CCC">
            <w:rPr>
              <w:rFonts w:eastAsia="DengXian"/>
              <w:b/>
              <w:bCs/>
            </w:rPr>
            <w:drawing>
              <wp:inline distT="0" distB="0" distL="0" distR="0" wp14:anchorId="6F3FA7A0" wp14:editId="780E85B4">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7A56BF9C" w14:textId="77777777" w:rsidR="008D336B" w:rsidRPr="00E83CCC" w:rsidRDefault="008D336B" w:rsidP="00B94E07">
          <w:pPr>
            <w:pStyle w:val="Encabezado"/>
            <w:pBdr>
              <w:bottom w:val="none" w:sz="0" w:space="0" w:color="auto"/>
            </w:pBdr>
            <w:rPr>
              <w:rFonts w:eastAsia="DengXian"/>
              <w:b/>
              <w:bCs/>
            </w:rPr>
          </w:pPr>
        </w:p>
      </w:tc>
      <w:tc>
        <w:tcPr>
          <w:tcW w:w="2273" w:type="dxa"/>
          <w:shd w:val="clear" w:color="auto" w:fill="auto"/>
          <w:vAlign w:val="center"/>
        </w:tcPr>
        <w:p w14:paraId="6D01BC4E" w14:textId="77777777" w:rsidR="008D336B" w:rsidRPr="00E83CCC" w:rsidRDefault="00881961" w:rsidP="00881961">
          <w:pPr>
            <w:pStyle w:val="Encabezado"/>
            <w:pBdr>
              <w:bottom w:val="none" w:sz="0" w:space="0" w:color="auto"/>
            </w:pBdr>
            <w:jc w:val="right"/>
            <w:rPr>
              <w:rFonts w:eastAsia="DengXian"/>
              <w:b/>
              <w:bCs/>
            </w:rPr>
          </w:pPr>
          <w:r>
            <w:rPr>
              <w:rFonts w:eastAsia="DengXian"/>
              <w:b/>
              <w:bCs/>
            </w:rPr>
            <w:drawing>
              <wp:inline distT="0" distB="0" distL="0" distR="0" wp14:anchorId="602C4FD6" wp14:editId="1EFFB1EA">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1B09C"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207443">
    <w:abstractNumId w:val="4"/>
  </w:num>
  <w:num w:numId="2" w16cid:durableId="1980913437">
    <w:abstractNumId w:val="6"/>
  </w:num>
  <w:num w:numId="3" w16cid:durableId="1330448300">
    <w:abstractNumId w:val="3"/>
  </w:num>
  <w:num w:numId="4" w16cid:durableId="644359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6667111">
    <w:abstractNumId w:val="5"/>
  </w:num>
  <w:num w:numId="6" w16cid:durableId="1880166401">
    <w:abstractNumId w:val="9"/>
  </w:num>
  <w:num w:numId="7" w16cid:durableId="950010593">
    <w:abstractNumId w:val="1"/>
  </w:num>
  <w:num w:numId="8" w16cid:durableId="669285936">
    <w:abstractNumId w:val="9"/>
  </w:num>
  <w:num w:numId="9" w16cid:durableId="69468467">
    <w:abstractNumId w:val="1"/>
  </w:num>
  <w:num w:numId="10" w16cid:durableId="532040894">
    <w:abstractNumId w:val="9"/>
  </w:num>
  <w:num w:numId="11" w16cid:durableId="923881535">
    <w:abstractNumId w:val="1"/>
  </w:num>
  <w:num w:numId="12" w16cid:durableId="743182272">
    <w:abstractNumId w:val="11"/>
  </w:num>
  <w:num w:numId="13" w16cid:durableId="1619875560">
    <w:abstractNumId w:val="9"/>
  </w:num>
  <w:num w:numId="14" w16cid:durableId="2044820473">
    <w:abstractNumId w:val="1"/>
  </w:num>
  <w:num w:numId="15" w16cid:durableId="826021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7858905">
    <w:abstractNumId w:val="1"/>
  </w:num>
  <w:num w:numId="17" w16cid:durableId="28627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386527">
    <w:abstractNumId w:val="0"/>
  </w:num>
  <w:num w:numId="19" w16cid:durableId="718700021">
    <w:abstractNumId w:val="8"/>
  </w:num>
  <w:num w:numId="20" w16cid:durableId="81490558">
    <w:abstractNumId w:val="0"/>
  </w:num>
  <w:num w:numId="21" w16cid:durableId="98763258">
    <w:abstractNumId w:val="9"/>
  </w:num>
  <w:num w:numId="22" w16cid:durableId="1223174203">
    <w:abstractNumId w:val="1"/>
  </w:num>
  <w:num w:numId="23" w16cid:durableId="828594972">
    <w:abstractNumId w:val="0"/>
  </w:num>
  <w:num w:numId="24" w16cid:durableId="230818908">
    <w:abstractNumId w:val="2"/>
  </w:num>
  <w:num w:numId="25" w16cid:durableId="696124141">
    <w:abstractNumId w:val="10"/>
  </w:num>
  <w:num w:numId="26" w16cid:durableId="121604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tbQ0MrQ0sDA0NzRV0lEKTi0uzszPAykwqQUAvidKcC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0sepd505efeuewprwxvv2cadsx0ae22990&quot;&gt;bibliografia-martin&lt;record-ids&gt;&lt;item&gt;107&lt;/item&gt;&lt;item&gt;204&lt;/item&gt;&lt;item&gt;636&lt;/item&gt;&lt;item&gt;803&lt;/item&gt;&lt;item&gt;2933&lt;/item&gt;&lt;item&gt;3518&lt;/item&gt;&lt;item&gt;7258&lt;/item&gt;&lt;item&gt;9135&lt;/item&gt;&lt;item&gt;9873&lt;/item&gt;&lt;item&gt;13379&lt;/item&gt;&lt;item&gt;16515&lt;/item&gt;&lt;item&gt;16516&lt;/item&gt;&lt;item&gt;16526&lt;/item&gt;&lt;item&gt;16530&lt;/item&gt;&lt;item&gt;1653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record-ids&gt;&lt;/item&gt;&lt;/Libraries&gt;"/>
  </w:docVars>
  <w:rsids>
    <w:rsidRoot w:val="00AA6721"/>
    <w:rsid w:val="000012F2"/>
    <w:rsid w:val="00005D6C"/>
    <w:rsid w:val="000141AB"/>
    <w:rsid w:val="000221C0"/>
    <w:rsid w:val="00025E1B"/>
    <w:rsid w:val="00025E44"/>
    <w:rsid w:val="000368A4"/>
    <w:rsid w:val="00036FB7"/>
    <w:rsid w:val="00045371"/>
    <w:rsid w:val="00047B53"/>
    <w:rsid w:val="00064BD8"/>
    <w:rsid w:val="00066319"/>
    <w:rsid w:val="00080699"/>
    <w:rsid w:val="00080C1D"/>
    <w:rsid w:val="00097E91"/>
    <w:rsid w:val="000A124E"/>
    <w:rsid w:val="000A2E38"/>
    <w:rsid w:val="000B49FF"/>
    <w:rsid w:val="000B658D"/>
    <w:rsid w:val="000C73A7"/>
    <w:rsid w:val="000D56B7"/>
    <w:rsid w:val="000E79A3"/>
    <w:rsid w:val="000F138E"/>
    <w:rsid w:val="000F4847"/>
    <w:rsid w:val="00103C88"/>
    <w:rsid w:val="00111E4C"/>
    <w:rsid w:val="00114303"/>
    <w:rsid w:val="001170DC"/>
    <w:rsid w:val="00131358"/>
    <w:rsid w:val="00131CEC"/>
    <w:rsid w:val="00141821"/>
    <w:rsid w:val="001533FE"/>
    <w:rsid w:val="00177DD2"/>
    <w:rsid w:val="001868E1"/>
    <w:rsid w:val="001A4217"/>
    <w:rsid w:val="001B4C93"/>
    <w:rsid w:val="001B54C5"/>
    <w:rsid w:val="001B5854"/>
    <w:rsid w:val="001B6875"/>
    <w:rsid w:val="001C470E"/>
    <w:rsid w:val="001C5FB1"/>
    <w:rsid w:val="001E0D90"/>
    <w:rsid w:val="001E2AEB"/>
    <w:rsid w:val="00201EA2"/>
    <w:rsid w:val="00202D34"/>
    <w:rsid w:val="002136A6"/>
    <w:rsid w:val="00214A16"/>
    <w:rsid w:val="00214B4F"/>
    <w:rsid w:val="0022122D"/>
    <w:rsid w:val="00226A72"/>
    <w:rsid w:val="00232EDB"/>
    <w:rsid w:val="00235727"/>
    <w:rsid w:val="00236957"/>
    <w:rsid w:val="00241E44"/>
    <w:rsid w:val="00244422"/>
    <w:rsid w:val="00251B22"/>
    <w:rsid w:val="00257EDE"/>
    <w:rsid w:val="00260559"/>
    <w:rsid w:val="002620FA"/>
    <w:rsid w:val="00263BE1"/>
    <w:rsid w:val="00287D71"/>
    <w:rsid w:val="002945C8"/>
    <w:rsid w:val="00295662"/>
    <w:rsid w:val="002A2B46"/>
    <w:rsid w:val="002C4AE2"/>
    <w:rsid w:val="002D1B58"/>
    <w:rsid w:val="002E012B"/>
    <w:rsid w:val="002E2ABA"/>
    <w:rsid w:val="002E7BB9"/>
    <w:rsid w:val="002F126F"/>
    <w:rsid w:val="00302133"/>
    <w:rsid w:val="00310344"/>
    <w:rsid w:val="003106EB"/>
    <w:rsid w:val="00315288"/>
    <w:rsid w:val="00326141"/>
    <w:rsid w:val="0033188F"/>
    <w:rsid w:val="00342799"/>
    <w:rsid w:val="00361B93"/>
    <w:rsid w:val="00364200"/>
    <w:rsid w:val="00364404"/>
    <w:rsid w:val="00374CD7"/>
    <w:rsid w:val="003A253F"/>
    <w:rsid w:val="003A456B"/>
    <w:rsid w:val="003B55EB"/>
    <w:rsid w:val="003C1F71"/>
    <w:rsid w:val="003D654E"/>
    <w:rsid w:val="003F52B8"/>
    <w:rsid w:val="00401D30"/>
    <w:rsid w:val="004142BD"/>
    <w:rsid w:val="00420FE7"/>
    <w:rsid w:val="00425DFE"/>
    <w:rsid w:val="0042622F"/>
    <w:rsid w:val="00447723"/>
    <w:rsid w:val="00451910"/>
    <w:rsid w:val="00452331"/>
    <w:rsid w:val="00453E66"/>
    <w:rsid w:val="00464526"/>
    <w:rsid w:val="00467560"/>
    <w:rsid w:val="00467922"/>
    <w:rsid w:val="004A5983"/>
    <w:rsid w:val="004B38D3"/>
    <w:rsid w:val="004B4F7F"/>
    <w:rsid w:val="004B5C98"/>
    <w:rsid w:val="004C32BF"/>
    <w:rsid w:val="004C3D50"/>
    <w:rsid w:val="004D349E"/>
    <w:rsid w:val="004D4D9F"/>
    <w:rsid w:val="004D5213"/>
    <w:rsid w:val="004E2807"/>
    <w:rsid w:val="004E7DF2"/>
    <w:rsid w:val="004F257D"/>
    <w:rsid w:val="004F264C"/>
    <w:rsid w:val="00514098"/>
    <w:rsid w:val="00520649"/>
    <w:rsid w:val="005316EB"/>
    <w:rsid w:val="00541A8C"/>
    <w:rsid w:val="00544265"/>
    <w:rsid w:val="00545BC3"/>
    <w:rsid w:val="00550473"/>
    <w:rsid w:val="0056019E"/>
    <w:rsid w:val="0056603D"/>
    <w:rsid w:val="00573F8E"/>
    <w:rsid w:val="00584C50"/>
    <w:rsid w:val="005A18CC"/>
    <w:rsid w:val="005B22A9"/>
    <w:rsid w:val="005C1668"/>
    <w:rsid w:val="005C27D8"/>
    <w:rsid w:val="005E297F"/>
    <w:rsid w:val="005F3FA6"/>
    <w:rsid w:val="005F766B"/>
    <w:rsid w:val="00605BAA"/>
    <w:rsid w:val="006119DB"/>
    <w:rsid w:val="0061526F"/>
    <w:rsid w:val="00617065"/>
    <w:rsid w:val="00624B59"/>
    <w:rsid w:val="00635422"/>
    <w:rsid w:val="00645EC4"/>
    <w:rsid w:val="00652966"/>
    <w:rsid w:val="00662E30"/>
    <w:rsid w:val="00692393"/>
    <w:rsid w:val="006B0B50"/>
    <w:rsid w:val="006B13E4"/>
    <w:rsid w:val="006C2378"/>
    <w:rsid w:val="006D1BD0"/>
    <w:rsid w:val="006F1C96"/>
    <w:rsid w:val="006F6D13"/>
    <w:rsid w:val="0071438D"/>
    <w:rsid w:val="00725509"/>
    <w:rsid w:val="00727E98"/>
    <w:rsid w:val="007376A9"/>
    <w:rsid w:val="007409C2"/>
    <w:rsid w:val="00744AED"/>
    <w:rsid w:val="007476A3"/>
    <w:rsid w:val="00747A18"/>
    <w:rsid w:val="007504DF"/>
    <w:rsid w:val="00755021"/>
    <w:rsid w:val="00772A71"/>
    <w:rsid w:val="00772BAF"/>
    <w:rsid w:val="007745C2"/>
    <w:rsid w:val="0078191D"/>
    <w:rsid w:val="00784B04"/>
    <w:rsid w:val="007860B7"/>
    <w:rsid w:val="007A4BFA"/>
    <w:rsid w:val="007C0A63"/>
    <w:rsid w:val="007C6F09"/>
    <w:rsid w:val="007D0675"/>
    <w:rsid w:val="007E082D"/>
    <w:rsid w:val="007E0D5E"/>
    <w:rsid w:val="007F6842"/>
    <w:rsid w:val="00810CAC"/>
    <w:rsid w:val="008151BF"/>
    <w:rsid w:val="00817180"/>
    <w:rsid w:val="00831D9C"/>
    <w:rsid w:val="00837DBE"/>
    <w:rsid w:val="00845FBF"/>
    <w:rsid w:val="00852555"/>
    <w:rsid w:val="0086308D"/>
    <w:rsid w:val="00881961"/>
    <w:rsid w:val="00881A6D"/>
    <w:rsid w:val="00883C53"/>
    <w:rsid w:val="008844CF"/>
    <w:rsid w:val="008966F2"/>
    <w:rsid w:val="008B0850"/>
    <w:rsid w:val="008B61ED"/>
    <w:rsid w:val="008C00A3"/>
    <w:rsid w:val="008C4F1D"/>
    <w:rsid w:val="008D336B"/>
    <w:rsid w:val="008E34FF"/>
    <w:rsid w:val="008F28C1"/>
    <w:rsid w:val="00920985"/>
    <w:rsid w:val="0092537B"/>
    <w:rsid w:val="009323F1"/>
    <w:rsid w:val="009327B1"/>
    <w:rsid w:val="00945914"/>
    <w:rsid w:val="00955254"/>
    <w:rsid w:val="00962DE4"/>
    <w:rsid w:val="00975887"/>
    <w:rsid w:val="00984221"/>
    <w:rsid w:val="00986B25"/>
    <w:rsid w:val="009926FC"/>
    <w:rsid w:val="009A6D01"/>
    <w:rsid w:val="009C100D"/>
    <w:rsid w:val="009C2BBE"/>
    <w:rsid w:val="009D12D8"/>
    <w:rsid w:val="009D175B"/>
    <w:rsid w:val="009E084B"/>
    <w:rsid w:val="009E10F3"/>
    <w:rsid w:val="009E3FBD"/>
    <w:rsid w:val="009F70E6"/>
    <w:rsid w:val="00A0102B"/>
    <w:rsid w:val="00A06B18"/>
    <w:rsid w:val="00A10E28"/>
    <w:rsid w:val="00A273D6"/>
    <w:rsid w:val="00A3125E"/>
    <w:rsid w:val="00A376D5"/>
    <w:rsid w:val="00A4021C"/>
    <w:rsid w:val="00A41A98"/>
    <w:rsid w:val="00A51F22"/>
    <w:rsid w:val="00A57CD3"/>
    <w:rsid w:val="00A60721"/>
    <w:rsid w:val="00A64022"/>
    <w:rsid w:val="00A71348"/>
    <w:rsid w:val="00A819CF"/>
    <w:rsid w:val="00AA38BE"/>
    <w:rsid w:val="00AA6721"/>
    <w:rsid w:val="00AA7F4C"/>
    <w:rsid w:val="00AC53F4"/>
    <w:rsid w:val="00AE5FDC"/>
    <w:rsid w:val="00AF2EA0"/>
    <w:rsid w:val="00AF4DAD"/>
    <w:rsid w:val="00B056EB"/>
    <w:rsid w:val="00B14B43"/>
    <w:rsid w:val="00B3072B"/>
    <w:rsid w:val="00B325D7"/>
    <w:rsid w:val="00B53D3C"/>
    <w:rsid w:val="00B610E1"/>
    <w:rsid w:val="00B62415"/>
    <w:rsid w:val="00B72491"/>
    <w:rsid w:val="00B83DD4"/>
    <w:rsid w:val="00B8732F"/>
    <w:rsid w:val="00B87761"/>
    <w:rsid w:val="00B90AC5"/>
    <w:rsid w:val="00B90F76"/>
    <w:rsid w:val="00B94E07"/>
    <w:rsid w:val="00B96AFE"/>
    <w:rsid w:val="00BA7E5C"/>
    <w:rsid w:val="00BC168F"/>
    <w:rsid w:val="00BD2410"/>
    <w:rsid w:val="00BE235B"/>
    <w:rsid w:val="00BE2887"/>
    <w:rsid w:val="00BE6385"/>
    <w:rsid w:val="00BE6B2C"/>
    <w:rsid w:val="00BF56CA"/>
    <w:rsid w:val="00C0018E"/>
    <w:rsid w:val="00C0680D"/>
    <w:rsid w:val="00C34275"/>
    <w:rsid w:val="00C354B2"/>
    <w:rsid w:val="00C37E41"/>
    <w:rsid w:val="00C42567"/>
    <w:rsid w:val="00C53DE6"/>
    <w:rsid w:val="00C553C8"/>
    <w:rsid w:val="00C86473"/>
    <w:rsid w:val="00CA61F9"/>
    <w:rsid w:val="00CD429E"/>
    <w:rsid w:val="00CF2C8E"/>
    <w:rsid w:val="00CF6D83"/>
    <w:rsid w:val="00D00AF3"/>
    <w:rsid w:val="00D05A90"/>
    <w:rsid w:val="00D13D26"/>
    <w:rsid w:val="00D14B5A"/>
    <w:rsid w:val="00D21971"/>
    <w:rsid w:val="00D23271"/>
    <w:rsid w:val="00D23D25"/>
    <w:rsid w:val="00D25A36"/>
    <w:rsid w:val="00D30D71"/>
    <w:rsid w:val="00D629B1"/>
    <w:rsid w:val="00D6434F"/>
    <w:rsid w:val="00D835B9"/>
    <w:rsid w:val="00D945AF"/>
    <w:rsid w:val="00DA4505"/>
    <w:rsid w:val="00DD3D51"/>
    <w:rsid w:val="00DE4B9D"/>
    <w:rsid w:val="00DF5057"/>
    <w:rsid w:val="00E12A58"/>
    <w:rsid w:val="00E12BE2"/>
    <w:rsid w:val="00E55545"/>
    <w:rsid w:val="00E73CD4"/>
    <w:rsid w:val="00E80E1F"/>
    <w:rsid w:val="00E817B4"/>
    <w:rsid w:val="00E83CCC"/>
    <w:rsid w:val="00E9271D"/>
    <w:rsid w:val="00EB45B1"/>
    <w:rsid w:val="00EB483C"/>
    <w:rsid w:val="00EB66DF"/>
    <w:rsid w:val="00EC1E94"/>
    <w:rsid w:val="00ED4238"/>
    <w:rsid w:val="00ED5DB0"/>
    <w:rsid w:val="00EE2AE3"/>
    <w:rsid w:val="00EE4182"/>
    <w:rsid w:val="00EE49CC"/>
    <w:rsid w:val="00EE6A2D"/>
    <w:rsid w:val="00EE7B91"/>
    <w:rsid w:val="00EF4F1E"/>
    <w:rsid w:val="00F04AB5"/>
    <w:rsid w:val="00F051A7"/>
    <w:rsid w:val="00F15C63"/>
    <w:rsid w:val="00F16897"/>
    <w:rsid w:val="00F2121E"/>
    <w:rsid w:val="00F33616"/>
    <w:rsid w:val="00F3642E"/>
    <w:rsid w:val="00F50E57"/>
    <w:rsid w:val="00F54B92"/>
    <w:rsid w:val="00F644C5"/>
    <w:rsid w:val="00F849D3"/>
    <w:rsid w:val="00FA56E4"/>
    <w:rsid w:val="00FC0983"/>
    <w:rsid w:val="00FD377F"/>
    <w:rsid w:val="00FF1279"/>
    <w:rsid w:val="00FF187E"/>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BDC8A7"/>
  <w15:chartTrackingRefBased/>
  <w15:docId w15:val="{48090D39-DCBE-458C-9B42-7F764A43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323F1"/>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9323F1"/>
    <w:rPr>
      <w:rFonts w:ascii="Palatino Linotype" w:hAnsi="Palatino Linotype"/>
      <w:noProof/>
      <w:color w:val="000000"/>
      <w:szCs w:val="18"/>
    </w:rPr>
  </w:style>
  <w:style w:type="paragraph" w:styleId="Encabezado">
    <w:name w:val="header"/>
    <w:basedOn w:val="Normal"/>
    <w:link w:val="EncabezadoC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1961"/>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1961"/>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3642E"/>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9323F1"/>
    <w:rPr>
      <w:rFonts w:cs="Tahoma"/>
      <w:szCs w:val="18"/>
    </w:rPr>
  </w:style>
  <w:style w:type="character" w:customStyle="1" w:styleId="TextodegloboCar">
    <w:name w:val="Texto de globo Car"/>
    <w:link w:val="Textodeglobo"/>
    <w:uiPriority w:val="99"/>
    <w:rsid w:val="009323F1"/>
    <w:rPr>
      <w:rFonts w:ascii="Palatino Linotype" w:hAnsi="Palatino Linotype" w:cs="Tahoma"/>
      <w:noProof/>
      <w:color w:val="000000"/>
      <w:szCs w:val="18"/>
    </w:rPr>
  </w:style>
  <w:style w:type="character" w:styleId="Nmerodelnea">
    <w:name w:val="line number"/>
    <w:uiPriority w:val="99"/>
    <w:rsid w:val="00342799"/>
    <w:rPr>
      <w:rFonts w:ascii="Palatino Linotype" w:hAnsi="Palatino Linotype"/>
      <w:sz w:val="16"/>
    </w:rPr>
  </w:style>
  <w:style w:type="table" w:customStyle="1" w:styleId="MDPI41threelinetable">
    <w:name w:val="MDPI_4.1_three_line_table"/>
    <w:basedOn w:val="Tabla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rsid w:val="009323F1"/>
    <w:rPr>
      <w:color w:val="0000FF"/>
      <w:u w:val="single"/>
    </w:rPr>
  </w:style>
  <w:style w:type="character" w:styleId="Mencinsinresolver">
    <w:name w:val="Unresolved Mention"/>
    <w:uiPriority w:val="99"/>
    <w:semiHidden/>
    <w:unhideWhenUsed/>
    <w:rsid w:val="00A10E28"/>
    <w:rPr>
      <w:color w:val="605E5C"/>
      <w:shd w:val="clear" w:color="auto" w:fill="E1DFDD"/>
    </w:rPr>
  </w:style>
  <w:style w:type="table" w:styleId="Tablanormal4">
    <w:name w:val="Plain Table 4"/>
    <w:basedOn w:val="Tabla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E5FD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9323F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fa">
    <w:name w:val="Bibliography"/>
    <w:basedOn w:val="Normal"/>
    <w:next w:val="Normal"/>
    <w:uiPriority w:val="37"/>
    <w:semiHidden/>
    <w:unhideWhenUsed/>
    <w:rsid w:val="009323F1"/>
  </w:style>
  <w:style w:type="paragraph" w:styleId="Textoindependiente">
    <w:name w:val="Body Text"/>
    <w:link w:val="TextoindependienteCar"/>
    <w:rsid w:val="009323F1"/>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9323F1"/>
    <w:rPr>
      <w:rFonts w:ascii="Palatino Linotype" w:hAnsi="Palatino Linotype"/>
      <w:color w:val="000000"/>
      <w:sz w:val="24"/>
      <w:lang w:eastAsia="de-DE"/>
    </w:rPr>
  </w:style>
  <w:style w:type="character" w:styleId="Refdecomentario">
    <w:name w:val="annotation reference"/>
    <w:rsid w:val="009323F1"/>
    <w:rPr>
      <w:sz w:val="21"/>
      <w:szCs w:val="21"/>
    </w:rPr>
  </w:style>
  <w:style w:type="paragraph" w:styleId="Textocomentario">
    <w:name w:val="annotation text"/>
    <w:basedOn w:val="Normal"/>
    <w:link w:val="TextocomentarioCar"/>
    <w:rsid w:val="009323F1"/>
  </w:style>
  <w:style w:type="character" w:customStyle="1" w:styleId="TextocomentarioCar">
    <w:name w:val="Texto comentario Car"/>
    <w:link w:val="Textocomentario"/>
    <w:rsid w:val="009323F1"/>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9323F1"/>
    <w:rPr>
      <w:b/>
      <w:bCs/>
    </w:rPr>
  </w:style>
  <w:style w:type="character" w:customStyle="1" w:styleId="AsuntodelcomentarioCar">
    <w:name w:val="Asunto del comentario Car"/>
    <w:link w:val="Asuntodelcomentario"/>
    <w:rsid w:val="009323F1"/>
    <w:rPr>
      <w:rFonts w:ascii="Palatino Linotype" w:hAnsi="Palatino Linotype"/>
      <w:b/>
      <w:bCs/>
      <w:noProof/>
      <w:color w:val="000000"/>
    </w:rPr>
  </w:style>
  <w:style w:type="character" w:styleId="Refdenotaalfinal">
    <w:name w:val="endnote reference"/>
    <w:rsid w:val="009323F1"/>
    <w:rPr>
      <w:vertAlign w:val="superscript"/>
    </w:rPr>
  </w:style>
  <w:style w:type="paragraph" w:styleId="Textonotaalfinal">
    <w:name w:val="endnote text"/>
    <w:basedOn w:val="Normal"/>
    <w:link w:val="TextonotaalfinalCar"/>
    <w:semiHidden/>
    <w:unhideWhenUsed/>
    <w:rsid w:val="009323F1"/>
    <w:pPr>
      <w:spacing w:line="240" w:lineRule="auto"/>
    </w:pPr>
  </w:style>
  <w:style w:type="character" w:customStyle="1" w:styleId="TextonotaalfinalCar">
    <w:name w:val="Texto nota al final Car"/>
    <w:link w:val="Textonotaalfinal"/>
    <w:semiHidden/>
    <w:rsid w:val="009323F1"/>
    <w:rPr>
      <w:rFonts w:ascii="Palatino Linotype" w:hAnsi="Palatino Linotype"/>
      <w:noProof/>
      <w:color w:val="000000"/>
    </w:rPr>
  </w:style>
  <w:style w:type="character" w:styleId="Hipervnculovisitado">
    <w:name w:val="FollowedHyperlink"/>
    <w:rsid w:val="009323F1"/>
    <w:rPr>
      <w:color w:val="954F72"/>
      <w:u w:val="single"/>
    </w:rPr>
  </w:style>
  <w:style w:type="paragraph" w:styleId="Textonotapie">
    <w:name w:val="footnote text"/>
    <w:basedOn w:val="Normal"/>
    <w:link w:val="TextonotapieCar"/>
    <w:semiHidden/>
    <w:unhideWhenUsed/>
    <w:rsid w:val="009323F1"/>
    <w:pPr>
      <w:spacing w:line="240" w:lineRule="auto"/>
    </w:pPr>
  </w:style>
  <w:style w:type="character" w:customStyle="1" w:styleId="TextonotapieCar">
    <w:name w:val="Texto nota pie Car"/>
    <w:link w:val="Textonotapie"/>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Nmerodepgina">
    <w:name w:val="page number"/>
    <w:rsid w:val="009323F1"/>
  </w:style>
  <w:style w:type="character" w:styleId="Textodelmarcadordeposicin">
    <w:name w:val="Placeholder Text"/>
    <w:uiPriority w:val="99"/>
    <w:semiHidden/>
    <w:rsid w:val="009323F1"/>
    <w:rPr>
      <w:color w:val="808080"/>
    </w:rPr>
  </w:style>
  <w:style w:type="paragraph" w:customStyle="1" w:styleId="MDPI71FootNotes">
    <w:name w:val="MDPI_7.1_FootNotes"/>
    <w:qFormat/>
    <w:rsid w:val="00ED4238"/>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553C8"/>
    <w:pPr>
      <w:jc w:val="center"/>
    </w:pPr>
    <w:rPr>
      <w:sz w:val="18"/>
    </w:rPr>
  </w:style>
  <w:style w:type="character" w:customStyle="1" w:styleId="MDPI31textChar">
    <w:name w:val="MDPI_3.1_text Char"/>
    <w:basedOn w:val="Fuentedeprrafopredeter"/>
    <w:link w:val="MDPI31text"/>
    <w:rsid w:val="00C553C8"/>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C553C8"/>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C553C8"/>
    <w:pPr>
      <w:spacing w:line="240" w:lineRule="atLeast"/>
    </w:pPr>
    <w:rPr>
      <w:sz w:val="18"/>
    </w:rPr>
  </w:style>
  <w:style w:type="character" w:customStyle="1" w:styleId="EndNoteBibliographyChar">
    <w:name w:val="EndNote Bibliography Char"/>
    <w:basedOn w:val="MDPI31textChar"/>
    <w:link w:val="EndNoteBibliography"/>
    <w:rsid w:val="00C553C8"/>
    <w:rPr>
      <w:rFonts w:ascii="Palatino Linotype" w:eastAsia="Times New Roman" w:hAnsi="Palatino Linotype"/>
      <w:noProof/>
      <w:snapToGrid/>
      <w:color w:val="000000"/>
      <w:sz w:val="18"/>
      <w:szCs w:val="22"/>
      <w:lang w:eastAsia="de-DE" w:bidi="en-US"/>
    </w:rPr>
  </w:style>
  <w:style w:type="character" w:customStyle="1" w:styleId="hps">
    <w:name w:val="hps"/>
    <w:basedOn w:val="Fuentedeprrafopredeter"/>
    <w:rsid w:val="00C553C8"/>
  </w:style>
  <w:style w:type="table" w:styleId="Tablaconcuadrculaclara">
    <w:name w:val="Grid Table Light"/>
    <w:basedOn w:val="Tablanormal"/>
    <w:uiPriority w:val="40"/>
    <w:rsid w:val="00295662"/>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Fuentedeprrafopredeter"/>
    <w:rsid w:val="00A819CF"/>
  </w:style>
  <w:style w:type="paragraph" w:styleId="Revisin">
    <w:name w:val="Revision"/>
    <w:hidden/>
    <w:uiPriority w:val="99"/>
    <w:semiHidden/>
    <w:rsid w:val="00945914"/>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oleObject" Target="embeddings/oleObject12.bin"/><Relationship Id="rId63" Type="http://schemas.openxmlformats.org/officeDocument/2006/relationships/image" Target="media/image29.png"/><Relationship Id="rId68" Type="http://schemas.openxmlformats.org/officeDocument/2006/relationships/hyperlink" Target="http://www.cheminfo.org/Chemistry/Cheminformatics/Property_explorer/index.html"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yperlink" Target="mailto:asosa@bq.unam.mx" TargetMode="External"/><Relationship Id="rId32" Type="http://schemas.openxmlformats.org/officeDocument/2006/relationships/oleObject" Target="embeddings/oleObject5.bin"/><Relationship Id="rId37" Type="http://schemas.openxmlformats.org/officeDocument/2006/relationships/image" Target="media/image13.emf"/><Relationship Id="rId40" Type="http://schemas.openxmlformats.org/officeDocument/2006/relationships/oleObject" Target="embeddings/oleObject9.bin"/><Relationship Id="rId45" Type="http://schemas.openxmlformats.org/officeDocument/2006/relationships/image" Target="media/image17.emf"/><Relationship Id="rId53" Type="http://schemas.openxmlformats.org/officeDocument/2006/relationships/image" Target="media/image21.png"/><Relationship Id="rId58" Type="http://schemas.openxmlformats.org/officeDocument/2006/relationships/image" Target="media/image25.jpg"/><Relationship Id="rId66" Type="http://schemas.openxmlformats.org/officeDocument/2006/relationships/image" Target="media/image32.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oleObject" Target="embeddings/oleObject3.bin"/><Relationship Id="rId14" Type="http://schemas.openxmlformats.org/officeDocument/2006/relationships/image" Target="media/image2.emf"/><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image" Target="media/image23.jpg"/><Relationship Id="rId64" Type="http://schemas.openxmlformats.org/officeDocument/2006/relationships/image" Target="media/image30.emf"/><Relationship Id="rId69" Type="http://schemas.openxmlformats.org/officeDocument/2006/relationships/image" Target="media/image34.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uz@bq.unam.mx" TargetMode="External"/><Relationship Id="rId17" Type="http://schemas.openxmlformats.org/officeDocument/2006/relationships/oleObject" Target="embeddings/oleObject2.bin"/><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6.emf"/><Relationship Id="rId67" Type="http://schemas.openxmlformats.org/officeDocument/2006/relationships/image" Target="media/image33.png"/><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image" Target="media/image22.emf"/><Relationship Id="rId62" Type="http://schemas.microsoft.com/office/2007/relationships/hdphoto" Target="media/hdphoto1.wdp"/><Relationship Id="rId70" Type="http://schemas.openxmlformats.org/officeDocument/2006/relationships/oleObject" Target="embeddings/oleObject17.bin"/><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8" Type="http://schemas.openxmlformats.org/officeDocument/2006/relationships/image" Target="media/image7.jpg"/><Relationship Id="rId36" Type="http://schemas.openxmlformats.org/officeDocument/2006/relationships/oleObject" Target="embeddings/oleObject7.bin"/><Relationship Id="rId49" Type="http://schemas.openxmlformats.org/officeDocument/2006/relationships/image" Target="media/image19.wmf"/><Relationship Id="rId57" Type="http://schemas.openxmlformats.org/officeDocument/2006/relationships/image" Target="media/image24.jpg"/><Relationship Id="rId10" Type="http://schemas.openxmlformats.org/officeDocument/2006/relationships/hyperlink" Target="mailto:kaary.biology@gmail.com" TargetMode="External"/><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27.jpeg"/><Relationship Id="rId65" Type="http://schemas.openxmlformats.org/officeDocument/2006/relationships/image" Target="media/image31.jpe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in@bq.unam.mx" TargetMode="External"/><Relationship Id="rId13" Type="http://schemas.openxmlformats.org/officeDocument/2006/relationships/hyperlink" Target="mailto:martin@bq.unam.mx" TargetMode="External"/><Relationship Id="rId18" Type="http://schemas.openxmlformats.org/officeDocument/2006/relationships/image" Target="media/image4.emf"/><Relationship Id="rId39" Type="http://schemas.openxmlformats.org/officeDocument/2006/relationships/oleObject" Target="embeddings/oleObject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16.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autodock.scripps.ed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sensor-2\Download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2995-305F-41C6-A47C-733480C3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33</TotalTime>
  <Pages>16</Pages>
  <Words>11257</Words>
  <Characters>64168</Characters>
  <Application>Microsoft Office Word</Application>
  <DocSecurity>0</DocSecurity>
  <Lines>534</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Martin</dc:creator>
  <cp:keywords/>
  <dc:description/>
  <cp:lastModifiedBy>Martin González Andrade</cp:lastModifiedBy>
  <cp:revision>4</cp:revision>
  <cp:lastPrinted>2022-09-11T18:33:00Z</cp:lastPrinted>
  <dcterms:created xsi:type="dcterms:W3CDTF">2022-09-11T17:46:00Z</dcterms:created>
  <dcterms:modified xsi:type="dcterms:W3CDTF">2022-09-11T18:41:00Z</dcterms:modified>
</cp:coreProperties>
</file>